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B6F0C" w14:textId="6EBED3B9" w:rsidR="00B81140" w:rsidRPr="00096CCD" w:rsidRDefault="00B81140" w:rsidP="00B81140">
      <w:pPr>
        <w:keepNext/>
        <w:tabs>
          <w:tab w:val="left" w:pos="993"/>
        </w:tabs>
        <w:spacing w:after="0" w:line="276" w:lineRule="auto"/>
        <w:outlineLvl w:val="0"/>
        <w:rPr>
          <w:szCs w:val="20"/>
        </w:rPr>
      </w:pPr>
      <w:r w:rsidRPr="00096CCD">
        <w:rPr>
          <w:szCs w:val="20"/>
        </w:rPr>
        <w:t xml:space="preserve">Datum: </w:t>
      </w:r>
      <w:r w:rsidRPr="00096CCD">
        <w:rPr>
          <w:szCs w:val="20"/>
        </w:rPr>
        <w:tab/>
      </w:r>
      <w:r w:rsidRPr="00D74B10">
        <w:rPr>
          <w:b/>
          <w:bCs/>
          <w:szCs w:val="20"/>
        </w:rPr>
        <w:t xml:space="preserve">donderdag </w:t>
      </w:r>
      <w:r w:rsidR="00716242">
        <w:rPr>
          <w:b/>
          <w:bCs/>
          <w:szCs w:val="20"/>
        </w:rPr>
        <w:t>28</w:t>
      </w:r>
      <w:r w:rsidRPr="00D74B10">
        <w:rPr>
          <w:b/>
          <w:bCs/>
          <w:szCs w:val="20"/>
        </w:rPr>
        <w:t xml:space="preserve"> mei, 14u-15u</w:t>
      </w:r>
      <w:r w:rsidR="00716242">
        <w:rPr>
          <w:b/>
          <w:bCs/>
          <w:szCs w:val="20"/>
        </w:rPr>
        <w:t>30</w:t>
      </w:r>
      <w:r w:rsidRPr="00096CCD">
        <w:rPr>
          <w:szCs w:val="20"/>
        </w:rPr>
        <w:br/>
      </w:r>
    </w:p>
    <w:p w14:paraId="794FCD83" w14:textId="77777777" w:rsidR="00B81140" w:rsidRPr="00096CCD" w:rsidRDefault="00B81140" w:rsidP="00B81140">
      <w:pPr>
        <w:keepNext/>
        <w:tabs>
          <w:tab w:val="left" w:pos="993"/>
        </w:tabs>
        <w:spacing w:line="276" w:lineRule="auto"/>
        <w:ind w:left="993" w:hanging="993"/>
        <w:outlineLvl w:val="0"/>
        <w:rPr>
          <w:b/>
          <w:bCs/>
          <w:color w:val="FF0000"/>
          <w:szCs w:val="20"/>
        </w:rPr>
      </w:pPr>
      <w:r w:rsidRPr="00096CCD">
        <w:rPr>
          <w:szCs w:val="20"/>
        </w:rPr>
        <w:t xml:space="preserve">Locatie: </w:t>
      </w:r>
      <w:r w:rsidRPr="00096CCD">
        <w:rPr>
          <w:szCs w:val="20"/>
        </w:rPr>
        <w:tab/>
        <w:t>digitaal via Zoom</w:t>
      </w:r>
      <w:r w:rsidRPr="00096CCD">
        <w:rPr>
          <w:b/>
          <w:bCs/>
          <w:color w:val="FF0000"/>
          <w:szCs w:val="20"/>
        </w:rPr>
        <w:tab/>
      </w:r>
    </w:p>
    <w:p w14:paraId="058C169A" w14:textId="4636D168" w:rsidR="00B81140" w:rsidRDefault="00B81140" w:rsidP="00716242">
      <w:pPr>
        <w:pStyle w:val="Kop1"/>
        <w:spacing w:before="0" w:after="0"/>
        <w:ind w:left="993" w:hanging="993"/>
        <w:rPr>
          <w:rFonts w:ascii="Roboto" w:eastAsiaTheme="minorHAnsi" w:hAnsi="Roboto" w:cstheme="minorBidi"/>
          <w:b w:val="0"/>
          <w:color w:val="auto"/>
          <w:sz w:val="20"/>
          <w:szCs w:val="22"/>
        </w:rPr>
      </w:pPr>
      <w:r w:rsidRPr="00716242">
        <w:rPr>
          <w:rFonts w:ascii="Roboto" w:eastAsiaTheme="minorHAnsi" w:hAnsi="Roboto" w:cstheme="minorBidi"/>
          <w:b w:val="0"/>
          <w:color w:val="auto"/>
          <w:sz w:val="20"/>
          <w:szCs w:val="22"/>
        </w:rPr>
        <w:t xml:space="preserve">Aanwezig: </w:t>
      </w:r>
      <w:r w:rsidRPr="00716242">
        <w:rPr>
          <w:rFonts w:ascii="Roboto" w:eastAsiaTheme="minorHAnsi" w:hAnsi="Roboto" w:cstheme="minorBidi"/>
          <w:b w:val="0"/>
          <w:color w:val="auto"/>
          <w:sz w:val="20"/>
          <w:szCs w:val="22"/>
        </w:rPr>
        <w:tab/>
      </w:r>
      <w:r w:rsidR="00716242" w:rsidRPr="00716242">
        <w:rPr>
          <w:rFonts w:ascii="Roboto" w:eastAsiaTheme="minorHAnsi" w:hAnsi="Roboto" w:cstheme="minorBidi"/>
          <w:b w:val="0"/>
          <w:color w:val="auto"/>
          <w:sz w:val="20"/>
          <w:szCs w:val="22"/>
        </w:rPr>
        <w:t>Geert Tansens (Gidos Gits); Koen Meeusen (</w:t>
      </w:r>
      <w:r w:rsidR="004364EF">
        <w:rPr>
          <w:rFonts w:ascii="Roboto" w:eastAsiaTheme="minorHAnsi" w:hAnsi="Roboto" w:cstheme="minorBidi"/>
          <w:b w:val="0"/>
          <w:color w:val="auto"/>
          <w:sz w:val="20"/>
          <w:szCs w:val="22"/>
        </w:rPr>
        <w:t>2Gether</w:t>
      </w:r>
      <w:r w:rsidR="00716242" w:rsidRPr="00716242">
        <w:rPr>
          <w:rFonts w:ascii="Roboto" w:eastAsiaTheme="minorHAnsi" w:hAnsi="Roboto" w:cstheme="minorBidi"/>
          <w:b w:val="0"/>
          <w:color w:val="auto"/>
          <w:sz w:val="20"/>
          <w:szCs w:val="22"/>
        </w:rPr>
        <w:t xml:space="preserve"> on wheels Brasschaat / Sport Vlaanderen) ; Dirk Cossaer (Wapper Antwerpen); Johan Van Holderbeke (G-roove-it/G-dans Inclusie Vlaanderen Gent-Eeklo</w:t>
      </w:r>
      <w:r w:rsidR="00716242">
        <w:rPr>
          <w:rFonts w:ascii="Roboto" w:eastAsiaTheme="minorHAnsi" w:hAnsi="Roboto" w:cstheme="minorBidi"/>
          <w:b w:val="0"/>
          <w:color w:val="auto"/>
          <w:sz w:val="20"/>
          <w:szCs w:val="22"/>
        </w:rPr>
        <w:t xml:space="preserve">); </w:t>
      </w:r>
      <w:r w:rsidR="009D0E6C">
        <w:rPr>
          <w:rFonts w:ascii="Roboto" w:eastAsiaTheme="minorHAnsi" w:hAnsi="Roboto" w:cstheme="minorBidi"/>
          <w:b w:val="0"/>
          <w:color w:val="auto"/>
          <w:sz w:val="20"/>
          <w:szCs w:val="22"/>
        </w:rPr>
        <w:t>K</w:t>
      </w:r>
      <w:r w:rsidR="00716242" w:rsidRPr="00716242">
        <w:rPr>
          <w:rFonts w:ascii="Roboto" w:eastAsiaTheme="minorHAnsi" w:hAnsi="Roboto" w:cstheme="minorBidi"/>
          <w:b w:val="0"/>
          <w:color w:val="auto"/>
          <w:sz w:val="20"/>
          <w:szCs w:val="22"/>
        </w:rPr>
        <w:t>arine Braems (Watertrappers Kortrijk); Marc Neus (TTC Zele); Veerle</w:t>
      </w:r>
      <w:r w:rsidR="00716242">
        <w:rPr>
          <w:rFonts w:ascii="Roboto" w:eastAsiaTheme="minorHAnsi" w:hAnsi="Roboto" w:cstheme="minorBidi"/>
          <w:b w:val="0"/>
          <w:color w:val="auto"/>
          <w:sz w:val="20"/>
          <w:szCs w:val="22"/>
        </w:rPr>
        <w:t xml:space="preserve"> Weyn</w:t>
      </w:r>
      <w:r w:rsidR="00716242" w:rsidRPr="00716242">
        <w:rPr>
          <w:rFonts w:ascii="Roboto" w:eastAsiaTheme="minorHAnsi" w:hAnsi="Roboto" w:cstheme="minorBidi"/>
          <w:b w:val="0"/>
          <w:color w:val="auto"/>
          <w:sz w:val="20"/>
          <w:szCs w:val="22"/>
        </w:rPr>
        <w:t xml:space="preserve"> (G-Sport Vlaanderen)</w:t>
      </w:r>
      <w:r w:rsidR="00716242">
        <w:rPr>
          <w:rFonts w:ascii="Roboto" w:eastAsiaTheme="minorHAnsi" w:hAnsi="Roboto" w:cstheme="minorBidi"/>
          <w:b w:val="0"/>
          <w:color w:val="auto"/>
          <w:sz w:val="20"/>
          <w:szCs w:val="22"/>
        </w:rPr>
        <w:t xml:space="preserve">; </w:t>
      </w:r>
      <w:r w:rsidRPr="00716242">
        <w:rPr>
          <w:rFonts w:ascii="Roboto" w:eastAsiaTheme="minorHAnsi" w:hAnsi="Roboto" w:cstheme="minorBidi"/>
          <w:b w:val="0"/>
          <w:color w:val="auto"/>
          <w:sz w:val="20"/>
          <w:szCs w:val="22"/>
        </w:rPr>
        <w:t>Thomas Botterman (Parantee-Psylos), Lore Schaut (Parantee-Psylos)</w:t>
      </w:r>
    </w:p>
    <w:p w14:paraId="4D128686" w14:textId="77777777" w:rsidR="00AF670B" w:rsidRPr="00AF670B" w:rsidRDefault="00AF670B" w:rsidP="00AF670B"/>
    <w:p w14:paraId="414735D5" w14:textId="77777777" w:rsidR="001C2D49" w:rsidRPr="00096CCD" w:rsidRDefault="001C2D49" w:rsidP="001C2D49">
      <w:pPr>
        <w:numPr>
          <w:ilvl w:val="0"/>
          <w:numId w:val="2"/>
        </w:numPr>
        <w:spacing w:after="0" w:line="276" w:lineRule="auto"/>
        <w:ind w:left="284" w:hanging="284"/>
        <w:rPr>
          <w:rFonts w:cs="Arial"/>
          <w:b/>
          <w:bCs/>
          <w:szCs w:val="20"/>
        </w:rPr>
      </w:pPr>
      <w:r w:rsidRPr="00096CCD">
        <w:rPr>
          <w:rFonts w:cs="Arial"/>
          <w:b/>
          <w:bCs/>
          <w:szCs w:val="20"/>
        </w:rPr>
        <w:t>Rondje van de ‘tafel’ met voorstelling en initiatieven</w:t>
      </w:r>
    </w:p>
    <w:p w14:paraId="300C5FC1" w14:textId="022A954F" w:rsidR="00890475" w:rsidRDefault="00716242" w:rsidP="00716242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>Geert – Gidos</w:t>
      </w:r>
    </w:p>
    <w:p w14:paraId="64AF9C91" w14:textId="77777777" w:rsidR="00890475" w:rsidRDefault="00890475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 xml:space="preserve">verbonden aan instelling </w:t>
      </w:r>
      <w:r w:rsidR="00716242" w:rsidRPr="001C2D49">
        <w:rPr>
          <w:rFonts w:ascii="Roboto" w:hAnsi="Roboto"/>
          <w:sz w:val="20"/>
          <w:szCs w:val="20"/>
        </w:rPr>
        <w:t>Domini</w:t>
      </w:r>
      <w:r>
        <w:rPr>
          <w:rFonts w:ascii="Roboto" w:hAnsi="Roboto"/>
          <w:sz w:val="20"/>
          <w:szCs w:val="20"/>
        </w:rPr>
        <w:t>e</w:t>
      </w:r>
      <w:r w:rsidR="00716242" w:rsidRPr="001C2D49">
        <w:rPr>
          <w:rFonts w:ascii="Roboto" w:hAnsi="Roboto"/>
          <w:sz w:val="20"/>
          <w:szCs w:val="20"/>
        </w:rPr>
        <w:t xml:space="preserve">k Savio; domein hermetisch afgesloten voor mensen en trainers van buitenaf) </w:t>
      </w:r>
    </w:p>
    <w:p w14:paraId="60298E08" w14:textId="18960839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7 sporttakken – trainers per sporttak geven sporters </w:t>
      </w:r>
      <w:r w:rsidRPr="00415FF1">
        <w:rPr>
          <w:rFonts w:ascii="Roboto" w:hAnsi="Roboto"/>
          <w:sz w:val="20"/>
          <w:szCs w:val="20"/>
          <w:highlight w:val="yellow"/>
        </w:rPr>
        <w:t>opdrachten om thuis bezig</w:t>
      </w:r>
      <w:r w:rsidRPr="001C2D49">
        <w:rPr>
          <w:rFonts w:ascii="Roboto" w:hAnsi="Roboto"/>
          <w:sz w:val="20"/>
          <w:szCs w:val="20"/>
        </w:rPr>
        <w:t xml:space="preserve"> te blijven; niet mogelijk voor elke sport </w:t>
      </w:r>
    </w:p>
    <w:p w14:paraId="4EC628E1" w14:textId="1A140C18" w:rsidR="00295227" w:rsidRDefault="00295227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 xml:space="preserve">aangenaam verrast door boccia-trainers </w:t>
      </w:r>
      <w:r w:rsidR="00037849">
        <w:rPr>
          <w:rFonts w:ascii="Roboto" w:hAnsi="Roboto"/>
          <w:sz w:val="20"/>
          <w:szCs w:val="20"/>
        </w:rPr>
        <w:t>met</w:t>
      </w:r>
      <w:r w:rsidRPr="00295227">
        <w:rPr>
          <w:rFonts w:ascii="Roboto" w:hAnsi="Roboto"/>
          <w:sz w:val="20"/>
          <w:szCs w:val="20"/>
        </w:rPr>
        <w:t xml:space="preserve"> filmpjes die worden toegestuurd</w:t>
      </w:r>
    </w:p>
    <w:p w14:paraId="121F9E17" w14:textId="3C01446B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werken ook met twizzit (communiceren; </w:t>
      </w:r>
      <w:r w:rsidRPr="00415FF1">
        <w:rPr>
          <w:rFonts w:ascii="Roboto" w:hAnsi="Roboto"/>
          <w:sz w:val="20"/>
          <w:szCs w:val="20"/>
          <w:highlight w:val="yellow"/>
        </w:rPr>
        <w:t>gebruiksvriendelijk sociaal medium</w:t>
      </w:r>
      <w:r w:rsidRPr="001C2D49">
        <w:rPr>
          <w:rFonts w:ascii="Roboto" w:hAnsi="Roboto"/>
          <w:sz w:val="20"/>
          <w:szCs w:val="20"/>
        </w:rPr>
        <w:t xml:space="preserve"> </w:t>
      </w:r>
      <w:r w:rsidR="00037849">
        <w:rPr>
          <w:rFonts w:ascii="Roboto" w:hAnsi="Roboto"/>
          <w:sz w:val="20"/>
          <w:szCs w:val="20"/>
        </w:rPr>
        <w:t>voor sportclubs</w:t>
      </w:r>
      <w:r w:rsidRPr="001C2D49">
        <w:rPr>
          <w:rFonts w:ascii="Roboto" w:hAnsi="Roboto"/>
          <w:sz w:val="20"/>
          <w:szCs w:val="20"/>
        </w:rPr>
        <w:t xml:space="preserve">– betalend 4,5 € pp) </w:t>
      </w:r>
      <w:r w:rsidR="00890475">
        <w:rPr>
          <w:rFonts w:ascii="Roboto" w:hAnsi="Roboto"/>
          <w:sz w:val="20"/>
          <w:szCs w:val="20"/>
        </w:rPr>
        <w:t xml:space="preserve">- </w:t>
      </w:r>
      <w:hyperlink r:id="rId11" w:history="1">
        <w:r w:rsidR="00890475" w:rsidRPr="00890475">
          <w:rPr>
            <w:rStyle w:val="Hyperlink"/>
            <w:rFonts w:ascii="Roboto" w:hAnsi="Roboto"/>
            <w:sz w:val="20"/>
            <w:szCs w:val="20"/>
          </w:rPr>
          <w:t>https://twizzit.com/</w:t>
        </w:r>
      </w:hyperlink>
    </w:p>
    <w:p w14:paraId="157DA94F" w14:textId="1463D9E0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begin mei besloten om seizoen af te sluiten </w:t>
      </w:r>
      <w:r w:rsidRPr="001C2D49">
        <w:rPr>
          <w:rFonts w:ascii="Roboto" w:hAnsi="Roboto"/>
          <w:sz w:val="20"/>
          <w:szCs w:val="20"/>
        </w:rPr>
        <w:sym w:font="Wingdings" w:char="F0E0"/>
      </w:r>
      <w:r w:rsidRPr="001C2D49">
        <w:rPr>
          <w:rFonts w:ascii="Roboto" w:hAnsi="Roboto"/>
          <w:sz w:val="20"/>
          <w:szCs w:val="20"/>
        </w:rPr>
        <w:t xml:space="preserve"> wel nog een </w:t>
      </w:r>
      <w:r w:rsidRPr="00415FF1">
        <w:rPr>
          <w:rFonts w:ascii="Roboto" w:hAnsi="Roboto"/>
          <w:sz w:val="20"/>
          <w:szCs w:val="20"/>
          <w:highlight w:val="yellow"/>
        </w:rPr>
        <w:t>afsluitende vergadering</w:t>
      </w:r>
      <w:r w:rsidRPr="001C2D49">
        <w:rPr>
          <w:rFonts w:ascii="Roboto" w:hAnsi="Roboto"/>
          <w:sz w:val="20"/>
          <w:szCs w:val="20"/>
        </w:rPr>
        <w:t xml:space="preserve"> met </w:t>
      </w:r>
      <w:r w:rsidR="00037849">
        <w:rPr>
          <w:rFonts w:ascii="Roboto" w:hAnsi="Roboto"/>
          <w:sz w:val="20"/>
          <w:szCs w:val="20"/>
        </w:rPr>
        <w:t>de</w:t>
      </w:r>
      <w:r w:rsidRPr="001C2D49">
        <w:rPr>
          <w:rFonts w:ascii="Roboto" w:hAnsi="Roboto"/>
          <w:sz w:val="20"/>
          <w:szCs w:val="20"/>
        </w:rPr>
        <w:t xml:space="preserve"> trainer</w:t>
      </w:r>
      <w:r w:rsidR="00037849">
        <w:rPr>
          <w:rFonts w:ascii="Roboto" w:hAnsi="Roboto"/>
          <w:sz w:val="20"/>
          <w:szCs w:val="20"/>
        </w:rPr>
        <w:t>s</w:t>
      </w:r>
      <w:r w:rsidRPr="001C2D49">
        <w:rPr>
          <w:rFonts w:ascii="Roboto" w:hAnsi="Roboto"/>
          <w:sz w:val="20"/>
          <w:szCs w:val="20"/>
        </w:rPr>
        <w:t xml:space="preserve"> via teams</w:t>
      </w:r>
    </w:p>
    <w:p w14:paraId="3BD3082E" w14:textId="10D4E9C9" w:rsidR="001C2D49" w:rsidRPr="001C2D49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>Gidos-feest begin september (</w:t>
      </w:r>
      <w:r w:rsidRPr="00415FF1">
        <w:rPr>
          <w:rFonts w:ascii="Roboto" w:hAnsi="Roboto"/>
          <w:sz w:val="20"/>
          <w:szCs w:val="20"/>
          <w:highlight w:val="yellow"/>
        </w:rPr>
        <w:t>begin nieuw seizoen</w:t>
      </w:r>
      <w:r w:rsidRPr="001C2D49">
        <w:rPr>
          <w:rFonts w:ascii="Roboto" w:hAnsi="Roboto"/>
          <w:sz w:val="20"/>
          <w:szCs w:val="20"/>
        </w:rPr>
        <w:t xml:space="preserve"> ipv afsluiter; ook planning volgend seizoen met vraagtekens</w:t>
      </w:r>
      <w:r w:rsidR="00890475">
        <w:rPr>
          <w:rFonts w:ascii="Roboto" w:hAnsi="Roboto"/>
          <w:sz w:val="20"/>
          <w:szCs w:val="20"/>
        </w:rPr>
        <w:t>)</w:t>
      </w:r>
    </w:p>
    <w:p w14:paraId="1B4C73D5" w14:textId="6AAF22EB" w:rsidR="00890475" w:rsidRDefault="00716242" w:rsidP="00716242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Koen – Sport Vlaanderen / </w:t>
      </w:r>
      <w:r w:rsidR="00890475">
        <w:rPr>
          <w:rFonts w:ascii="Roboto" w:hAnsi="Roboto"/>
          <w:sz w:val="20"/>
          <w:szCs w:val="20"/>
        </w:rPr>
        <w:t>Together on Wheels</w:t>
      </w:r>
      <w:r w:rsidRPr="001C2D49">
        <w:rPr>
          <w:rFonts w:ascii="Roboto" w:hAnsi="Roboto"/>
          <w:sz w:val="20"/>
          <w:szCs w:val="20"/>
        </w:rPr>
        <w:t xml:space="preserve"> Brasschaat </w:t>
      </w:r>
    </w:p>
    <w:p w14:paraId="24A835F1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verstandelijke beperking (+ auti + fys) </w:t>
      </w:r>
    </w:p>
    <w:p w14:paraId="113527C5" w14:textId="061C1F3E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415FF1">
        <w:rPr>
          <w:rFonts w:ascii="Roboto" w:hAnsi="Roboto"/>
          <w:sz w:val="20"/>
          <w:szCs w:val="20"/>
          <w:highlight w:val="yellow"/>
        </w:rPr>
        <w:t>challenges</w:t>
      </w:r>
      <w:r w:rsidRPr="001C2D49">
        <w:rPr>
          <w:rFonts w:ascii="Roboto" w:hAnsi="Roboto"/>
          <w:sz w:val="20"/>
          <w:szCs w:val="20"/>
        </w:rPr>
        <w:t xml:space="preserve"> via whatsapp van in begin</w:t>
      </w:r>
      <w:r w:rsidR="00037849">
        <w:rPr>
          <w:rFonts w:ascii="Roboto" w:hAnsi="Roboto"/>
          <w:sz w:val="20"/>
          <w:szCs w:val="20"/>
        </w:rPr>
        <w:t xml:space="preserve"> lockdown</w:t>
      </w:r>
    </w:p>
    <w:p w14:paraId="5EA3BAD6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nadien </w:t>
      </w:r>
      <w:r w:rsidRPr="00415FF1">
        <w:rPr>
          <w:rFonts w:ascii="Roboto" w:hAnsi="Roboto"/>
          <w:sz w:val="20"/>
          <w:szCs w:val="20"/>
          <w:highlight w:val="yellow"/>
        </w:rPr>
        <w:t>fietstraining online</w:t>
      </w:r>
      <w:r w:rsidRPr="001C2D49">
        <w:rPr>
          <w:rFonts w:ascii="Roboto" w:hAnsi="Roboto"/>
          <w:sz w:val="20"/>
          <w:szCs w:val="20"/>
        </w:rPr>
        <w:t xml:space="preserve"> via Zoom (rollen + video)</w:t>
      </w:r>
    </w:p>
    <w:p w14:paraId="558CF19E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sinds </w:t>
      </w:r>
      <w:r w:rsidR="00890475">
        <w:rPr>
          <w:rFonts w:ascii="Roboto" w:hAnsi="Roboto"/>
          <w:sz w:val="20"/>
          <w:szCs w:val="20"/>
        </w:rPr>
        <w:t>24/5</w:t>
      </w:r>
      <w:r w:rsidRPr="001C2D49">
        <w:rPr>
          <w:rFonts w:ascii="Roboto" w:hAnsi="Roboto"/>
          <w:sz w:val="20"/>
          <w:szCs w:val="20"/>
        </w:rPr>
        <w:t xml:space="preserve"> op de baan aan het rijden; vanaf </w:t>
      </w:r>
      <w:r w:rsidR="00890475">
        <w:rPr>
          <w:rFonts w:ascii="Roboto" w:hAnsi="Roboto"/>
          <w:sz w:val="20"/>
          <w:szCs w:val="20"/>
        </w:rPr>
        <w:t>28/5</w:t>
      </w:r>
      <w:r w:rsidRPr="001C2D49">
        <w:rPr>
          <w:rFonts w:ascii="Roboto" w:hAnsi="Roboto"/>
          <w:sz w:val="20"/>
          <w:szCs w:val="20"/>
        </w:rPr>
        <w:t xml:space="preserve"> terug op de piste </w:t>
      </w:r>
      <w:r w:rsidR="00890475">
        <w:rPr>
          <w:rFonts w:ascii="Roboto" w:hAnsi="Roboto"/>
          <w:sz w:val="20"/>
          <w:szCs w:val="20"/>
        </w:rPr>
        <w:t xml:space="preserve">in </w:t>
      </w:r>
      <w:r w:rsidRPr="001C2D49">
        <w:rPr>
          <w:rFonts w:ascii="Roboto" w:hAnsi="Roboto"/>
          <w:sz w:val="20"/>
          <w:szCs w:val="20"/>
        </w:rPr>
        <w:t xml:space="preserve">openlucht </w:t>
      </w:r>
    </w:p>
    <w:p w14:paraId="5319BE57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online trainen </w:t>
      </w:r>
      <w:r w:rsidRPr="00E27766">
        <w:rPr>
          <w:rFonts w:ascii="Roboto" w:hAnsi="Roboto"/>
          <w:sz w:val="20"/>
          <w:szCs w:val="20"/>
          <w:highlight w:val="yellow"/>
        </w:rPr>
        <w:t>ook behouden in toekomst</w:t>
      </w:r>
      <w:r w:rsidRPr="001C2D49">
        <w:rPr>
          <w:rFonts w:ascii="Roboto" w:hAnsi="Roboto"/>
          <w:sz w:val="20"/>
          <w:szCs w:val="20"/>
        </w:rPr>
        <w:t xml:space="preserve"> om meer mensen te bereiken</w:t>
      </w:r>
    </w:p>
    <w:p w14:paraId="3D2AF9B7" w14:textId="3950DF5B" w:rsidR="001C2D49" w:rsidRPr="001C2D49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415FF1">
        <w:rPr>
          <w:rFonts w:ascii="Roboto" w:hAnsi="Roboto"/>
          <w:sz w:val="20"/>
          <w:szCs w:val="20"/>
          <w:highlight w:val="yellow"/>
        </w:rPr>
        <w:t>projectoproep</w:t>
      </w:r>
      <w:r w:rsidRPr="001C2D49">
        <w:rPr>
          <w:rFonts w:ascii="Roboto" w:hAnsi="Roboto"/>
          <w:sz w:val="20"/>
          <w:szCs w:val="20"/>
        </w:rPr>
        <w:t xml:space="preserve"> kiosk ingediend voor materiaal om online te kunnen </w:t>
      </w:r>
      <w:r w:rsidR="00890475">
        <w:rPr>
          <w:rFonts w:ascii="Roboto" w:hAnsi="Roboto"/>
          <w:sz w:val="20"/>
          <w:szCs w:val="20"/>
        </w:rPr>
        <w:t>blijven</w:t>
      </w:r>
      <w:r w:rsidRPr="001C2D49">
        <w:rPr>
          <w:rFonts w:ascii="Roboto" w:hAnsi="Roboto"/>
          <w:sz w:val="20"/>
          <w:szCs w:val="20"/>
        </w:rPr>
        <w:t xml:space="preserve"> trainen </w:t>
      </w:r>
      <w:r w:rsidRPr="001C2D49">
        <w:rPr>
          <w:rFonts w:ascii="Roboto" w:hAnsi="Roboto"/>
          <w:sz w:val="20"/>
          <w:szCs w:val="20"/>
        </w:rPr>
        <w:sym w:font="Wingdings" w:char="F0E0"/>
      </w:r>
      <w:r w:rsidRPr="001C2D49">
        <w:rPr>
          <w:rFonts w:ascii="Roboto" w:hAnsi="Roboto"/>
          <w:sz w:val="20"/>
          <w:szCs w:val="20"/>
        </w:rPr>
        <w:t xml:space="preserve"> </w:t>
      </w:r>
      <w:r w:rsidR="00890475">
        <w:rPr>
          <w:rFonts w:ascii="Roboto" w:hAnsi="Roboto"/>
          <w:sz w:val="20"/>
          <w:szCs w:val="20"/>
        </w:rPr>
        <w:t xml:space="preserve">en </w:t>
      </w:r>
      <w:r w:rsidRPr="001C2D49">
        <w:rPr>
          <w:rFonts w:ascii="Roboto" w:hAnsi="Roboto"/>
          <w:sz w:val="20"/>
          <w:szCs w:val="20"/>
        </w:rPr>
        <w:t xml:space="preserve">ook om nadien in scholen </w:t>
      </w:r>
      <w:r w:rsidR="00890475">
        <w:rPr>
          <w:rFonts w:ascii="Roboto" w:hAnsi="Roboto"/>
          <w:sz w:val="20"/>
          <w:szCs w:val="20"/>
        </w:rPr>
        <w:t>initiatieven op te zetten</w:t>
      </w:r>
    </w:p>
    <w:p w14:paraId="4CC7A656" w14:textId="6731C514" w:rsidR="00890475" w:rsidRDefault="00716242" w:rsidP="00716242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Dirk – </w:t>
      </w:r>
      <w:r w:rsidR="003F2910">
        <w:rPr>
          <w:rFonts w:ascii="Roboto" w:hAnsi="Roboto"/>
          <w:sz w:val="20"/>
          <w:szCs w:val="20"/>
        </w:rPr>
        <w:t xml:space="preserve">bestuurder </w:t>
      </w:r>
      <w:bookmarkStart w:id="0" w:name="_GoBack"/>
      <w:bookmarkEnd w:id="0"/>
      <w:r w:rsidRPr="001C2D49">
        <w:rPr>
          <w:rFonts w:ascii="Roboto" w:hAnsi="Roboto"/>
          <w:sz w:val="20"/>
          <w:szCs w:val="20"/>
        </w:rPr>
        <w:t>Wapper</w:t>
      </w:r>
      <w:r w:rsidR="00890475">
        <w:rPr>
          <w:rFonts w:ascii="Roboto" w:hAnsi="Roboto"/>
          <w:sz w:val="20"/>
          <w:szCs w:val="20"/>
        </w:rPr>
        <w:t xml:space="preserve"> </w:t>
      </w:r>
    </w:p>
    <w:p w14:paraId="4D1BEE7A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>omnisport in 9 sporten</w:t>
      </w:r>
    </w:p>
    <w:p w14:paraId="517CE392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zelf geen rechtstreeks contact met sporten wel met bestuur </w:t>
      </w:r>
    </w:p>
    <w:p w14:paraId="307E7CF5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elke sporttakverantwoordelijke probeert zijn eigen </w:t>
      </w:r>
      <w:r w:rsidRPr="00415FF1">
        <w:rPr>
          <w:rFonts w:ascii="Roboto" w:hAnsi="Roboto"/>
          <w:sz w:val="20"/>
          <w:szCs w:val="20"/>
          <w:highlight w:val="yellow"/>
        </w:rPr>
        <w:t>sporters te animeren</w:t>
      </w:r>
    </w:p>
    <w:p w14:paraId="72504CA8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>twee sporttakken terug gestart: voetbal + atletiek (</w:t>
      </w:r>
      <w:r w:rsidR="00890475">
        <w:rPr>
          <w:rFonts w:ascii="Roboto" w:hAnsi="Roboto"/>
          <w:sz w:val="20"/>
          <w:szCs w:val="20"/>
        </w:rPr>
        <w:t xml:space="preserve">topsporters </w:t>
      </w:r>
      <w:r w:rsidRPr="001C2D49">
        <w:rPr>
          <w:rFonts w:ascii="Roboto" w:hAnsi="Roboto"/>
          <w:sz w:val="20"/>
          <w:szCs w:val="20"/>
        </w:rPr>
        <w:t>Peter + Joyce)</w:t>
      </w:r>
    </w:p>
    <w:p w14:paraId="780F20DF" w14:textId="0203759A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er wordt nog gewacht op goedkeuring uit Brasschaat om </w:t>
      </w:r>
      <w:r w:rsidR="00890475">
        <w:rPr>
          <w:rFonts w:ascii="Roboto" w:hAnsi="Roboto"/>
          <w:sz w:val="20"/>
          <w:szCs w:val="20"/>
        </w:rPr>
        <w:t>atletiek</w:t>
      </w:r>
      <w:r w:rsidRPr="001C2D49">
        <w:rPr>
          <w:rFonts w:ascii="Roboto" w:hAnsi="Roboto"/>
          <w:sz w:val="20"/>
          <w:szCs w:val="20"/>
        </w:rPr>
        <w:t xml:space="preserve">piste terug te gebruiken </w:t>
      </w:r>
      <w:r w:rsidR="00415FF1">
        <w:rPr>
          <w:rFonts w:ascii="Roboto" w:hAnsi="Roboto"/>
          <w:sz w:val="20"/>
          <w:szCs w:val="20"/>
        </w:rPr>
        <w:t>AP Koen vraagt na</w:t>
      </w:r>
    </w:p>
    <w:p w14:paraId="751BF300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elke sporttak heeft eigen </w:t>
      </w:r>
      <w:r w:rsidRPr="00415FF1">
        <w:rPr>
          <w:rFonts w:ascii="Roboto" w:hAnsi="Roboto"/>
          <w:sz w:val="20"/>
          <w:szCs w:val="20"/>
          <w:highlight w:val="yellow"/>
        </w:rPr>
        <w:t>fb-groep</w:t>
      </w:r>
      <w:r w:rsidRPr="001C2D49">
        <w:rPr>
          <w:rFonts w:ascii="Roboto" w:hAnsi="Roboto"/>
          <w:sz w:val="20"/>
          <w:szCs w:val="20"/>
        </w:rPr>
        <w:t xml:space="preserve"> </w:t>
      </w:r>
      <w:r w:rsidRPr="001C2D49">
        <w:rPr>
          <w:rFonts w:ascii="Roboto" w:hAnsi="Roboto"/>
          <w:sz w:val="20"/>
          <w:szCs w:val="20"/>
        </w:rPr>
        <w:sym w:font="Wingdings" w:char="F0E0"/>
      </w:r>
      <w:r w:rsidRPr="001C2D49">
        <w:rPr>
          <w:rFonts w:ascii="Roboto" w:hAnsi="Roboto"/>
          <w:sz w:val="20"/>
          <w:szCs w:val="20"/>
        </w:rPr>
        <w:t xml:space="preserve"> wordt door club op website/fb geplaatst</w:t>
      </w:r>
    </w:p>
    <w:p w14:paraId="63DD63CA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zelf </w:t>
      </w:r>
      <w:r w:rsidRPr="00415FF1">
        <w:rPr>
          <w:rFonts w:ascii="Roboto" w:hAnsi="Roboto"/>
          <w:sz w:val="20"/>
          <w:szCs w:val="20"/>
          <w:highlight w:val="yellow"/>
        </w:rPr>
        <w:t>rolstoelfitnessfilmpje</w:t>
      </w:r>
      <w:r w:rsidRPr="001C2D49">
        <w:rPr>
          <w:rFonts w:ascii="Roboto" w:hAnsi="Roboto"/>
          <w:sz w:val="20"/>
          <w:szCs w:val="20"/>
        </w:rPr>
        <w:t xml:space="preserve"> in elkaar gestoken samen met echtgenote</w:t>
      </w:r>
    </w:p>
    <w:p w14:paraId="6B4763D5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>clublokaal is gesloten</w:t>
      </w:r>
      <w:r w:rsidR="00890475">
        <w:rPr>
          <w:rFonts w:ascii="Roboto" w:hAnsi="Roboto"/>
          <w:sz w:val="20"/>
          <w:szCs w:val="20"/>
        </w:rPr>
        <w:t xml:space="preserve">: </w:t>
      </w:r>
      <w:r w:rsidRPr="001C2D49">
        <w:rPr>
          <w:rFonts w:ascii="Roboto" w:hAnsi="Roboto"/>
          <w:sz w:val="20"/>
          <w:szCs w:val="20"/>
        </w:rPr>
        <w:t xml:space="preserve">voorraad die ging vervallen werd naar tehuis </w:t>
      </w:r>
      <w:r w:rsidR="00890475">
        <w:rPr>
          <w:rFonts w:ascii="Roboto" w:hAnsi="Roboto"/>
          <w:sz w:val="20"/>
          <w:szCs w:val="20"/>
        </w:rPr>
        <w:t xml:space="preserve">of </w:t>
      </w:r>
      <w:r w:rsidRPr="001C2D49">
        <w:rPr>
          <w:rFonts w:ascii="Roboto" w:hAnsi="Roboto"/>
          <w:sz w:val="20"/>
          <w:szCs w:val="20"/>
        </w:rPr>
        <w:t xml:space="preserve">naar servicecentrum gebracht; drank </w:t>
      </w:r>
      <w:r w:rsidR="00890475">
        <w:rPr>
          <w:rFonts w:ascii="Roboto" w:hAnsi="Roboto"/>
          <w:sz w:val="20"/>
          <w:szCs w:val="20"/>
        </w:rPr>
        <w:t>wordt verkocht</w:t>
      </w:r>
      <w:r w:rsidRPr="001C2D49">
        <w:rPr>
          <w:rFonts w:ascii="Roboto" w:hAnsi="Roboto"/>
          <w:sz w:val="20"/>
          <w:szCs w:val="20"/>
        </w:rPr>
        <w:t xml:space="preserve"> aan de leden aan inkomprijs</w:t>
      </w:r>
    </w:p>
    <w:p w14:paraId="036B3B0B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>tafeltennis evt. onder afdak</w:t>
      </w:r>
    </w:p>
    <w:p w14:paraId="1ABF4E89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>boccia-spelers aan ’t wachten, maar wat met vervoer? 1 per wagen is logistiek en financieel zeer lastig</w:t>
      </w:r>
    </w:p>
    <w:p w14:paraId="0365AA33" w14:textId="5ABFAD27" w:rsidR="001C2D49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>plannen naar volgend seizoen</w:t>
      </w:r>
      <w:r w:rsidR="00890475">
        <w:rPr>
          <w:rFonts w:ascii="Roboto" w:hAnsi="Roboto"/>
          <w:sz w:val="20"/>
          <w:szCs w:val="20"/>
        </w:rPr>
        <w:t>:</w:t>
      </w:r>
      <w:r w:rsidRPr="001C2D49">
        <w:rPr>
          <w:rFonts w:ascii="Roboto" w:hAnsi="Roboto"/>
          <w:sz w:val="20"/>
          <w:szCs w:val="20"/>
        </w:rPr>
        <w:t xml:space="preserve"> 2020-2021 is jubileumjaar; idee om feestjaar te starten op 3 oktober, maar veel </w:t>
      </w:r>
      <w:r w:rsidR="00890475">
        <w:rPr>
          <w:rFonts w:ascii="Roboto" w:hAnsi="Roboto"/>
          <w:sz w:val="20"/>
          <w:szCs w:val="20"/>
        </w:rPr>
        <w:t>vraagtekens op dit moment</w:t>
      </w:r>
    </w:p>
    <w:p w14:paraId="06628F48" w14:textId="0E1F7608" w:rsidR="00AF670B" w:rsidRDefault="00AF670B" w:rsidP="00AF670B">
      <w:pPr>
        <w:pStyle w:val="Lijstalinea"/>
        <w:ind w:left="720"/>
        <w:rPr>
          <w:rFonts w:ascii="Roboto" w:hAnsi="Roboto"/>
          <w:sz w:val="20"/>
          <w:szCs w:val="20"/>
        </w:rPr>
      </w:pPr>
    </w:p>
    <w:p w14:paraId="67FFBF36" w14:textId="5F0D0F69" w:rsidR="00AF670B" w:rsidRDefault="00AF670B" w:rsidP="00AF670B">
      <w:pPr>
        <w:pStyle w:val="Lijstalinea"/>
        <w:ind w:left="720"/>
        <w:rPr>
          <w:rFonts w:ascii="Roboto" w:hAnsi="Roboto"/>
          <w:sz w:val="20"/>
          <w:szCs w:val="20"/>
        </w:rPr>
      </w:pPr>
    </w:p>
    <w:p w14:paraId="13151DBE" w14:textId="77777777" w:rsidR="00F33301" w:rsidRPr="001C2D49" w:rsidRDefault="00F33301" w:rsidP="00AF670B">
      <w:pPr>
        <w:pStyle w:val="Lijstalinea"/>
        <w:ind w:left="720"/>
        <w:rPr>
          <w:rFonts w:ascii="Roboto" w:hAnsi="Roboto"/>
          <w:sz w:val="20"/>
          <w:szCs w:val="20"/>
        </w:rPr>
      </w:pPr>
    </w:p>
    <w:p w14:paraId="0289C0BC" w14:textId="79B38FBC" w:rsidR="00890475" w:rsidRDefault="00716242" w:rsidP="00716242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lastRenderedPageBreak/>
        <w:t xml:space="preserve">Johan – dansclub voor VE </w:t>
      </w:r>
    </w:p>
    <w:p w14:paraId="4F48A693" w14:textId="22AE217F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initiatief om </w:t>
      </w:r>
      <w:r w:rsidRPr="00AC1EF2">
        <w:rPr>
          <w:rFonts w:ascii="Roboto" w:hAnsi="Roboto"/>
          <w:sz w:val="20"/>
          <w:szCs w:val="20"/>
          <w:highlight w:val="yellow"/>
        </w:rPr>
        <w:t>via zoom dans</w:t>
      </w:r>
      <w:r w:rsidRPr="001C2D49">
        <w:rPr>
          <w:rFonts w:ascii="Roboto" w:hAnsi="Roboto"/>
          <w:sz w:val="20"/>
          <w:szCs w:val="20"/>
        </w:rPr>
        <w:t xml:space="preserve"> te geven voor de gasten</w:t>
      </w:r>
      <w:r w:rsidR="00890475">
        <w:rPr>
          <w:rFonts w:ascii="Roboto" w:hAnsi="Roboto"/>
          <w:sz w:val="20"/>
          <w:szCs w:val="20"/>
        </w:rPr>
        <w:t xml:space="preserve">; </w:t>
      </w:r>
      <w:r w:rsidR="00890475" w:rsidRPr="001C2D49">
        <w:rPr>
          <w:rFonts w:ascii="Roboto" w:hAnsi="Roboto"/>
          <w:sz w:val="20"/>
          <w:szCs w:val="20"/>
        </w:rPr>
        <w:t>ook deelnemers die in voorziening zitten kunnen deelnemen via video</w:t>
      </w:r>
    </w:p>
    <w:p w14:paraId="0D47C0B5" w14:textId="2C2579FE" w:rsidR="00295227" w:rsidRDefault="00295227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 xml:space="preserve">Trainster Hanne plaatst </w:t>
      </w:r>
      <w:r w:rsidRPr="00AC1EF2">
        <w:rPr>
          <w:rFonts w:ascii="Roboto" w:hAnsi="Roboto"/>
          <w:sz w:val="20"/>
          <w:szCs w:val="20"/>
          <w:highlight w:val="yellow"/>
        </w:rPr>
        <w:t>dansfilmpjes online</w:t>
      </w:r>
      <w:r w:rsidRPr="00295227">
        <w:rPr>
          <w:rFonts w:ascii="Roboto" w:hAnsi="Roboto"/>
          <w:sz w:val="20"/>
          <w:szCs w:val="20"/>
        </w:rPr>
        <w:t xml:space="preserve"> zodat leden nog verder kunnen inoefenen</w:t>
      </w:r>
    </w:p>
    <w:p w14:paraId="0C5CA9B2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veel enthousiasme bij deelnemers; connectie loopt via ouders </w:t>
      </w:r>
      <w:r w:rsidRPr="001C2D49">
        <w:rPr>
          <w:rFonts w:ascii="Roboto" w:hAnsi="Roboto"/>
          <w:sz w:val="20"/>
          <w:szCs w:val="20"/>
        </w:rPr>
        <w:sym w:font="Wingdings" w:char="F0E0"/>
      </w:r>
      <w:r w:rsidRPr="001C2D49">
        <w:rPr>
          <w:rFonts w:ascii="Roboto" w:hAnsi="Roboto"/>
          <w:sz w:val="20"/>
          <w:szCs w:val="20"/>
        </w:rPr>
        <w:t xml:space="preserve"> niet iedereen even vaardig; bereiken nu de helft van de deelnemers</w:t>
      </w:r>
    </w:p>
    <w:p w14:paraId="641F5A93" w14:textId="77777777" w:rsidR="00890475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Stad Gent heeft buitenterrein aangeboden omdat sporthallen nog gesloten zijn </w:t>
      </w:r>
      <w:r w:rsidRPr="001C2D49">
        <w:rPr>
          <w:rFonts w:ascii="Roboto" w:hAnsi="Roboto"/>
          <w:sz w:val="20"/>
          <w:szCs w:val="20"/>
        </w:rPr>
        <w:sym w:font="Wingdings" w:char="F0E0"/>
      </w:r>
      <w:r w:rsidRPr="001C2D49">
        <w:rPr>
          <w:rFonts w:ascii="Roboto" w:hAnsi="Roboto"/>
          <w:sz w:val="20"/>
          <w:szCs w:val="20"/>
        </w:rPr>
        <w:t xml:space="preserve"> moeilijk omdat er geen elektriciteit is, dus geen geluid</w:t>
      </w:r>
    </w:p>
    <w:p w14:paraId="42B5B606" w14:textId="77777777" w:rsidR="00295227" w:rsidRDefault="00716242" w:rsidP="00890475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AC1EF2">
        <w:rPr>
          <w:rFonts w:ascii="Roboto" w:hAnsi="Roboto"/>
          <w:sz w:val="20"/>
          <w:szCs w:val="20"/>
          <w:highlight w:val="yellow"/>
        </w:rPr>
        <w:t>ouders bij betrekken</w:t>
      </w:r>
      <w:r w:rsidRPr="001C2D49">
        <w:rPr>
          <w:rFonts w:ascii="Roboto" w:hAnsi="Roboto"/>
          <w:sz w:val="20"/>
          <w:szCs w:val="20"/>
        </w:rPr>
        <w:t xml:space="preserve"> werkt goed bij de kleineren</w:t>
      </w:r>
    </w:p>
    <w:p w14:paraId="3FB0F808" w14:textId="6C15C3FD" w:rsidR="001C2D49" w:rsidRPr="00295227" w:rsidRDefault="00295227" w:rsidP="00295227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ervaring vanuit de school waar hij werkt: slechts 3 van de 8 lln worden met enige regelmaat bereikt; zeer moeilijk dus om met iedereen contact te houden</w:t>
      </w:r>
    </w:p>
    <w:p w14:paraId="2A499434" w14:textId="35F0C9EF" w:rsidR="00AF670B" w:rsidRPr="00335DBC" w:rsidRDefault="009D0E6C" w:rsidP="00716242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K</w:t>
      </w:r>
      <w:r w:rsidR="00716242" w:rsidRPr="001C2D49">
        <w:rPr>
          <w:rFonts w:ascii="Roboto" w:hAnsi="Roboto"/>
          <w:sz w:val="20"/>
          <w:szCs w:val="20"/>
        </w:rPr>
        <w:t>arine – Watertrappers; Vl</w:t>
      </w:r>
      <w:r w:rsidR="00890475">
        <w:rPr>
          <w:rFonts w:ascii="Roboto" w:hAnsi="Roboto"/>
          <w:sz w:val="20"/>
          <w:szCs w:val="20"/>
        </w:rPr>
        <w:t xml:space="preserve">aamse </w:t>
      </w:r>
      <w:r w:rsidR="00716242" w:rsidRPr="001C2D49">
        <w:rPr>
          <w:rFonts w:ascii="Roboto" w:hAnsi="Roboto"/>
          <w:sz w:val="20"/>
          <w:szCs w:val="20"/>
        </w:rPr>
        <w:t xml:space="preserve">Vereniging </w:t>
      </w:r>
      <w:r w:rsidR="00890475">
        <w:rPr>
          <w:rFonts w:ascii="Roboto" w:hAnsi="Roboto"/>
          <w:sz w:val="20"/>
          <w:szCs w:val="20"/>
        </w:rPr>
        <w:t xml:space="preserve">voor mensen met </w:t>
      </w:r>
      <w:r w:rsidR="00716242" w:rsidRPr="001C2D49">
        <w:rPr>
          <w:rFonts w:ascii="Roboto" w:hAnsi="Roboto"/>
          <w:sz w:val="20"/>
          <w:szCs w:val="20"/>
        </w:rPr>
        <w:t>Spond</w:t>
      </w:r>
      <w:r w:rsidR="00890475">
        <w:rPr>
          <w:rFonts w:ascii="Roboto" w:hAnsi="Roboto"/>
          <w:sz w:val="20"/>
          <w:szCs w:val="20"/>
        </w:rPr>
        <w:t>ylo</w:t>
      </w:r>
      <w:r w:rsidR="00716242" w:rsidRPr="001C2D49">
        <w:rPr>
          <w:rFonts w:ascii="Roboto" w:hAnsi="Roboto"/>
          <w:sz w:val="20"/>
          <w:szCs w:val="20"/>
        </w:rPr>
        <w:t>artritis – auto-</w:t>
      </w:r>
      <w:r w:rsidR="00716242" w:rsidRPr="00335DBC">
        <w:rPr>
          <w:rFonts w:ascii="Roboto" w:hAnsi="Roboto"/>
          <w:sz w:val="20"/>
          <w:szCs w:val="20"/>
        </w:rPr>
        <w:t xml:space="preserve">immuunziekte </w:t>
      </w:r>
      <w:r w:rsidR="00716242" w:rsidRPr="00335DBC">
        <w:rPr>
          <w:rFonts w:ascii="Roboto" w:hAnsi="Roboto"/>
          <w:sz w:val="20"/>
          <w:szCs w:val="20"/>
        </w:rPr>
        <w:sym w:font="Wingdings" w:char="F0E0"/>
      </w:r>
      <w:r w:rsidR="00716242" w:rsidRPr="00335DBC">
        <w:rPr>
          <w:rFonts w:ascii="Roboto" w:hAnsi="Roboto"/>
          <w:sz w:val="20"/>
          <w:szCs w:val="20"/>
        </w:rPr>
        <w:t xml:space="preserve"> extra kwetsbaarheid ~ Corona</w:t>
      </w:r>
    </w:p>
    <w:p w14:paraId="25F1149F" w14:textId="77777777" w:rsidR="00AF670B" w:rsidRPr="00335DBC" w:rsidRDefault="00716242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335DBC">
        <w:rPr>
          <w:rFonts w:ascii="Roboto" w:hAnsi="Roboto"/>
          <w:sz w:val="20"/>
          <w:szCs w:val="20"/>
        </w:rPr>
        <w:t>normaal oefening in zwembad in Kortrijk o.l.v. ergotherapeute; om gewrichten niet te veel te belasten</w:t>
      </w:r>
    </w:p>
    <w:p w14:paraId="6861D714" w14:textId="03A2504E" w:rsidR="00AF670B" w:rsidRPr="00335DBC" w:rsidRDefault="00716242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335DBC">
        <w:rPr>
          <w:rFonts w:ascii="Roboto" w:hAnsi="Roboto"/>
          <w:sz w:val="20"/>
          <w:szCs w:val="20"/>
        </w:rPr>
        <w:t>leeftijd: 22-80 j</w:t>
      </w:r>
      <w:r w:rsidR="00AF670B" w:rsidRPr="00335DBC">
        <w:rPr>
          <w:rFonts w:ascii="Roboto" w:hAnsi="Roboto"/>
          <w:sz w:val="20"/>
          <w:szCs w:val="20"/>
        </w:rPr>
        <w:t xml:space="preserve"> </w:t>
      </w:r>
      <w:r w:rsidR="00AF670B" w:rsidRPr="00335DBC">
        <w:rPr>
          <w:rFonts w:ascii="Roboto" w:hAnsi="Roboto"/>
          <w:sz w:val="20"/>
          <w:szCs w:val="20"/>
        </w:rPr>
        <w:sym w:font="Wingdings" w:char="F0E0"/>
      </w:r>
      <w:r w:rsidR="00AF670B" w:rsidRPr="00335DBC">
        <w:rPr>
          <w:rFonts w:ascii="Roboto" w:hAnsi="Roboto"/>
          <w:sz w:val="20"/>
          <w:szCs w:val="20"/>
        </w:rPr>
        <w:t xml:space="preserve"> </w:t>
      </w:r>
      <w:r w:rsidRPr="00335DBC">
        <w:rPr>
          <w:rFonts w:ascii="Roboto" w:hAnsi="Roboto"/>
          <w:sz w:val="20"/>
          <w:szCs w:val="20"/>
        </w:rPr>
        <w:t>niet iedereen heeft internet of fb-mogelijkheden</w:t>
      </w:r>
      <w:r w:rsidR="00A51DFA" w:rsidRPr="00335DBC">
        <w:rPr>
          <w:rFonts w:ascii="Roboto" w:hAnsi="Roboto"/>
          <w:sz w:val="20"/>
          <w:szCs w:val="20"/>
        </w:rPr>
        <w:t>: Carine neemt telefonisch contact</w:t>
      </w:r>
    </w:p>
    <w:p w14:paraId="50F8C3CF" w14:textId="3B6D19DF" w:rsidR="00AF670B" w:rsidRPr="00335DBC" w:rsidRDefault="00AF670B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335DBC">
        <w:rPr>
          <w:rFonts w:ascii="Roboto" w:hAnsi="Roboto"/>
          <w:sz w:val="20"/>
          <w:szCs w:val="20"/>
        </w:rPr>
        <w:t xml:space="preserve">eigen </w:t>
      </w:r>
      <w:r w:rsidR="00716242" w:rsidRPr="00335DBC">
        <w:rPr>
          <w:rFonts w:ascii="Roboto" w:hAnsi="Roboto"/>
          <w:sz w:val="20"/>
          <w:szCs w:val="20"/>
        </w:rPr>
        <w:t>besloten fb-groep</w:t>
      </w:r>
      <w:r w:rsidRPr="00335DBC">
        <w:rPr>
          <w:rFonts w:ascii="Roboto" w:hAnsi="Roboto"/>
          <w:sz w:val="20"/>
          <w:szCs w:val="20"/>
        </w:rPr>
        <w:t xml:space="preserve">: </w:t>
      </w:r>
      <w:hyperlink r:id="rId12" w:history="1">
        <w:r w:rsidRPr="00335DBC">
          <w:rPr>
            <w:rStyle w:val="Hyperlink"/>
            <w:rFonts w:ascii="Roboto" w:hAnsi="Roboto"/>
            <w:sz w:val="20"/>
            <w:szCs w:val="20"/>
          </w:rPr>
          <w:t>https://www.facebook.com/groups/520623341628620/</w:t>
        </w:r>
      </w:hyperlink>
    </w:p>
    <w:p w14:paraId="31F1AB33" w14:textId="77777777" w:rsidR="00AF670B" w:rsidRDefault="00AF670B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335DBC">
        <w:rPr>
          <w:rFonts w:ascii="Roboto" w:hAnsi="Roboto"/>
          <w:sz w:val="20"/>
          <w:szCs w:val="20"/>
        </w:rPr>
        <w:t>ook</w:t>
      </w:r>
      <w:r w:rsidR="00716242" w:rsidRPr="00335DBC">
        <w:rPr>
          <w:rFonts w:ascii="Roboto" w:hAnsi="Roboto"/>
          <w:sz w:val="20"/>
          <w:szCs w:val="20"/>
        </w:rPr>
        <w:t xml:space="preserve"> contact</w:t>
      </w:r>
      <w:r w:rsidR="00716242" w:rsidRPr="001C2D49">
        <w:rPr>
          <w:rFonts w:ascii="Roboto" w:hAnsi="Roboto"/>
          <w:sz w:val="20"/>
          <w:szCs w:val="20"/>
        </w:rPr>
        <w:t xml:space="preserve"> met leden via </w:t>
      </w:r>
      <w:r w:rsidR="00716242" w:rsidRPr="00335DBC">
        <w:rPr>
          <w:rFonts w:ascii="Roboto" w:hAnsi="Roboto"/>
          <w:sz w:val="20"/>
          <w:szCs w:val="20"/>
          <w:highlight w:val="yellow"/>
        </w:rPr>
        <w:t>telefonisch/mail</w:t>
      </w:r>
    </w:p>
    <w:p w14:paraId="32932128" w14:textId="77777777" w:rsidR="00AF670B" w:rsidRDefault="00716242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nu geen zwembaden open, dus geen sportwerking </w:t>
      </w:r>
    </w:p>
    <w:p w14:paraId="2D0AE270" w14:textId="77777777" w:rsidR="00AF670B" w:rsidRDefault="00716242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normaal stop seizoen eind juni en begin in september, nu graag ook in de </w:t>
      </w:r>
      <w:r w:rsidRPr="00335DBC">
        <w:rPr>
          <w:rFonts w:ascii="Roboto" w:hAnsi="Roboto"/>
          <w:sz w:val="20"/>
          <w:szCs w:val="20"/>
          <w:highlight w:val="yellow"/>
        </w:rPr>
        <w:t>zomermaanden doordoen</w:t>
      </w:r>
    </w:p>
    <w:p w14:paraId="6E6287BE" w14:textId="5E36E5A5" w:rsidR="001C2D49" w:rsidRPr="001C2D49" w:rsidRDefault="00716242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wateroefeningen worden nu </w:t>
      </w:r>
      <w:r w:rsidRPr="00335DBC">
        <w:rPr>
          <w:rFonts w:ascii="Roboto" w:hAnsi="Roboto"/>
          <w:sz w:val="20"/>
          <w:szCs w:val="20"/>
          <w:highlight w:val="yellow"/>
        </w:rPr>
        <w:t>op het droge</w:t>
      </w:r>
      <w:r w:rsidRPr="001C2D49">
        <w:rPr>
          <w:rFonts w:ascii="Roboto" w:hAnsi="Roboto"/>
          <w:sz w:val="20"/>
          <w:szCs w:val="20"/>
        </w:rPr>
        <w:t xml:space="preserve"> gedaan maar niet ideaal voor mensen met deze beperking</w:t>
      </w:r>
    </w:p>
    <w:p w14:paraId="59A67F6A" w14:textId="77777777" w:rsidR="00AF670B" w:rsidRDefault="00716242" w:rsidP="00716242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Marc – tafeltennisclub Zele </w:t>
      </w:r>
    </w:p>
    <w:p w14:paraId="76E5826B" w14:textId="77777777" w:rsidR="00AF670B" w:rsidRDefault="00716242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25 g-leden + 15 begeleiders – FYS + VE </w:t>
      </w:r>
    </w:p>
    <w:p w14:paraId="6FED7541" w14:textId="62481FA7" w:rsidR="00AF670B" w:rsidRDefault="00716242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 xml:space="preserve">houden contact met leden via </w:t>
      </w:r>
      <w:r w:rsidRPr="00335DBC">
        <w:rPr>
          <w:rFonts w:ascii="Roboto" w:hAnsi="Roboto"/>
          <w:sz w:val="20"/>
          <w:szCs w:val="20"/>
          <w:highlight w:val="yellow"/>
        </w:rPr>
        <w:t>mail en facebook of bellen</w:t>
      </w:r>
      <w:r w:rsidRPr="001C2D49">
        <w:rPr>
          <w:rFonts w:ascii="Roboto" w:hAnsi="Roboto"/>
          <w:sz w:val="20"/>
          <w:szCs w:val="20"/>
        </w:rPr>
        <w:t xml:space="preserve"> – mensen die niet bereikt worden</w:t>
      </w:r>
      <w:r w:rsidR="00335DBC">
        <w:rPr>
          <w:rFonts w:ascii="Roboto" w:hAnsi="Roboto"/>
          <w:sz w:val="20"/>
          <w:szCs w:val="20"/>
        </w:rPr>
        <w:t>,</w:t>
      </w:r>
      <w:r w:rsidRPr="001C2D49">
        <w:rPr>
          <w:rFonts w:ascii="Roboto" w:hAnsi="Roboto"/>
          <w:sz w:val="20"/>
          <w:szCs w:val="20"/>
        </w:rPr>
        <w:t xml:space="preserve"> worden </w:t>
      </w:r>
      <w:r w:rsidRPr="00335DBC">
        <w:rPr>
          <w:rFonts w:ascii="Roboto" w:hAnsi="Roboto"/>
          <w:sz w:val="20"/>
          <w:szCs w:val="20"/>
          <w:highlight w:val="yellow"/>
        </w:rPr>
        <w:t>bezocht</w:t>
      </w:r>
      <w:r w:rsidRPr="001C2D49">
        <w:rPr>
          <w:rFonts w:ascii="Roboto" w:hAnsi="Roboto"/>
          <w:sz w:val="20"/>
          <w:szCs w:val="20"/>
        </w:rPr>
        <w:t xml:space="preserve"> </w:t>
      </w:r>
    </w:p>
    <w:p w14:paraId="7A1DD9C8" w14:textId="77777777" w:rsidR="00AF670B" w:rsidRDefault="00716242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>1 lid overleden na Corona-besmetting in de eerste weken van pandemie</w:t>
      </w:r>
    </w:p>
    <w:p w14:paraId="1E8EEEC8" w14:textId="778AAE91" w:rsidR="001C2D49" w:rsidRPr="001C2D49" w:rsidRDefault="00716242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>4 leden die zouden meedoen aan Special Olympics</w:t>
      </w:r>
      <w:r w:rsidR="00AF670B">
        <w:rPr>
          <w:rFonts w:ascii="Roboto" w:hAnsi="Roboto"/>
          <w:sz w:val="20"/>
          <w:szCs w:val="20"/>
        </w:rPr>
        <w:t xml:space="preserve"> </w:t>
      </w:r>
      <w:r w:rsidRPr="001C2D49">
        <w:rPr>
          <w:rFonts w:ascii="Roboto" w:hAnsi="Roboto"/>
          <w:sz w:val="20"/>
          <w:szCs w:val="20"/>
        </w:rPr>
        <w:sym w:font="Wingdings" w:char="F0E0"/>
      </w:r>
      <w:r w:rsidRPr="001C2D49">
        <w:rPr>
          <w:rFonts w:ascii="Roboto" w:hAnsi="Roboto"/>
          <w:sz w:val="20"/>
          <w:szCs w:val="20"/>
        </w:rPr>
        <w:t xml:space="preserve"> niet </w:t>
      </w:r>
      <w:r w:rsidR="00AF670B">
        <w:rPr>
          <w:rFonts w:ascii="Roboto" w:hAnsi="Roboto"/>
          <w:sz w:val="20"/>
          <w:szCs w:val="20"/>
        </w:rPr>
        <w:t xml:space="preserve">in groep </w:t>
      </w:r>
      <w:r w:rsidRPr="001C2D49">
        <w:rPr>
          <w:rFonts w:ascii="Roboto" w:hAnsi="Roboto"/>
          <w:sz w:val="20"/>
          <w:szCs w:val="20"/>
        </w:rPr>
        <w:t>deelgenomen aan de virtuele spelen</w:t>
      </w:r>
    </w:p>
    <w:p w14:paraId="63D3731C" w14:textId="77777777" w:rsidR="00AF670B" w:rsidRDefault="00716242" w:rsidP="00716242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1C2D49">
        <w:rPr>
          <w:rFonts w:ascii="Roboto" w:hAnsi="Roboto"/>
          <w:sz w:val="20"/>
          <w:szCs w:val="20"/>
        </w:rPr>
        <w:t>Veerle – G-Sport Vlaanderen</w:t>
      </w:r>
    </w:p>
    <w:p w14:paraId="40ADCBC9" w14:textId="4B195D8C" w:rsidR="00AF670B" w:rsidRDefault="00AF670B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Interessant om aan te sluiten bij deze vergadering om te horen wat er leeft binnen de g-sportclubs</w:t>
      </w:r>
    </w:p>
    <w:p w14:paraId="666CDCB9" w14:textId="77777777" w:rsidR="00AF670B" w:rsidRDefault="00716242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335DBC">
        <w:rPr>
          <w:rFonts w:ascii="Roboto" w:hAnsi="Roboto"/>
          <w:sz w:val="20"/>
          <w:szCs w:val="20"/>
          <w:highlight w:val="yellow"/>
        </w:rPr>
        <w:t>crowdfunding</w:t>
      </w:r>
      <w:r w:rsidRPr="001C2D49">
        <w:rPr>
          <w:rFonts w:ascii="Roboto" w:hAnsi="Roboto"/>
          <w:sz w:val="20"/>
          <w:szCs w:val="20"/>
        </w:rPr>
        <w:t xml:space="preserve"> ‘supporters voor g-sporters’: mogelijkheden om in te dienen voor zaken m.b.t. </w:t>
      </w:r>
      <w:r w:rsidRPr="00335DBC">
        <w:rPr>
          <w:rFonts w:ascii="Roboto" w:hAnsi="Roboto"/>
          <w:sz w:val="20"/>
          <w:szCs w:val="20"/>
          <w:highlight w:val="yellow"/>
        </w:rPr>
        <w:t>online-toepassingen</w:t>
      </w:r>
      <w:r w:rsidRPr="001C2D49">
        <w:rPr>
          <w:rFonts w:ascii="Roboto" w:hAnsi="Roboto"/>
          <w:sz w:val="20"/>
          <w:szCs w:val="20"/>
        </w:rPr>
        <w:t xml:space="preserve"> (met oog op eventuele herneming van lockdown-maatregelen)</w:t>
      </w:r>
    </w:p>
    <w:p w14:paraId="2B7F192C" w14:textId="57E0CB94" w:rsidR="001C2D49" w:rsidRDefault="00AF670B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Ook mogelijk om aanvragen in te dienen m.b.t. ondersteuning bij</w:t>
      </w:r>
      <w:r w:rsidR="00716242" w:rsidRPr="001C2D49">
        <w:rPr>
          <w:rFonts w:ascii="Roboto" w:hAnsi="Roboto"/>
          <w:sz w:val="20"/>
          <w:szCs w:val="20"/>
        </w:rPr>
        <w:t xml:space="preserve"> transport? Busjes huren of inzet MMC komt niet in aanmerking.</w:t>
      </w:r>
      <w:r>
        <w:rPr>
          <w:rFonts w:ascii="Roboto" w:hAnsi="Roboto"/>
          <w:sz w:val="20"/>
          <w:szCs w:val="20"/>
        </w:rPr>
        <w:t xml:space="preserve"> Cambio-abonnement is eventueel wel een optie</w:t>
      </w:r>
    </w:p>
    <w:p w14:paraId="65EEC70D" w14:textId="2DE399D8" w:rsidR="00AF670B" w:rsidRPr="001C2D49" w:rsidRDefault="00AF670B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Alle info op</w:t>
      </w:r>
      <w:r w:rsidRPr="00AF670B">
        <w:rPr>
          <w:rFonts w:ascii="Roboto" w:hAnsi="Roboto"/>
          <w:sz w:val="20"/>
          <w:szCs w:val="20"/>
        </w:rPr>
        <w:t xml:space="preserve"> </w:t>
      </w:r>
      <w:hyperlink r:id="rId13" w:history="1">
        <w:r w:rsidRPr="00AF670B">
          <w:rPr>
            <w:rStyle w:val="Hyperlink"/>
            <w:rFonts w:ascii="Roboto" w:hAnsi="Roboto"/>
            <w:sz w:val="20"/>
            <w:szCs w:val="20"/>
          </w:rPr>
          <w:t>https://www.supportersvoorgsporters.be/</w:t>
        </w:r>
      </w:hyperlink>
    </w:p>
    <w:p w14:paraId="493119C9" w14:textId="3E21859D" w:rsidR="00716242" w:rsidRPr="00AF670B" w:rsidRDefault="00716242" w:rsidP="00716242">
      <w:pPr>
        <w:pStyle w:val="Lijstalinea"/>
        <w:numPr>
          <w:ilvl w:val="0"/>
          <w:numId w:val="48"/>
        </w:numPr>
      </w:pPr>
      <w:r w:rsidRPr="001C2D49">
        <w:rPr>
          <w:rFonts w:ascii="Roboto" w:hAnsi="Roboto"/>
          <w:sz w:val="20"/>
          <w:szCs w:val="20"/>
        </w:rPr>
        <w:t>Thoma</w:t>
      </w:r>
      <w:r w:rsidR="00AF670B">
        <w:rPr>
          <w:rFonts w:ascii="Roboto" w:hAnsi="Roboto"/>
          <w:sz w:val="20"/>
          <w:szCs w:val="20"/>
        </w:rPr>
        <w:t>s - Parantee-Psylos</w:t>
      </w:r>
    </w:p>
    <w:p w14:paraId="270F9CAC" w14:textId="46AEBAD1" w:rsidR="00AF670B" w:rsidRPr="00AF670B" w:rsidRDefault="00AF670B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Verantwoordelijk voor sportaanbod sporters met een psychische kwetsbaarheid</w:t>
      </w:r>
    </w:p>
    <w:p w14:paraId="3841B021" w14:textId="3AD9956D" w:rsidR="00AF670B" w:rsidRPr="00AF670B" w:rsidRDefault="00AF670B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AF670B">
        <w:rPr>
          <w:rFonts w:ascii="Roboto" w:hAnsi="Roboto"/>
          <w:sz w:val="20"/>
          <w:szCs w:val="20"/>
        </w:rPr>
        <w:t>Clubondersteuning PSY-clubs (samen met Lore)</w:t>
      </w:r>
    </w:p>
    <w:p w14:paraId="7BB7192B" w14:textId="77777777" w:rsidR="00716242" w:rsidRDefault="00716242" w:rsidP="00716242"/>
    <w:p w14:paraId="4C76502C" w14:textId="77777777" w:rsidR="00716242" w:rsidRPr="00C2728E" w:rsidRDefault="00716242" w:rsidP="00716242">
      <w:pPr>
        <w:rPr>
          <w:b/>
          <w:bCs/>
        </w:rPr>
      </w:pPr>
      <w:r w:rsidRPr="00C2728E">
        <w:rPr>
          <w:b/>
          <w:bCs/>
        </w:rPr>
        <w:t>Vraag Dirk: Wat wordt er gedaan met de lidgelden?</w:t>
      </w:r>
    </w:p>
    <w:p w14:paraId="71EE8F62" w14:textId="76F21356" w:rsidR="00716242" w:rsidRPr="00AF670B" w:rsidRDefault="00716242" w:rsidP="00AF670B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AF670B">
        <w:rPr>
          <w:rFonts w:ascii="Roboto" w:hAnsi="Roboto"/>
          <w:sz w:val="20"/>
          <w:szCs w:val="20"/>
        </w:rPr>
        <w:t xml:space="preserve">Geert: </w:t>
      </w:r>
      <w:r w:rsidR="00AF670B">
        <w:rPr>
          <w:rFonts w:ascii="Roboto" w:hAnsi="Roboto"/>
          <w:sz w:val="20"/>
          <w:szCs w:val="20"/>
        </w:rPr>
        <w:t>agenda</w:t>
      </w:r>
      <w:r w:rsidRPr="00AF670B">
        <w:rPr>
          <w:rFonts w:ascii="Roboto" w:hAnsi="Roboto"/>
          <w:sz w:val="20"/>
          <w:szCs w:val="20"/>
        </w:rPr>
        <w:t>punt op kernvergadering</w:t>
      </w:r>
      <w:r w:rsidR="00AF670B">
        <w:rPr>
          <w:rFonts w:ascii="Roboto" w:hAnsi="Roboto"/>
          <w:sz w:val="20"/>
          <w:szCs w:val="20"/>
        </w:rPr>
        <w:t xml:space="preserve"> </w:t>
      </w:r>
      <w:r w:rsidR="00AF670B" w:rsidRPr="00AF670B">
        <w:rPr>
          <w:rFonts w:ascii="Roboto" w:hAnsi="Roboto"/>
          <w:sz w:val="20"/>
          <w:szCs w:val="20"/>
        </w:rPr>
        <w:sym w:font="Wingdings" w:char="F0E0"/>
      </w:r>
      <w:r w:rsidRPr="00AF670B">
        <w:rPr>
          <w:rFonts w:ascii="Roboto" w:hAnsi="Roboto"/>
          <w:sz w:val="20"/>
          <w:szCs w:val="20"/>
        </w:rPr>
        <w:t xml:space="preserve"> geen teruggave van huidig seizoen; idee om </w:t>
      </w:r>
      <w:r w:rsidRPr="00DB20FC">
        <w:rPr>
          <w:rFonts w:ascii="Roboto" w:hAnsi="Roboto"/>
          <w:sz w:val="20"/>
          <w:szCs w:val="20"/>
          <w:highlight w:val="yellow"/>
        </w:rPr>
        <w:t>Gidosfeest in mindering</w:t>
      </w:r>
      <w:r w:rsidRPr="00AF670B">
        <w:rPr>
          <w:rFonts w:ascii="Roboto" w:hAnsi="Roboto"/>
          <w:sz w:val="20"/>
          <w:szCs w:val="20"/>
        </w:rPr>
        <w:t xml:space="preserve"> te brengen voor leden ter compensatie</w:t>
      </w:r>
    </w:p>
    <w:p w14:paraId="67FF95EA" w14:textId="61A0ED18" w:rsidR="00716242" w:rsidRPr="00AF670B" w:rsidRDefault="00716242" w:rsidP="00AF670B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AF670B">
        <w:rPr>
          <w:rFonts w:ascii="Roboto" w:hAnsi="Roboto"/>
          <w:sz w:val="20"/>
          <w:szCs w:val="20"/>
        </w:rPr>
        <w:t xml:space="preserve">Dirk: </w:t>
      </w:r>
      <w:r w:rsidR="00AF670B">
        <w:rPr>
          <w:rFonts w:ascii="Roboto" w:hAnsi="Roboto"/>
          <w:sz w:val="20"/>
          <w:szCs w:val="20"/>
        </w:rPr>
        <w:t xml:space="preserve">idee om </w:t>
      </w:r>
      <w:r w:rsidRPr="00AF670B">
        <w:rPr>
          <w:rFonts w:ascii="Roboto" w:hAnsi="Roboto"/>
          <w:sz w:val="20"/>
          <w:szCs w:val="20"/>
        </w:rPr>
        <w:t xml:space="preserve">leden die opnieuw lid worden </w:t>
      </w:r>
      <w:r w:rsidR="00AF670B">
        <w:rPr>
          <w:rFonts w:ascii="Roboto" w:hAnsi="Roboto"/>
          <w:sz w:val="20"/>
          <w:szCs w:val="20"/>
        </w:rPr>
        <w:t>seizoen</w:t>
      </w:r>
      <w:r w:rsidRPr="00AF670B">
        <w:rPr>
          <w:rFonts w:ascii="Roboto" w:hAnsi="Roboto"/>
          <w:sz w:val="20"/>
          <w:szCs w:val="20"/>
        </w:rPr>
        <w:t xml:space="preserve"> 2020-2021</w:t>
      </w:r>
      <w:r w:rsidR="00AF670B">
        <w:rPr>
          <w:rFonts w:ascii="Roboto" w:hAnsi="Roboto"/>
          <w:sz w:val="20"/>
          <w:szCs w:val="20"/>
        </w:rPr>
        <w:t>:</w:t>
      </w:r>
      <w:r w:rsidRPr="00AF670B">
        <w:rPr>
          <w:rFonts w:ascii="Roboto" w:hAnsi="Roboto"/>
          <w:sz w:val="20"/>
          <w:szCs w:val="20"/>
        </w:rPr>
        <w:t xml:space="preserve"> </w:t>
      </w:r>
      <w:r w:rsidRPr="00DB20FC">
        <w:rPr>
          <w:rFonts w:ascii="Roboto" w:hAnsi="Roboto"/>
          <w:sz w:val="20"/>
          <w:szCs w:val="20"/>
          <w:highlight w:val="yellow"/>
        </w:rPr>
        <w:t>elk lid krijgt voucher</w:t>
      </w:r>
      <w:r w:rsidRPr="00AF670B">
        <w:rPr>
          <w:rFonts w:ascii="Roboto" w:hAnsi="Roboto"/>
          <w:sz w:val="20"/>
          <w:szCs w:val="20"/>
        </w:rPr>
        <w:t xml:space="preserve"> 10 € in te wisselen op spaghetti-avond/bbq/cafetaria; verder zelfde lidgeld</w:t>
      </w:r>
    </w:p>
    <w:p w14:paraId="532720D3" w14:textId="6D61576D" w:rsidR="00716242" w:rsidRPr="00AF670B" w:rsidRDefault="00AF670B" w:rsidP="00AF670B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 xml:space="preserve">Parantee-Psylos: </w:t>
      </w:r>
      <w:r w:rsidR="00DB20FC">
        <w:rPr>
          <w:rFonts w:ascii="Roboto" w:hAnsi="Roboto"/>
          <w:sz w:val="20"/>
          <w:szCs w:val="20"/>
        </w:rPr>
        <w:t>weinig clubs</w:t>
      </w:r>
      <w:r w:rsidR="00716242" w:rsidRPr="00AF670B">
        <w:rPr>
          <w:rFonts w:ascii="Roboto" w:hAnsi="Roboto"/>
          <w:sz w:val="20"/>
          <w:szCs w:val="20"/>
        </w:rPr>
        <w:t xml:space="preserve"> die terugbetaling doen</w:t>
      </w:r>
      <w:r w:rsidR="00787C4D">
        <w:rPr>
          <w:rFonts w:ascii="Roboto" w:hAnsi="Roboto"/>
          <w:sz w:val="20"/>
          <w:szCs w:val="20"/>
        </w:rPr>
        <w:t>, eerder een tegemoetkoming richting volgend seizoen. Vaak hebben clubs al lage lidgelden en kosten zijn gemaakt</w:t>
      </w:r>
    </w:p>
    <w:p w14:paraId="1F23314C" w14:textId="77777777" w:rsidR="00716242" w:rsidRPr="00AF670B" w:rsidRDefault="00716242" w:rsidP="00AF670B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AF670B">
        <w:rPr>
          <w:rFonts w:ascii="Roboto" w:hAnsi="Roboto"/>
          <w:sz w:val="20"/>
          <w:szCs w:val="20"/>
        </w:rPr>
        <w:t xml:space="preserve">Johan: veel leden via uitpas lid = 1/5e normale som (16 € ipv 80 €) </w:t>
      </w:r>
      <w:r w:rsidRPr="00AF670B">
        <w:rPr>
          <w:rFonts w:ascii="Roboto" w:hAnsi="Roboto"/>
          <w:sz w:val="20"/>
          <w:szCs w:val="20"/>
        </w:rPr>
        <w:sym w:font="Wingdings" w:char="F0E0"/>
      </w:r>
      <w:r w:rsidRPr="00AF670B">
        <w:rPr>
          <w:rFonts w:ascii="Roboto" w:hAnsi="Roboto"/>
          <w:sz w:val="20"/>
          <w:szCs w:val="20"/>
        </w:rPr>
        <w:t xml:space="preserve"> geen aanpassing voor hen</w:t>
      </w:r>
    </w:p>
    <w:p w14:paraId="2426E0A4" w14:textId="77777777" w:rsidR="00716242" w:rsidRDefault="00716242" w:rsidP="00716242"/>
    <w:p w14:paraId="61B1CC72" w14:textId="77777777" w:rsidR="00AF670B" w:rsidRDefault="00AF670B" w:rsidP="00716242">
      <w:pPr>
        <w:rPr>
          <w:b/>
          <w:bCs/>
        </w:rPr>
      </w:pPr>
    </w:p>
    <w:p w14:paraId="153D906A" w14:textId="77777777" w:rsidR="00AF670B" w:rsidRDefault="00AF670B" w:rsidP="00716242">
      <w:pPr>
        <w:rPr>
          <w:b/>
          <w:bCs/>
        </w:rPr>
      </w:pPr>
    </w:p>
    <w:p w14:paraId="0284B79E" w14:textId="6EA80C88" w:rsidR="00716242" w:rsidRPr="00AF670B" w:rsidRDefault="00716242" w:rsidP="00716242">
      <w:pPr>
        <w:rPr>
          <w:b/>
          <w:bCs/>
        </w:rPr>
      </w:pPr>
      <w:r w:rsidRPr="00AF670B">
        <w:rPr>
          <w:b/>
          <w:bCs/>
        </w:rPr>
        <w:t>Wat doe</w:t>
      </w:r>
      <w:r w:rsidR="00AF670B">
        <w:rPr>
          <w:b/>
          <w:bCs/>
        </w:rPr>
        <w:t>t</w:t>
      </w:r>
      <w:r w:rsidRPr="00AF670B">
        <w:rPr>
          <w:b/>
          <w:bCs/>
        </w:rPr>
        <w:t xml:space="preserve"> </w:t>
      </w:r>
      <w:r w:rsidR="00AF670B">
        <w:rPr>
          <w:b/>
          <w:bCs/>
        </w:rPr>
        <w:t>Parantee-Psylos en</w:t>
      </w:r>
      <w:r w:rsidRPr="00AF670B">
        <w:rPr>
          <w:b/>
          <w:bCs/>
        </w:rPr>
        <w:t xml:space="preserve"> wat gebeurt in andere clubs?</w:t>
      </w:r>
    </w:p>
    <w:p w14:paraId="3884D92D" w14:textId="3FF5B3B8" w:rsidR="00716242" w:rsidRPr="00295227" w:rsidRDefault="00716242" w:rsidP="00AF670B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Fb-pagina ‘ook thuis non-stop voor g-sport’: zelf posten; inspiratie opdoen; zoeken per onderwerp voor input per doelgroep</w:t>
      </w:r>
    </w:p>
    <w:p w14:paraId="4FFC6C7D" w14:textId="6D0479F4" w:rsidR="00AF670B" w:rsidRPr="00295227" w:rsidRDefault="00AF670B" w:rsidP="00AF670B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 xml:space="preserve">Zie </w:t>
      </w:r>
      <w:hyperlink r:id="rId14" w:history="1">
        <w:r w:rsidRPr="00295227">
          <w:rPr>
            <w:rStyle w:val="Hyperlink"/>
            <w:rFonts w:ascii="Roboto" w:hAnsi="Roboto"/>
            <w:sz w:val="20"/>
            <w:szCs w:val="20"/>
          </w:rPr>
          <w:t>https://www.facebook.com/groups/nonstopvoorgsport/</w:t>
        </w:r>
      </w:hyperlink>
    </w:p>
    <w:p w14:paraId="5B8C76B4" w14:textId="6D1CC810" w:rsidR="00716242" w:rsidRPr="00295227" w:rsidRDefault="00716242" w:rsidP="00AF670B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Goeie voorbeelden op onze website</w:t>
      </w:r>
    </w:p>
    <w:p w14:paraId="143A1773" w14:textId="77777777" w:rsidR="00295227" w:rsidRPr="00295227" w:rsidRDefault="00AF670B" w:rsidP="00716242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 xml:space="preserve">Zie </w:t>
      </w:r>
      <w:hyperlink r:id="rId15" w:history="1">
        <w:r w:rsidR="00295227" w:rsidRPr="00295227">
          <w:rPr>
            <w:rStyle w:val="Hyperlink"/>
            <w:rFonts w:ascii="Roboto" w:hAnsi="Roboto"/>
            <w:sz w:val="20"/>
            <w:szCs w:val="20"/>
          </w:rPr>
          <w:t>https://www.parantee-psylos.be/ook-thuis-non-stop-voor-g-sport-goede-voorbeelden</w:t>
        </w:r>
      </w:hyperlink>
      <w:r w:rsidR="00295227" w:rsidRPr="00295227">
        <w:rPr>
          <w:rFonts w:ascii="Roboto" w:hAnsi="Roboto"/>
          <w:sz w:val="20"/>
          <w:szCs w:val="20"/>
        </w:rPr>
        <w:t xml:space="preserve"> (o.a. verslagen intervisiemomenten)</w:t>
      </w:r>
    </w:p>
    <w:p w14:paraId="5A36C900" w14:textId="4EF7D1D7" w:rsidR="00716242" w:rsidRPr="00295227" w:rsidRDefault="00716242" w:rsidP="00295227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 xml:space="preserve">Showdown-club heeft tafel buiten gezet; strikte planning zodat telkens twee mensen kunnen komen spelen </w:t>
      </w:r>
      <w:r w:rsidRPr="00295227">
        <w:rPr>
          <w:rFonts w:ascii="Roboto" w:hAnsi="Roboto"/>
          <w:sz w:val="20"/>
          <w:szCs w:val="20"/>
        </w:rPr>
        <w:sym w:font="Wingdings" w:char="F0E0"/>
      </w:r>
      <w:r w:rsidRPr="00295227">
        <w:rPr>
          <w:rFonts w:ascii="Roboto" w:hAnsi="Roboto"/>
          <w:sz w:val="20"/>
          <w:szCs w:val="20"/>
        </w:rPr>
        <w:t xml:space="preserve"> voor tafeltennis moeilijk o.w.v. de wind</w:t>
      </w:r>
    </w:p>
    <w:p w14:paraId="02C9D8D9" w14:textId="77777777" w:rsidR="00716242" w:rsidRDefault="00716242" w:rsidP="00716242"/>
    <w:p w14:paraId="7F5AE800" w14:textId="4B2F80E3" w:rsidR="00716242" w:rsidRPr="00295227" w:rsidRDefault="00295227" w:rsidP="00295227">
      <w:pPr>
        <w:rPr>
          <w:b/>
          <w:bCs/>
        </w:rPr>
      </w:pPr>
      <w:r>
        <w:rPr>
          <w:b/>
          <w:bCs/>
        </w:rPr>
        <w:t>Hoe kijken jullie naar de afsluiting van het seizoen?</w:t>
      </w:r>
    </w:p>
    <w:p w14:paraId="5D8339F7" w14:textId="77777777" w:rsidR="00716242" w:rsidRPr="00295227" w:rsidRDefault="00716242" w:rsidP="00295227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Geert: skypemoment met trainers</w:t>
      </w:r>
    </w:p>
    <w:p w14:paraId="0E539D36" w14:textId="77777777" w:rsidR="00716242" w:rsidRPr="00295227" w:rsidRDefault="00716242" w:rsidP="00295227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Johan: aan stad gevraagd of sporthal terug open kan; op dit moment nog niet meteen ‘nee’</w:t>
      </w:r>
    </w:p>
    <w:p w14:paraId="38C2EA59" w14:textId="715EF2F8" w:rsidR="00716242" w:rsidRPr="00295227" w:rsidRDefault="00716242" w:rsidP="00295227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 xml:space="preserve">Dirk: </w:t>
      </w:r>
      <w:r w:rsidR="00295227">
        <w:rPr>
          <w:rFonts w:ascii="Roboto" w:hAnsi="Roboto"/>
          <w:sz w:val="20"/>
          <w:szCs w:val="20"/>
        </w:rPr>
        <w:t>niet echt optimistisch hierrond</w:t>
      </w:r>
    </w:p>
    <w:p w14:paraId="28A527FC" w14:textId="77777777" w:rsidR="00716242" w:rsidRPr="00295227" w:rsidRDefault="00716242" w:rsidP="00295227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Veerle: aanvoelen dat steden en gemeenten moeite gaan doen om sporthallen te openen</w:t>
      </w:r>
    </w:p>
    <w:p w14:paraId="62FBA53E" w14:textId="7F657342" w:rsidR="00716242" w:rsidRDefault="00716242" w:rsidP="00295227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 xml:space="preserve">Dirk: normaal eindeseizoensbbq eind juni </w:t>
      </w:r>
      <w:r w:rsidRPr="00295227">
        <w:rPr>
          <w:rFonts w:ascii="Roboto" w:hAnsi="Roboto"/>
          <w:sz w:val="20"/>
          <w:szCs w:val="20"/>
        </w:rPr>
        <w:sym w:font="Wingdings" w:char="F0E0"/>
      </w:r>
      <w:r w:rsidRPr="00295227">
        <w:rPr>
          <w:rFonts w:ascii="Roboto" w:hAnsi="Roboto"/>
          <w:sz w:val="20"/>
          <w:szCs w:val="20"/>
        </w:rPr>
        <w:t xml:space="preserve"> ze hopen dit te verplaatsen naar september</w:t>
      </w:r>
    </w:p>
    <w:p w14:paraId="6AFF2C4A" w14:textId="0D4ADB7A" w:rsidR="00716242" w:rsidRDefault="003B0C8C" w:rsidP="00C52EBF">
      <w:pPr>
        <w:pStyle w:val="Lijstalinea"/>
        <w:numPr>
          <w:ilvl w:val="0"/>
          <w:numId w:val="48"/>
        </w:numPr>
      </w:pPr>
      <w:r w:rsidRPr="00F00B54">
        <w:rPr>
          <w:rFonts w:ascii="Roboto" w:hAnsi="Roboto"/>
          <w:sz w:val="20"/>
          <w:szCs w:val="20"/>
        </w:rPr>
        <w:t>Belang van voldoende communiceren met leden om geen leden te verliezen</w:t>
      </w:r>
      <w:r w:rsidR="00F00B54" w:rsidRPr="00F00B54">
        <w:rPr>
          <w:rFonts w:ascii="Roboto" w:hAnsi="Roboto"/>
          <w:sz w:val="20"/>
          <w:szCs w:val="20"/>
        </w:rPr>
        <w:t xml:space="preserve">, belang van een </w:t>
      </w:r>
      <w:r w:rsidR="00F00B54">
        <w:rPr>
          <w:rFonts w:ascii="Roboto" w:hAnsi="Roboto"/>
          <w:sz w:val="20"/>
          <w:szCs w:val="20"/>
        </w:rPr>
        <w:t xml:space="preserve">deftige </w:t>
      </w:r>
      <w:r w:rsidR="00F00B54" w:rsidRPr="00F00B54">
        <w:rPr>
          <w:rFonts w:ascii="Roboto" w:hAnsi="Roboto"/>
          <w:sz w:val="20"/>
          <w:szCs w:val="20"/>
        </w:rPr>
        <w:t>afsluit</w:t>
      </w:r>
      <w:r w:rsidR="00F00B54">
        <w:rPr>
          <w:rFonts w:ascii="Roboto" w:hAnsi="Roboto"/>
          <w:sz w:val="20"/>
          <w:szCs w:val="20"/>
        </w:rPr>
        <w:br/>
      </w:r>
    </w:p>
    <w:p w14:paraId="5A52FAE2" w14:textId="13605ACE" w:rsidR="00716242" w:rsidRPr="00295227" w:rsidRDefault="00295227" w:rsidP="00716242">
      <w:pPr>
        <w:rPr>
          <w:b/>
          <w:bCs/>
        </w:rPr>
      </w:pPr>
      <w:r>
        <w:rPr>
          <w:b/>
          <w:bCs/>
        </w:rPr>
        <w:t xml:space="preserve">Hoe kijken jullie naar volgend seizoen? </w:t>
      </w:r>
      <w:r w:rsidR="00037849">
        <w:rPr>
          <w:b/>
          <w:bCs/>
        </w:rPr>
        <w:t>Hoe reageren de leden</w:t>
      </w:r>
      <w:r w:rsidR="00716242" w:rsidRPr="00295227">
        <w:rPr>
          <w:b/>
          <w:bCs/>
        </w:rPr>
        <w:t>?</w:t>
      </w:r>
    </w:p>
    <w:p w14:paraId="3C6F8E70" w14:textId="37F59006" w:rsidR="00716242" w:rsidRPr="00295227" w:rsidRDefault="00716242" w:rsidP="00295227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 xml:space="preserve">Dirk: mensen zullen pas terug lid worden vanaf dat er meer duidelijkheid is </w:t>
      </w:r>
      <w:r w:rsidRPr="00295227">
        <w:rPr>
          <w:rFonts w:ascii="Roboto" w:hAnsi="Roboto"/>
          <w:sz w:val="20"/>
          <w:szCs w:val="20"/>
        </w:rPr>
        <w:sym w:font="Wingdings" w:char="F0E0"/>
      </w:r>
      <w:r w:rsidRPr="00295227">
        <w:rPr>
          <w:rFonts w:ascii="Roboto" w:hAnsi="Roboto"/>
          <w:sz w:val="20"/>
          <w:szCs w:val="20"/>
        </w:rPr>
        <w:t xml:space="preserve"> lidgelden gaa</w:t>
      </w:r>
      <w:r w:rsidR="00295227">
        <w:rPr>
          <w:rFonts w:ascii="Roboto" w:hAnsi="Roboto"/>
          <w:sz w:val="20"/>
          <w:szCs w:val="20"/>
        </w:rPr>
        <w:t>n</w:t>
      </w:r>
      <w:r w:rsidRPr="00295227">
        <w:rPr>
          <w:rFonts w:ascii="Roboto" w:hAnsi="Roboto"/>
          <w:sz w:val="20"/>
          <w:szCs w:val="20"/>
        </w:rPr>
        <w:t xml:space="preserve"> laat binnen komen</w:t>
      </w:r>
    </w:p>
    <w:p w14:paraId="1EB82C77" w14:textId="2E155825" w:rsidR="00716242" w:rsidRPr="00295227" w:rsidRDefault="00716242" w:rsidP="00295227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Hoe kijkt PP hiernaar? Deadline van ledenopgave verplaatsen? In september gaat er misschien nog niet zoveel duidelijkheid zijn; mensen die afwachten om terug aan te sluiten bij sportclub</w:t>
      </w:r>
      <w:r w:rsidR="00F00B54">
        <w:rPr>
          <w:rFonts w:ascii="Roboto" w:hAnsi="Roboto"/>
          <w:sz w:val="20"/>
          <w:szCs w:val="20"/>
        </w:rPr>
        <w:t xml:space="preserve"> </w:t>
      </w:r>
      <w:r w:rsidR="00F00B54" w:rsidRPr="00F00B54">
        <w:rPr>
          <w:rFonts w:ascii="Roboto" w:hAnsi="Roboto"/>
          <w:sz w:val="20"/>
          <w:szCs w:val="20"/>
          <w:highlight w:val="yellow"/>
        </w:rPr>
        <w:t>AP</w:t>
      </w:r>
      <w:r w:rsidR="00F00B54">
        <w:rPr>
          <w:rFonts w:ascii="Roboto" w:hAnsi="Roboto"/>
          <w:sz w:val="20"/>
          <w:szCs w:val="20"/>
        </w:rPr>
        <w:t xml:space="preserve"> mee te nemen</w:t>
      </w:r>
    </w:p>
    <w:p w14:paraId="1A8E998A" w14:textId="77777777" w:rsidR="00716242" w:rsidRPr="00295227" w:rsidRDefault="00716242" w:rsidP="00295227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 xml:space="preserve">Johan: duidelijkheid gaat pas laat komen is de ervaring vanuit onderwijs </w:t>
      </w:r>
      <w:r w:rsidRPr="00295227">
        <w:rPr>
          <w:rFonts w:ascii="Roboto" w:hAnsi="Roboto"/>
          <w:sz w:val="20"/>
          <w:szCs w:val="20"/>
        </w:rPr>
        <w:sym w:font="Wingdings" w:char="F0E0"/>
      </w:r>
      <w:r w:rsidRPr="00295227">
        <w:rPr>
          <w:rFonts w:ascii="Roboto" w:hAnsi="Roboto"/>
          <w:sz w:val="20"/>
          <w:szCs w:val="20"/>
        </w:rPr>
        <w:t xml:space="preserve"> normale opstart in september is zeker niet evident</w:t>
      </w:r>
    </w:p>
    <w:p w14:paraId="34365D98" w14:textId="77777777" w:rsidR="00716242" w:rsidRPr="00295227" w:rsidRDefault="00716242" w:rsidP="00295227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Sporten die zich moeilijker lenen tot heropstart: bv. judo</w:t>
      </w:r>
    </w:p>
    <w:p w14:paraId="24B15395" w14:textId="491E6E77" w:rsidR="00716242" w:rsidRPr="00295227" w:rsidRDefault="009D0E6C" w:rsidP="00295227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K</w:t>
      </w:r>
      <w:r w:rsidR="00295227">
        <w:rPr>
          <w:rFonts w:ascii="Roboto" w:hAnsi="Roboto"/>
          <w:sz w:val="20"/>
          <w:szCs w:val="20"/>
        </w:rPr>
        <w:t xml:space="preserve">arine - </w:t>
      </w:r>
      <w:r w:rsidR="00716242" w:rsidRPr="00295227">
        <w:rPr>
          <w:rFonts w:ascii="Roboto" w:hAnsi="Roboto"/>
          <w:sz w:val="20"/>
          <w:szCs w:val="20"/>
        </w:rPr>
        <w:t>Watertrappers: zomermaanden hopelijk open voor binding met leden + mensen die zich stuk beter voelen dankzij oefening in water</w:t>
      </w:r>
    </w:p>
    <w:p w14:paraId="41E039EB" w14:textId="77777777" w:rsidR="00716242" w:rsidRPr="00295227" w:rsidRDefault="00716242" w:rsidP="00295227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Er wordt geen lidgeld terugbetaald; zomermaanden ter compensatie</w:t>
      </w:r>
    </w:p>
    <w:p w14:paraId="521ACE74" w14:textId="77777777" w:rsidR="00716242" w:rsidRPr="00295227" w:rsidRDefault="00716242" w:rsidP="00295227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Telefonisch contact met leden helpt om binding te behouden; gewone babbel doet al deugd</w:t>
      </w:r>
    </w:p>
    <w:p w14:paraId="696F0910" w14:textId="77777777" w:rsidR="00716242" w:rsidRPr="00295227" w:rsidRDefault="00716242" w:rsidP="00295227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Club Zedelgem die vw inschakelen om clubleden op te bellen: betrachting om alle leden maandelijks te horen</w:t>
      </w:r>
    </w:p>
    <w:p w14:paraId="63BB8B3E" w14:textId="7FCBD890" w:rsidR="00716242" w:rsidRPr="00295227" w:rsidRDefault="00295227" w:rsidP="00295227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Belangrijk: v</w:t>
      </w:r>
      <w:r w:rsidR="00716242" w:rsidRPr="00295227">
        <w:rPr>
          <w:rFonts w:ascii="Roboto" w:hAnsi="Roboto"/>
          <w:sz w:val="20"/>
          <w:szCs w:val="20"/>
        </w:rPr>
        <w:t xml:space="preserve">erzekering loopt tot 1/7 tot 30/6 </w:t>
      </w:r>
      <w:r w:rsidR="00716242" w:rsidRPr="00295227">
        <w:rPr>
          <w:rFonts w:ascii="Roboto" w:hAnsi="Roboto"/>
          <w:sz w:val="20"/>
          <w:szCs w:val="20"/>
        </w:rPr>
        <w:sym w:font="Wingdings" w:char="F0E0"/>
      </w:r>
      <w:r w:rsidR="00716242" w:rsidRPr="00295227">
        <w:rPr>
          <w:rFonts w:ascii="Roboto" w:hAnsi="Roboto"/>
          <w:sz w:val="20"/>
          <w:szCs w:val="20"/>
        </w:rPr>
        <w:t xml:space="preserve"> leden zijn nu dus ook verzekerd via onze verzekering</w:t>
      </w:r>
    </w:p>
    <w:p w14:paraId="2CD9C0F6" w14:textId="180D002E" w:rsidR="00716242" w:rsidRPr="00295227" w:rsidRDefault="00716242" w:rsidP="00295227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Als leden pas in augustus worden doorgegeven, zijn ze ook in juli verzekerd.</w:t>
      </w:r>
    </w:p>
    <w:p w14:paraId="38CC6560" w14:textId="77777777" w:rsidR="00716242" w:rsidRPr="00295227" w:rsidRDefault="00716242" w:rsidP="00295227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Leden blijven verzekerd totdat ze geschrapt worden</w:t>
      </w:r>
    </w:p>
    <w:p w14:paraId="1459DCB5" w14:textId="77777777" w:rsidR="00716242" w:rsidRPr="00295227" w:rsidRDefault="00716242" w:rsidP="00295227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 xml:space="preserve">Welk is uiterlijke datum: normaal 15/10 </w:t>
      </w:r>
      <w:r w:rsidRPr="00295227">
        <w:rPr>
          <w:rFonts w:ascii="Roboto" w:hAnsi="Roboto"/>
          <w:sz w:val="20"/>
          <w:szCs w:val="20"/>
        </w:rPr>
        <w:sym w:font="Wingdings" w:char="F0E0"/>
      </w:r>
      <w:r w:rsidRPr="00295227">
        <w:rPr>
          <w:rFonts w:ascii="Roboto" w:hAnsi="Roboto"/>
          <w:sz w:val="20"/>
          <w:szCs w:val="20"/>
        </w:rPr>
        <w:t xml:space="preserve"> zeker duidelijk communiceren naar clubs</w:t>
      </w:r>
    </w:p>
    <w:p w14:paraId="5674D482" w14:textId="77777777" w:rsidR="00716242" w:rsidRPr="00295227" w:rsidRDefault="00716242" w:rsidP="00295227">
      <w:pPr>
        <w:pStyle w:val="Lijstalinea"/>
        <w:numPr>
          <w:ilvl w:val="0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 xml:space="preserve">Nieuwe leden: verzekerd voor 3 proeflessen </w:t>
      </w:r>
      <w:r w:rsidRPr="00295227">
        <w:rPr>
          <w:rFonts w:ascii="Roboto" w:hAnsi="Roboto"/>
          <w:sz w:val="20"/>
          <w:szCs w:val="20"/>
        </w:rPr>
        <w:sym w:font="Wingdings" w:char="F0E0"/>
      </w:r>
      <w:r w:rsidRPr="00295227">
        <w:rPr>
          <w:rFonts w:ascii="Roboto" w:hAnsi="Roboto"/>
          <w:sz w:val="20"/>
          <w:szCs w:val="20"/>
        </w:rPr>
        <w:t xml:space="preserve"> best meteen doorgeven</w:t>
      </w:r>
    </w:p>
    <w:p w14:paraId="5B096760" w14:textId="1567D63C" w:rsidR="00716242" w:rsidRPr="00295227" w:rsidRDefault="00716242" w:rsidP="00295227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 xml:space="preserve">Nieuwe ledenportaal: kunnen wij checken wat de clubs doorgeven; normaal wel; </w:t>
      </w:r>
      <w:r w:rsidR="00295227" w:rsidRPr="000F6A8D">
        <w:rPr>
          <w:rFonts w:ascii="Roboto" w:hAnsi="Roboto"/>
          <w:sz w:val="20"/>
          <w:szCs w:val="20"/>
          <w:highlight w:val="yellow"/>
        </w:rPr>
        <w:t>Lore</w:t>
      </w:r>
      <w:r w:rsidRPr="00295227">
        <w:rPr>
          <w:rFonts w:ascii="Roboto" w:hAnsi="Roboto"/>
          <w:sz w:val="20"/>
          <w:szCs w:val="20"/>
        </w:rPr>
        <w:t xml:space="preserve"> chec</w:t>
      </w:r>
      <w:r w:rsidR="00295227">
        <w:rPr>
          <w:rFonts w:ascii="Roboto" w:hAnsi="Roboto"/>
          <w:sz w:val="20"/>
          <w:szCs w:val="20"/>
        </w:rPr>
        <w:t>kt</w:t>
      </w:r>
      <w:r w:rsidRPr="00295227">
        <w:rPr>
          <w:rFonts w:ascii="Roboto" w:hAnsi="Roboto"/>
          <w:sz w:val="20"/>
          <w:szCs w:val="20"/>
        </w:rPr>
        <w:t xml:space="preserve"> bij Anneleen</w:t>
      </w:r>
    </w:p>
    <w:p w14:paraId="12CFBA26" w14:textId="2D555157" w:rsidR="00716242" w:rsidRPr="00295227" w:rsidRDefault="00716242" w:rsidP="00295227">
      <w:pPr>
        <w:pStyle w:val="Lijstalinea"/>
        <w:numPr>
          <w:ilvl w:val="1"/>
          <w:numId w:val="48"/>
        </w:numPr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Bedoeling was om infomoment te organiseren per provincie</w:t>
      </w:r>
      <w:r w:rsidR="00C711B6">
        <w:rPr>
          <w:rFonts w:ascii="Roboto" w:hAnsi="Roboto"/>
          <w:sz w:val="20"/>
          <w:szCs w:val="20"/>
        </w:rPr>
        <w:t xml:space="preserve"> in voorjaar</w:t>
      </w:r>
      <w:r w:rsidRPr="00295227">
        <w:rPr>
          <w:rFonts w:ascii="Roboto" w:hAnsi="Roboto"/>
          <w:sz w:val="20"/>
          <w:szCs w:val="20"/>
        </w:rPr>
        <w:t xml:space="preserve"> </w:t>
      </w:r>
      <w:r w:rsidRPr="00295227">
        <w:rPr>
          <w:rFonts w:ascii="Roboto" w:hAnsi="Roboto"/>
          <w:sz w:val="20"/>
          <w:szCs w:val="20"/>
        </w:rPr>
        <w:sym w:font="Wingdings" w:char="F0E0"/>
      </w:r>
      <w:r w:rsidRPr="00295227">
        <w:rPr>
          <w:rFonts w:ascii="Roboto" w:hAnsi="Roboto"/>
          <w:sz w:val="20"/>
          <w:szCs w:val="20"/>
        </w:rPr>
        <w:t xml:space="preserve"> </w:t>
      </w:r>
      <w:r w:rsidR="00C711B6">
        <w:rPr>
          <w:rFonts w:ascii="Roboto" w:hAnsi="Roboto"/>
          <w:sz w:val="20"/>
          <w:szCs w:val="20"/>
        </w:rPr>
        <w:t>Enkel edities in</w:t>
      </w:r>
      <w:r w:rsidRPr="00295227">
        <w:rPr>
          <w:rFonts w:ascii="Roboto" w:hAnsi="Roboto"/>
          <w:sz w:val="20"/>
          <w:szCs w:val="20"/>
        </w:rPr>
        <w:t xml:space="preserve"> september</w:t>
      </w:r>
      <w:r w:rsidR="00C711B6">
        <w:rPr>
          <w:rFonts w:ascii="Roboto" w:hAnsi="Roboto"/>
          <w:sz w:val="20"/>
          <w:szCs w:val="20"/>
        </w:rPr>
        <w:t xml:space="preserve"> gaan voorlopig door</w:t>
      </w:r>
      <w:r w:rsidRPr="00295227">
        <w:rPr>
          <w:rFonts w:ascii="Roboto" w:hAnsi="Roboto"/>
          <w:sz w:val="20"/>
          <w:szCs w:val="20"/>
        </w:rPr>
        <w:t xml:space="preserve"> </w:t>
      </w:r>
      <w:r w:rsidR="00C711B6">
        <w:rPr>
          <w:rFonts w:ascii="Roboto" w:hAnsi="Roboto"/>
          <w:sz w:val="20"/>
          <w:szCs w:val="20"/>
        </w:rPr>
        <w:t>(onder voorbehoud)</w:t>
      </w:r>
    </w:p>
    <w:p w14:paraId="46250957" w14:textId="77777777" w:rsidR="00716242" w:rsidRPr="00295227" w:rsidRDefault="00716242" w:rsidP="00716242">
      <w:pPr>
        <w:pStyle w:val="Lijstalinea"/>
        <w:numPr>
          <w:ilvl w:val="0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Al nieuws rond zwembaden? In buitenland wel al open met strikt protocol</w:t>
      </w:r>
    </w:p>
    <w:p w14:paraId="15E417AA" w14:textId="77777777" w:rsidR="00716242" w:rsidRPr="00295227" w:rsidRDefault="00716242" w:rsidP="00716242">
      <w:pPr>
        <w:pStyle w:val="Lijstalinea"/>
        <w:numPr>
          <w:ilvl w:val="1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Zwemfederatie heeft voorstel gedaan naar onze overheid, maar voorlopig nog geen duidelijkheid</w:t>
      </w:r>
    </w:p>
    <w:p w14:paraId="6A6C8C0D" w14:textId="77777777" w:rsidR="00716242" w:rsidRPr="00295227" w:rsidRDefault="00716242" w:rsidP="00716242">
      <w:pPr>
        <w:pStyle w:val="Lijstalinea"/>
        <w:numPr>
          <w:ilvl w:val="1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Idem voor sporthallen</w:t>
      </w:r>
    </w:p>
    <w:p w14:paraId="4E6AE868" w14:textId="4772433D" w:rsidR="00716242" w:rsidRPr="00BD0490" w:rsidRDefault="00716242" w:rsidP="00716242">
      <w:pPr>
        <w:pStyle w:val="Lijstalinea"/>
        <w:numPr>
          <w:ilvl w:val="1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Verschillende fases staan op papier; maar er zijn nog geen data bij vermeld (zie bijlage)</w:t>
      </w:r>
    </w:p>
    <w:p w14:paraId="301F60A6" w14:textId="77777777" w:rsidR="00716242" w:rsidRPr="00295227" w:rsidRDefault="00716242" w:rsidP="00716242">
      <w:pPr>
        <w:rPr>
          <w:b/>
          <w:bCs/>
        </w:rPr>
      </w:pPr>
      <w:r w:rsidRPr="00295227">
        <w:rPr>
          <w:b/>
          <w:bCs/>
        </w:rPr>
        <w:lastRenderedPageBreak/>
        <w:t>Geert: zoekt trainers voor twee sporttakken. Hoe doen jullie dat?</w:t>
      </w:r>
    </w:p>
    <w:p w14:paraId="3ECB8B62" w14:textId="77777777" w:rsidR="00716242" w:rsidRPr="00BD0490" w:rsidRDefault="00716242" w:rsidP="00716242">
      <w:pPr>
        <w:pStyle w:val="Lijstalinea"/>
        <w:numPr>
          <w:ilvl w:val="0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BD0490">
        <w:rPr>
          <w:rFonts w:ascii="Roboto" w:hAnsi="Roboto"/>
          <w:sz w:val="20"/>
          <w:szCs w:val="20"/>
        </w:rPr>
        <w:t>Algemeen probleem; idem om vrijwilligers te vinden</w:t>
      </w:r>
    </w:p>
    <w:p w14:paraId="21AF0898" w14:textId="77777777" w:rsidR="00716242" w:rsidRPr="00BD0490" w:rsidRDefault="00716242" w:rsidP="00716242">
      <w:pPr>
        <w:pStyle w:val="Lijstalinea"/>
        <w:numPr>
          <w:ilvl w:val="0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BD0490">
        <w:rPr>
          <w:rFonts w:ascii="Roboto" w:hAnsi="Roboto"/>
          <w:sz w:val="20"/>
          <w:szCs w:val="20"/>
        </w:rPr>
        <w:t>Lore bezorgt checklist waar trainers kunnen aangesproken worden</w:t>
      </w:r>
    </w:p>
    <w:p w14:paraId="52E96877" w14:textId="77777777" w:rsidR="00716242" w:rsidRPr="00BD0490" w:rsidRDefault="00716242" w:rsidP="00BD0490">
      <w:pPr>
        <w:pStyle w:val="Lijstalinea"/>
        <w:numPr>
          <w:ilvl w:val="1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BD0490">
        <w:rPr>
          <w:rFonts w:ascii="Roboto" w:hAnsi="Roboto"/>
          <w:sz w:val="20"/>
          <w:szCs w:val="20"/>
        </w:rPr>
        <w:t>Bv. reguliere clubs/hoge scholen/…</w:t>
      </w:r>
    </w:p>
    <w:p w14:paraId="5F596E60" w14:textId="77777777" w:rsidR="00716242" w:rsidRPr="00BD0490" w:rsidRDefault="00716242" w:rsidP="00BD0490">
      <w:pPr>
        <w:pStyle w:val="Lijstalinea"/>
        <w:numPr>
          <w:ilvl w:val="1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BD0490">
        <w:rPr>
          <w:rFonts w:ascii="Roboto" w:hAnsi="Roboto"/>
          <w:sz w:val="20"/>
          <w:szCs w:val="20"/>
        </w:rPr>
        <w:t>Opleiding</w:t>
      </w:r>
    </w:p>
    <w:p w14:paraId="04EC4E37" w14:textId="77777777" w:rsidR="00716242" w:rsidRPr="00BD0490" w:rsidRDefault="00716242" w:rsidP="00716242">
      <w:pPr>
        <w:pStyle w:val="Lijstalinea"/>
        <w:numPr>
          <w:ilvl w:val="0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BD0490">
        <w:rPr>
          <w:rFonts w:ascii="Roboto" w:hAnsi="Roboto"/>
          <w:sz w:val="20"/>
          <w:szCs w:val="20"/>
        </w:rPr>
        <w:t>Veerle: doet PP een sensibiliseringscampagne rond oproep trainers?</w:t>
      </w:r>
    </w:p>
    <w:p w14:paraId="788158B0" w14:textId="77777777" w:rsidR="00716242" w:rsidRPr="00BD0490" w:rsidRDefault="00716242" w:rsidP="00BD0490">
      <w:pPr>
        <w:pStyle w:val="Lijstalinea"/>
        <w:numPr>
          <w:ilvl w:val="1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BD0490">
        <w:rPr>
          <w:rFonts w:ascii="Roboto" w:hAnsi="Roboto"/>
          <w:sz w:val="20"/>
          <w:szCs w:val="20"/>
        </w:rPr>
        <w:t>Vacatures verspreiden via eigen kanalen</w:t>
      </w:r>
    </w:p>
    <w:p w14:paraId="1534476F" w14:textId="77777777" w:rsidR="00716242" w:rsidRPr="00BD0490" w:rsidRDefault="00716242" w:rsidP="00BD0490">
      <w:pPr>
        <w:pStyle w:val="Lijstalinea"/>
        <w:numPr>
          <w:ilvl w:val="1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BD0490">
        <w:rPr>
          <w:rFonts w:ascii="Roboto" w:hAnsi="Roboto"/>
          <w:sz w:val="20"/>
          <w:szCs w:val="20"/>
        </w:rPr>
        <w:t>Netwerk onderhouden met scholen</w:t>
      </w:r>
    </w:p>
    <w:p w14:paraId="11A52B98" w14:textId="77777777" w:rsidR="00716242" w:rsidRDefault="00716242" w:rsidP="00716242">
      <w:pPr>
        <w:pStyle w:val="Lijstalinea"/>
        <w:ind w:left="1440"/>
      </w:pPr>
    </w:p>
    <w:p w14:paraId="3D187763" w14:textId="77777777" w:rsidR="00037849" w:rsidRPr="00295227" w:rsidRDefault="00037849" w:rsidP="00037849">
      <w:pPr>
        <w:rPr>
          <w:b/>
          <w:bCs/>
        </w:rPr>
      </w:pPr>
      <w:r w:rsidRPr="00295227">
        <w:rPr>
          <w:b/>
          <w:bCs/>
        </w:rPr>
        <w:t>Eerste online trefmoment voor g-sportclubs; nog eens herhalen?</w:t>
      </w:r>
    </w:p>
    <w:p w14:paraId="6EA8E7E1" w14:textId="77777777" w:rsidR="00037849" w:rsidRPr="00295227" w:rsidRDefault="00037849" w:rsidP="00037849">
      <w:pPr>
        <w:pStyle w:val="Lijstalinea"/>
        <w:numPr>
          <w:ilvl w:val="0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Half augustus eventueel hernemen i.f.v. heropstart</w:t>
      </w:r>
    </w:p>
    <w:p w14:paraId="60D4978D" w14:textId="77777777" w:rsidR="00037849" w:rsidRPr="00295227" w:rsidRDefault="00037849" w:rsidP="00037849">
      <w:pPr>
        <w:pStyle w:val="Lijstalinea"/>
        <w:numPr>
          <w:ilvl w:val="0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 xml:space="preserve">Eventueel </w:t>
      </w:r>
      <w:r>
        <w:rPr>
          <w:rFonts w:ascii="Roboto" w:hAnsi="Roboto"/>
          <w:sz w:val="20"/>
          <w:szCs w:val="20"/>
        </w:rPr>
        <w:t>’</w:t>
      </w:r>
      <w:r w:rsidRPr="00295227">
        <w:rPr>
          <w:rFonts w:ascii="Roboto" w:hAnsi="Roboto"/>
          <w:sz w:val="20"/>
          <w:szCs w:val="20"/>
        </w:rPr>
        <w:t>s avonds</w:t>
      </w:r>
      <w:r>
        <w:rPr>
          <w:rFonts w:ascii="Roboto" w:hAnsi="Roboto"/>
          <w:sz w:val="20"/>
          <w:szCs w:val="20"/>
        </w:rPr>
        <w:t xml:space="preserve"> o</w:t>
      </w:r>
      <w:r w:rsidRPr="00295227">
        <w:rPr>
          <w:rFonts w:ascii="Roboto" w:hAnsi="Roboto"/>
          <w:sz w:val="20"/>
          <w:szCs w:val="20"/>
        </w:rPr>
        <w:t>m meer clubs te bereiken</w:t>
      </w:r>
      <w:r>
        <w:rPr>
          <w:rFonts w:ascii="Roboto" w:hAnsi="Roboto"/>
          <w:sz w:val="20"/>
          <w:szCs w:val="20"/>
        </w:rPr>
        <w:t>? Nu eerst gepolst naar interesse bij alle clubs, daarna gezocht naar gemeenschappelijk moment dat paste</w:t>
      </w:r>
    </w:p>
    <w:p w14:paraId="56C6DCF4" w14:textId="77777777" w:rsidR="00037849" w:rsidRPr="00295227" w:rsidRDefault="00037849" w:rsidP="00037849">
      <w:pPr>
        <w:pStyle w:val="Lijstalinea"/>
        <w:numPr>
          <w:ilvl w:val="0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Eventueel o</w:t>
      </w:r>
      <w:r w:rsidRPr="00295227">
        <w:rPr>
          <w:rFonts w:ascii="Roboto" w:hAnsi="Roboto"/>
          <w:sz w:val="20"/>
          <w:szCs w:val="20"/>
        </w:rPr>
        <w:t>psplitsen naar type sport/doelgroep</w:t>
      </w:r>
      <w:r>
        <w:rPr>
          <w:rFonts w:ascii="Roboto" w:hAnsi="Roboto"/>
          <w:sz w:val="20"/>
          <w:szCs w:val="20"/>
        </w:rPr>
        <w:t>; mits voldoende personen per sessie</w:t>
      </w:r>
    </w:p>
    <w:p w14:paraId="26176997" w14:textId="77777777" w:rsidR="00037849" w:rsidRPr="00295227" w:rsidRDefault="00037849" w:rsidP="00037849">
      <w:pPr>
        <w:pStyle w:val="Lijstalinea"/>
        <w:numPr>
          <w:ilvl w:val="1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Buitensporten zitten nu stap voor op binnensporten</w:t>
      </w:r>
    </w:p>
    <w:p w14:paraId="6B3A7D60" w14:textId="5B8BDB21" w:rsidR="00037849" w:rsidRDefault="00037849" w:rsidP="00037849">
      <w:pPr>
        <w:pStyle w:val="Lijstalinea"/>
        <w:numPr>
          <w:ilvl w:val="1"/>
          <w:numId w:val="47"/>
        </w:numPr>
        <w:spacing w:after="160" w:line="259" w:lineRule="auto"/>
        <w:contextualSpacing/>
        <w:rPr>
          <w:rFonts w:ascii="Roboto" w:hAnsi="Roboto"/>
          <w:sz w:val="20"/>
          <w:szCs w:val="20"/>
        </w:rPr>
      </w:pPr>
      <w:r w:rsidRPr="00295227">
        <w:rPr>
          <w:rFonts w:ascii="Roboto" w:hAnsi="Roboto"/>
          <w:sz w:val="20"/>
          <w:szCs w:val="20"/>
        </w:rPr>
        <w:t>Individuele sporten vs / ploegsporten</w:t>
      </w:r>
    </w:p>
    <w:p w14:paraId="1F625536" w14:textId="77777777" w:rsidR="00C16479" w:rsidRPr="00BD0490" w:rsidRDefault="00C16479" w:rsidP="00C16479">
      <w:pPr>
        <w:pStyle w:val="Lijstalinea"/>
        <w:spacing w:after="160" w:line="259" w:lineRule="auto"/>
        <w:ind w:left="1440"/>
        <w:contextualSpacing/>
        <w:rPr>
          <w:rFonts w:ascii="Roboto" w:hAnsi="Roboto"/>
          <w:sz w:val="20"/>
          <w:szCs w:val="20"/>
        </w:rPr>
      </w:pPr>
    </w:p>
    <w:p w14:paraId="57861238" w14:textId="30887437" w:rsidR="009A1DF1" w:rsidRDefault="00C16479" w:rsidP="009A1DF1">
      <w:r>
        <w:rPr>
          <w:noProof/>
        </w:rPr>
        <w:drawing>
          <wp:inline distT="0" distB="0" distL="0" distR="0" wp14:anchorId="7DDF3E5D" wp14:editId="29451D90">
            <wp:extent cx="5760720" cy="3240405"/>
            <wp:effectExtent l="0" t="0" r="0" b="0"/>
            <wp:docPr id="9" name="Afbeelding 9" descr="Afbeelding met foto, persoon, weergeven, m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efmoment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E428" w14:textId="4CBBA70E" w:rsidR="009A1DF1" w:rsidRDefault="009A1DF1" w:rsidP="009A1DF1">
      <w:r>
        <w:rPr>
          <w:noProof/>
        </w:rPr>
        <w:lastRenderedPageBreak/>
        <w:drawing>
          <wp:inline distT="0" distB="0" distL="0" distR="0" wp14:anchorId="219B12D7" wp14:editId="0BAFFB93">
            <wp:extent cx="5760720" cy="3240405"/>
            <wp:effectExtent l="0" t="0" r="0" b="0"/>
            <wp:docPr id="7" name="Afbeelding 7" descr="Afbeelding met foto, elektronica,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fmoment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A8F0" w14:textId="7EEC5E17" w:rsidR="009A1DF1" w:rsidRDefault="00037849" w:rsidP="009A1DF1">
      <w:r>
        <w:rPr>
          <w:noProof/>
        </w:rPr>
        <w:drawing>
          <wp:inline distT="0" distB="0" distL="0" distR="0" wp14:anchorId="4CE28E98" wp14:editId="671D20C5">
            <wp:extent cx="5760720" cy="3240405"/>
            <wp:effectExtent l="0" t="0" r="0" b="0"/>
            <wp:docPr id="4" name="Afbeelding 4" descr="Afbeelding met foto, elektronica, weergeven, monito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efmoment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1786" w14:textId="6054DD7E" w:rsidR="00716242" w:rsidRDefault="00716242" w:rsidP="009A1DF1"/>
    <w:sectPr w:rsidR="00716242" w:rsidSect="00DF503F"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CCDEDA" w14:textId="77777777" w:rsidR="00AE53CA" w:rsidRDefault="00AE53CA" w:rsidP="003560E3">
      <w:pPr>
        <w:spacing w:after="0" w:line="240" w:lineRule="auto"/>
      </w:pPr>
      <w:r>
        <w:separator/>
      </w:r>
    </w:p>
  </w:endnote>
  <w:endnote w:type="continuationSeparator" w:id="0">
    <w:p w14:paraId="26D63346" w14:textId="77777777" w:rsidR="00AE53CA" w:rsidRDefault="00AE53CA" w:rsidP="00356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Bold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BEDEC" w14:textId="77777777" w:rsidR="00716242" w:rsidRDefault="00716242">
    <w:pPr>
      <w:pStyle w:val="Voet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E9F7D0" wp14:editId="3FD4953E">
          <wp:simplePos x="0" y="0"/>
          <wp:positionH relativeFrom="page">
            <wp:align>right</wp:align>
          </wp:positionH>
          <wp:positionV relativeFrom="paragraph">
            <wp:posOffset>-279717</wp:posOffset>
          </wp:positionV>
          <wp:extent cx="7559675" cy="886460"/>
          <wp:effectExtent l="0" t="0" r="3175" b="8890"/>
          <wp:wrapNone/>
          <wp:docPr id="416" name="Picture 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P-brief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20566" w14:textId="77777777" w:rsidR="00716242" w:rsidRDefault="00716242">
    <w:pPr>
      <w:pStyle w:val="Voet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8D600D1" wp14:editId="54EA3F3F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559675" cy="886460"/>
          <wp:effectExtent l="0" t="0" r="3175" b="8890"/>
          <wp:wrapNone/>
          <wp:docPr id="1" name="Picture 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P-brief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9133F" w14:textId="77777777" w:rsidR="00AE53CA" w:rsidRDefault="00AE53CA" w:rsidP="003560E3">
      <w:pPr>
        <w:spacing w:after="0" w:line="240" w:lineRule="auto"/>
      </w:pPr>
      <w:r>
        <w:separator/>
      </w:r>
    </w:p>
  </w:footnote>
  <w:footnote w:type="continuationSeparator" w:id="0">
    <w:p w14:paraId="02473EE9" w14:textId="77777777" w:rsidR="00AE53CA" w:rsidRDefault="00AE53CA" w:rsidP="00356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5D11B" w14:textId="77777777" w:rsidR="00716242" w:rsidRDefault="00716242">
    <w:pPr>
      <w:pStyle w:val="Kopteks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6E4B95" wp14:editId="775667B8">
          <wp:simplePos x="0" y="0"/>
          <wp:positionH relativeFrom="page">
            <wp:align>right</wp:align>
          </wp:positionH>
          <wp:positionV relativeFrom="page">
            <wp:posOffset>15557</wp:posOffset>
          </wp:positionV>
          <wp:extent cx="7559675" cy="1813560"/>
          <wp:effectExtent l="0" t="0" r="3175" b="0"/>
          <wp:wrapSquare wrapText="bothSides"/>
          <wp:docPr id="415" name="Picture 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-persbericht-A4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81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F243B"/>
    <w:multiLevelType w:val="hybridMultilevel"/>
    <w:tmpl w:val="3E549540"/>
    <w:lvl w:ilvl="0" w:tplc="A926B88A">
      <w:numFmt w:val="bullet"/>
      <w:lvlText w:val="-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15872"/>
    <w:multiLevelType w:val="hybridMultilevel"/>
    <w:tmpl w:val="910ABC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D0094"/>
    <w:multiLevelType w:val="hybridMultilevel"/>
    <w:tmpl w:val="8430A9EA"/>
    <w:lvl w:ilvl="0" w:tplc="8ADA5BC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F2E2E"/>
    <w:multiLevelType w:val="hybridMultilevel"/>
    <w:tmpl w:val="CE3EAA8E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95769"/>
    <w:multiLevelType w:val="hybridMultilevel"/>
    <w:tmpl w:val="5E22DC50"/>
    <w:lvl w:ilvl="0" w:tplc="A926B88A">
      <w:numFmt w:val="bullet"/>
      <w:lvlText w:val="-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60682"/>
    <w:multiLevelType w:val="hybridMultilevel"/>
    <w:tmpl w:val="B512F9DE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56222"/>
    <w:multiLevelType w:val="hybridMultilevel"/>
    <w:tmpl w:val="D68AFEF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12071"/>
    <w:multiLevelType w:val="hybridMultilevel"/>
    <w:tmpl w:val="6EB20608"/>
    <w:lvl w:ilvl="0" w:tplc="A926B88A">
      <w:numFmt w:val="bullet"/>
      <w:lvlText w:val="-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240AC"/>
    <w:multiLevelType w:val="multilevel"/>
    <w:tmpl w:val="FA7AE5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EF25B07"/>
    <w:multiLevelType w:val="multilevel"/>
    <w:tmpl w:val="E5CA27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3443040"/>
    <w:multiLevelType w:val="hybridMultilevel"/>
    <w:tmpl w:val="91A2609C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D1A18"/>
    <w:multiLevelType w:val="hybridMultilevel"/>
    <w:tmpl w:val="690C5B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10AB4"/>
    <w:multiLevelType w:val="hybridMultilevel"/>
    <w:tmpl w:val="BBD0D02A"/>
    <w:lvl w:ilvl="0" w:tplc="1812D1A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F6BA0"/>
    <w:multiLevelType w:val="hybridMultilevel"/>
    <w:tmpl w:val="6824C1C0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A51501"/>
    <w:multiLevelType w:val="hybridMultilevel"/>
    <w:tmpl w:val="178CDC54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42BA540C">
      <w:start w:val="1"/>
      <w:numFmt w:val="decimal"/>
      <w:lvlText w:val="3.%2"/>
      <w:lvlJc w:val="left"/>
      <w:pPr>
        <w:ind w:left="644" w:hanging="360"/>
      </w:pPr>
      <w:rPr>
        <w:rFonts w:hint="default"/>
      </w:rPr>
    </w:lvl>
    <w:lvl w:ilvl="2" w:tplc="08130003">
      <w:start w:val="1"/>
      <w:numFmt w:val="bullet"/>
      <w:lvlText w:val="o"/>
      <w:lvlJc w:val="left"/>
      <w:pPr>
        <w:ind w:left="1031" w:hanging="180"/>
      </w:pPr>
      <w:rPr>
        <w:rFonts w:ascii="Courier New" w:hAnsi="Courier New" w:cs="Courier New" w:hint="default"/>
      </w:rPr>
    </w:lvl>
    <w:lvl w:ilvl="3" w:tplc="77767476">
      <w:numFmt w:val="bullet"/>
      <w:lvlText w:val="-"/>
      <w:lvlJc w:val="left"/>
      <w:pPr>
        <w:ind w:left="2804" w:hanging="360"/>
      </w:pPr>
      <w:rPr>
        <w:rFonts w:ascii="Verdana" w:eastAsiaTheme="minorHAnsi" w:hAnsi="Verdana" w:cs="Arial" w:hint="default"/>
      </w:rPr>
    </w:lvl>
    <w:lvl w:ilvl="4" w:tplc="7C8EAF46">
      <w:numFmt w:val="bullet"/>
      <w:lvlText w:val=""/>
      <w:lvlJc w:val="left"/>
      <w:pPr>
        <w:ind w:left="3524" w:hanging="360"/>
      </w:pPr>
      <w:rPr>
        <w:rFonts w:ascii="Wingdings" w:eastAsia="Times" w:hAnsi="Wingdings" w:cs="Arial" w:hint="default"/>
      </w:rPr>
    </w:lvl>
    <w:lvl w:ilvl="5" w:tplc="40209296">
      <w:numFmt w:val="bullet"/>
      <w:lvlText w:val="·"/>
      <w:lvlJc w:val="left"/>
      <w:pPr>
        <w:ind w:left="4634" w:hanging="570"/>
      </w:pPr>
      <w:rPr>
        <w:rFonts w:ascii="Verdana" w:eastAsia="Times New Roman" w:hAnsi="Verdana" w:cs="Times New Roman" w:hint="default"/>
      </w:rPr>
    </w:lvl>
    <w:lvl w:ilvl="6" w:tplc="0813000F" w:tentative="1">
      <w:start w:val="1"/>
      <w:numFmt w:val="decimal"/>
      <w:lvlText w:val="%7."/>
      <w:lvlJc w:val="left"/>
      <w:pPr>
        <w:ind w:left="4964" w:hanging="360"/>
      </w:pPr>
    </w:lvl>
    <w:lvl w:ilvl="7" w:tplc="08130019" w:tentative="1">
      <w:start w:val="1"/>
      <w:numFmt w:val="lowerLetter"/>
      <w:lvlText w:val="%8."/>
      <w:lvlJc w:val="left"/>
      <w:pPr>
        <w:ind w:left="5684" w:hanging="360"/>
      </w:pPr>
    </w:lvl>
    <w:lvl w:ilvl="8" w:tplc="08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7FB7544"/>
    <w:multiLevelType w:val="hybridMultilevel"/>
    <w:tmpl w:val="E02227A4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364E2"/>
    <w:multiLevelType w:val="hybridMultilevel"/>
    <w:tmpl w:val="FBDE2C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2A25A4"/>
    <w:multiLevelType w:val="hybridMultilevel"/>
    <w:tmpl w:val="6570D8C4"/>
    <w:lvl w:ilvl="0" w:tplc="F3D48D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A062A5"/>
    <w:multiLevelType w:val="hybridMultilevel"/>
    <w:tmpl w:val="481009D2"/>
    <w:lvl w:ilvl="0" w:tplc="A926B88A">
      <w:numFmt w:val="bullet"/>
      <w:lvlText w:val="-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65826"/>
    <w:multiLevelType w:val="hybridMultilevel"/>
    <w:tmpl w:val="093A71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5374E4"/>
    <w:multiLevelType w:val="multilevel"/>
    <w:tmpl w:val="5BBCD7F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8EF5815"/>
    <w:multiLevelType w:val="hybridMultilevel"/>
    <w:tmpl w:val="CD629F72"/>
    <w:lvl w:ilvl="0" w:tplc="8AA8CB5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E363BF"/>
    <w:multiLevelType w:val="hybridMultilevel"/>
    <w:tmpl w:val="324E43BA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D756E6"/>
    <w:multiLevelType w:val="hybridMultilevel"/>
    <w:tmpl w:val="0B6C70AE"/>
    <w:lvl w:ilvl="0" w:tplc="A926B88A">
      <w:numFmt w:val="bullet"/>
      <w:lvlText w:val="-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911240"/>
    <w:multiLevelType w:val="hybridMultilevel"/>
    <w:tmpl w:val="A2401C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3506F5"/>
    <w:multiLevelType w:val="multilevel"/>
    <w:tmpl w:val="4A4A7E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11329A5"/>
    <w:multiLevelType w:val="hybridMultilevel"/>
    <w:tmpl w:val="AEE6452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4F2B00"/>
    <w:multiLevelType w:val="hybridMultilevel"/>
    <w:tmpl w:val="B50ABA28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EF6B0B"/>
    <w:multiLevelType w:val="multilevel"/>
    <w:tmpl w:val="B8983E3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5A21A9A"/>
    <w:multiLevelType w:val="hybridMultilevel"/>
    <w:tmpl w:val="5EB23318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65A2858"/>
    <w:multiLevelType w:val="hybridMultilevel"/>
    <w:tmpl w:val="D1F67BEC"/>
    <w:lvl w:ilvl="0" w:tplc="A926B88A">
      <w:numFmt w:val="bullet"/>
      <w:lvlText w:val="-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C92B40"/>
    <w:multiLevelType w:val="hybridMultilevel"/>
    <w:tmpl w:val="D818CE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7A7590"/>
    <w:multiLevelType w:val="hybridMultilevel"/>
    <w:tmpl w:val="D1122D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071300"/>
    <w:multiLevelType w:val="multilevel"/>
    <w:tmpl w:val="2E44333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0650097"/>
    <w:multiLevelType w:val="hybridMultilevel"/>
    <w:tmpl w:val="858CD0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E53E2D"/>
    <w:multiLevelType w:val="hybridMultilevel"/>
    <w:tmpl w:val="1BA28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0463CD"/>
    <w:multiLevelType w:val="hybridMultilevel"/>
    <w:tmpl w:val="1188EB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A30B46"/>
    <w:multiLevelType w:val="hybridMultilevel"/>
    <w:tmpl w:val="38905248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D855C8"/>
    <w:multiLevelType w:val="hybridMultilevel"/>
    <w:tmpl w:val="1E422CC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C6072E"/>
    <w:multiLevelType w:val="hybridMultilevel"/>
    <w:tmpl w:val="94E6D71C"/>
    <w:lvl w:ilvl="0" w:tplc="E8FCA30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316A2A"/>
    <w:multiLevelType w:val="hybridMultilevel"/>
    <w:tmpl w:val="1F4C2E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5D243F"/>
    <w:multiLevelType w:val="hybridMultilevel"/>
    <w:tmpl w:val="94843408"/>
    <w:lvl w:ilvl="0" w:tplc="0BA06CFC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C95196"/>
    <w:multiLevelType w:val="multilevel"/>
    <w:tmpl w:val="75049D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693C6841"/>
    <w:multiLevelType w:val="hybridMultilevel"/>
    <w:tmpl w:val="C9AED5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81494E"/>
    <w:multiLevelType w:val="hybridMultilevel"/>
    <w:tmpl w:val="F5F67612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513114"/>
    <w:multiLevelType w:val="multilevel"/>
    <w:tmpl w:val="225A5C6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7CB5793C"/>
    <w:multiLevelType w:val="hybridMultilevel"/>
    <w:tmpl w:val="71E26078"/>
    <w:lvl w:ilvl="0" w:tplc="77767476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6018F1"/>
    <w:multiLevelType w:val="hybridMultilevel"/>
    <w:tmpl w:val="1AE08BAA"/>
    <w:lvl w:ilvl="0" w:tplc="A926B88A">
      <w:numFmt w:val="bullet"/>
      <w:lvlText w:val="-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4"/>
  </w:num>
  <w:num w:numId="3">
    <w:abstractNumId w:val="25"/>
  </w:num>
  <w:num w:numId="4">
    <w:abstractNumId w:val="20"/>
  </w:num>
  <w:num w:numId="5">
    <w:abstractNumId w:val="26"/>
  </w:num>
  <w:num w:numId="6">
    <w:abstractNumId w:val="28"/>
  </w:num>
  <w:num w:numId="7">
    <w:abstractNumId w:val="33"/>
  </w:num>
  <w:num w:numId="8">
    <w:abstractNumId w:val="8"/>
  </w:num>
  <w:num w:numId="9">
    <w:abstractNumId w:val="45"/>
  </w:num>
  <w:num w:numId="10">
    <w:abstractNumId w:val="41"/>
  </w:num>
  <w:num w:numId="11">
    <w:abstractNumId w:val="38"/>
  </w:num>
  <w:num w:numId="12">
    <w:abstractNumId w:val="32"/>
  </w:num>
  <w:num w:numId="13">
    <w:abstractNumId w:val="1"/>
  </w:num>
  <w:num w:numId="14">
    <w:abstractNumId w:val="12"/>
  </w:num>
  <w:num w:numId="15">
    <w:abstractNumId w:val="9"/>
  </w:num>
  <w:num w:numId="16">
    <w:abstractNumId w:val="42"/>
  </w:num>
  <w:num w:numId="17">
    <w:abstractNumId w:val="35"/>
  </w:num>
  <w:num w:numId="18">
    <w:abstractNumId w:val="22"/>
  </w:num>
  <w:num w:numId="19">
    <w:abstractNumId w:val="31"/>
  </w:num>
  <w:num w:numId="20">
    <w:abstractNumId w:val="34"/>
  </w:num>
  <w:num w:numId="21">
    <w:abstractNumId w:val="11"/>
  </w:num>
  <w:num w:numId="22">
    <w:abstractNumId w:val="44"/>
  </w:num>
  <w:num w:numId="23">
    <w:abstractNumId w:val="46"/>
  </w:num>
  <w:num w:numId="24">
    <w:abstractNumId w:val="10"/>
  </w:num>
  <w:num w:numId="25">
    <w:abstractNumId w:val="13"/>
  </w:num>
  <w:num w:numId="26">
    <w:abstractNumId w:val="15"/>
  </w:num>
  <w:num w:numId="27">
    <w:abstractNumId w:val="5"/>
  </w:num>
  <w:num w:numId="28">
    <w:abstractNumId w:val="3"/>
  </w:num>
  <w:num w:numId="29">
    <w:abstractNumId w:val="37"/>
  </w:num>
  <w:num w:numId="30">
    <w:abstractNumId w:val="27"/>
  </w:num>
  <w:num w:numId="31">
    <w:abstractNumId w:val="21"/>
  </w:num>
  <w:num w:numId="32">
    <w:abstractNumId w:val="16"/>
  </w:num>
  <w:num w:numId="33">
    <w:abstractNumId w:val="40"/>
  </w:num>
  <w:num w:numId="34">
    <w:abstractNumId w:val="36"/>
  </w:num>
  <w:num w:numId="35">
    <w:abstractNumId w:val="43"/>
  </w:num>
  <w:num w:numId="36">
    <w:abstractNumId w:val="29"/>
  </w:num>
  <w:num w:numId="37">
    <w:abstractNumId w:val="24"/>
  </w:num>
  <w:num w:numId="38">
    <w:abstractNumId w:val="6"/>
  </w:num>
  <w:num w:numId="39">
    <w:abstractNumId w:val="19"/>
  </w:num>
  <w:num w:numId="40">
    <w:abstractNumId w:val="47"/>
  </w:num>
  <w:num w:numId="41">
    <w:abstractNumId w:val="23"/>
  </w:num>
  <w:num w:numId="42">
    <w:abstractNumId w:val="18"/>
  </w:num>
  <w:num w:numId="43">
    <w:abstractNumId w:val="0"/>
  </w:num>
  <w:num w:numId="44">
    <w:abstractNumId w:val="7"/>
  </w:num>
  <w:num w:numId="45">
    <w:abstractNumId w:val="4"/>
  </w:num>
  <w:num w:numId="46">
    <w:abstractNumId w:val="30"/>
  </w:num>
  <w:num w:numId="47">
    <w:abstractNumId w:val="17"/>
  </w:num>
  <w:num w:numId="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499"/>
    <w:rsid w:val="00003DD7"/>
    <w:rsid w:val="00020C7B"/>
    <w:rsid w:val="00021408"/>
    <w:rsid w:val="00033221"/>
    <w:rsid w:val="00033D83"/>
    <w:rsid w:val="00037849"/>
    <w:rsid w:val="00042722"/>
    <w:rsid w:val="00042795"/>
    <w:rsid w:val="0005157D"/>
    <w:rsid w:val="0005241E"/>
    <w:rsid w:val="000613CE"/>
    <w:rsid w:val="000616D2"/>
    <w:rsid w:val="00074EF2"/>
    <w:rsid w:val="00074F80"/>
    <w:rsid w:val="00083649"/>
    <w:rsid w:val="00086839"/>
    <w:rsid w:val="000926AB"/>
    <w:rsid w:val="00093084"/>
    <w:rsid w:val="00096CCD"/>
    <w:rsid w:val="000A5FFD"/>
    <w:rsid w:val="000B4589"/>
    <w:rsid w:val="000C53EA"/>
    <w:rsid w:val="000D0583"/>
    <w:rsid w:val="000D6EB9"/>
    <w:rsid w:val="000E11BD"/>
    <w:rsid w:val="000E5D2F"/>
    <w:rsid w:val="000F09D2"/>
    <w:rsid w:val="000F351F"/>
    <w:rsid w:val="000F6A8D"/>
    <w:rsid w:val="001145D7"/>
    <w:rsid w:val="00124D5D"/>
    <w:rsid w:val="0012687A"/>
    <w:rsid w:val="00127729"/>
    <w:rsid w:val="00134CD7"/>
    <w:rsid w:val="00136E2C"/>
    <w:rsid w:val="00144446"/>
    <w:rsid w:val="001469A9"/>
    <w:rsid w:val="001477F4"/>
    <w:rsid w:val="001517D0"/>
    <w:rsid w:val="00155FF2"/>
    <w:rsid w:val="00166429"/>
    <w:rsid w:val="001707DB"/>
    <w:rsid w:val="00171F6C"/>
    <w:rsid w:val="001770D9"/>
    <w:rsid w:val="001777D9"/>
    <w:rsid w:val="00187CD5"/>
    <w:rsid w:val="00195E18"/>
    <w:rsid w:val="00196915"/>
    <w:rsid w:val="001A048D"/>
    <w:rsid w:val="001A1A4E"/>
    <w:rsid w:val="001A63B1"/>
    <w:rsid w:val="001B01AB"/>
    <w:rsid w:val="001B362C"/>
    <w:rsid w:val="001B3E1E"/>
    <w:rsid w:val="001B5C40"/>
    <w:rsid w:val="001B75AB"/>
    <w:rsid w:val="001C2D49"/>
    <w:rsid w:val="001C4966"/>
    <w:rsid w:val="001C75D4"/>
    <w:rsid w:val="001E16EA"/>
    <w:rsid w:val="001E212D"/>
    <w:rsid w:val="001E3DE8"/>
    <w:rsid w:val="001E5823"/>
    <w:rsid w:val="001E5F51"/>
    <w:rsid w:val="001E6CF6"/>
    <w:rsid w:val="001F1E8C"/>
    <w:rsid w:val="001F408D"/>
    <w:rsid w:val="001F776D"/>
    <w:rsid w:val="002014E0"/>
    <w:rsid w:val="002021B2"/>
    <w:rsid w:val="00202974"/>
    <w:rsid w:val="0020424F"/>
    <w:rsid w:val="0020602C"/>
    <w:rsid w:val="00222783"/>
    <w:rsid w:val="00226A35"/>
    <w:rsid w:val="00231058"/>
    <w:rsid w:val="00242AE9"/>
    <w:rsid w:val="002457AA"/>
    <w:rsid w:val="00245B8C"/>
    <w:rsid w:val="002657F6"/>
    <w:rsid w:val="00267BF1"/>
    <w:rsid w:val="00277B88"/>
    <w:rsid w:val="0028127E"/>
    <w:rsid w:val="0029122F"/>
    <w:rsid w:val="00295227"/>
    <w:rsid w:val="002A05EC"/>
    <w:rsid w:val="002B7718"/>
    <w:rsid w:val="002B7D1C"/>
    <w:rsid w:val="002C01B4"/>
    <w:rsid w:val="002C19B0"/>
    <w:rsid w:val="002C1B36"/>
    <w:rsid w:val="002D541F"/>
    <w:rsid w:val="002D639A"/>
    <w:rsid w:val="002D7AB1"/>
    <w:rsid w:val="002E0A8B"/>
    <w:rsid w:val="002E60E9"/>
    <w:rsid w:val="002E65FD"/>
    <w:rsid w:val="002F2FBF"/>
    <w:rsid w:val="003062B5"/>
    <w:rsid w:val="003117F6"/>
    <w:rsid w:val="003126C8"/>
    <w:rsid w:val="00317390"/>
    <w:rsid w:val="003225AB"/>
    <w:rsid w:val="00335DBC"/>
    <w:rsid w:val="0034255F"/>
    <w:rsid w:val="003439A0"/>
    <w:rsid w:val="00353A3C"/>
    <w:rsid w:val="003560E3"/>
    <w:rsid w:val="003630B8"/>
    <w:rsid w:val="003655C7"/>
    <w:rsid w:val="003774DB"/>
    <w:rsid w:val="003863AB"/>
    <w:rsid w:val="00386DB6"/>
    <w:rsid w:val="00395806"/>
    <w:rsid w:val="00395B1C"/>
    <w:rsid w:val="003A068D"/>
    <w:rsid w:val="003B0C8C"/>
    <w:rsid w:val="003B562F"/>
    <w:rsid w:val="003B77CF"/>
    <w:rsid w:val="003C163B"/>
    <w:rsid w:val="003C42DE"/>
    <w:rsid w:val="003C47E4"/>
    <w:rsid w:val="003C504A"/>
    <w:rsid w:val="003D195C"/>
    <w:rsid w:val="003D5F37"/>
    <w:rsid w:val="003E4C7F"/>
    <w:rsid w:val="003E5144"/>
    <w:rsid w:val="003E661C"/>
    <w:rsid w:val="003E7AE5"/>
    <w:rsid w:val="003F2910"/>
    <w:rsid w:val="003F79C8"/>
    <w:rsid w:val="00402373"/>
    <w:rsid w:val="0040727C"/>
    <w:rsid w:val="004072AA"/>
    <w:rsid w:val="004116C9"/>
    <w:rsid w:val="00415FF1"/>
    <w:rsid w:val="0041777A"/>
    <w:rsid w:val="00417C76"/>
    <w:rsid w:val="00425DE2"/>
    <w:rsid w:val="00433CCC"/>
    <w:rsid w:val="004364EF"/>
    <w:rsid w:val="0043710E"/>
    <w:rsid w:val="00440871"/>
    <w:rsid w:val="00440BE2"/>
    <w:rsid w:val="00444AA0"/>
    <w:rsid w:val="00446CF7"/>
    <w:rsid w:val="00460869"/>
    <w:rsid w:val="004618FA"/>
    <w:rsid w:val="00462DE0"/>
    <w:rsid w:val="00474AE4"/>
    <w:rsid w:val="00480A53"/>
    <w:rsid w:val="00490F65"/>
    <w:rsid w:val="004916E2"/>
    <w:rsid w:val="00493EC7"/>
    <w:rsid w:val="004975C7"/>
    <w:rsid w:val="004A498A"/>
    <w:rsid w:val="004A6A91"/>
    <w:rsid w:val="004B5CA8"/>
    <w:rsid w:val="004C5374"/>
    <w:rsid w:val="004D0240"/>
    <w:rsid w:val="004D2102"/>
    <w:rsid w:val="004D34F6"/>
    <w:rsid w:val="004D458F"/>
    <w:rsid w:val="004D4DB1"/>
    <w:rsid w:val="0050108A"/>
    <w:rsid w:val="00503E80"/>
    <w:rsid w:val="005077D4"/>
    <w:rsid w:val="00510273"/>
    <w:rsid w:val="00515CA4"/>
    <w:rsid w:val="00517989"/>
    <w:rsid w:val="0052123B"/>
    <w:rsid w:val="00522821"/>
    <w:rsid w:val="005258EA"/>
    <w:rsid w:val="00526299"/>
    <w:rsid w:val="00534151"/>
    <w:rsid w:val="00535D81"/>
    <w:rsid w:val="00551CCD"/>
    <w:rsid w:val="00563CE7"/>
    <w:rsid w:val="0056525C"/>
    <w:rsid w:val="005704C1"/>
    <w:rsid w:val="00572975"/>
    <w:rsid w:val="00576325"/>
    <w:rsid w:val="00577F03"/>
    <w:rsid w:val="00581433"/>
    <w:rsid w:val="005832DB"/>
    <w:rsid w:val="00584B55"/>
    <w:rsid w:val="00584D0F"/>
    <w:rsid w:val="00584DA8"/>
    <w:rsid w:val="0059002D"/>
    <w:rsid w:val="00594A09"/>
    <w:rsid w:val="005A01EF"/>
    <w:rsid w:val="005A56E9"/>
    <w:rsid w:val="005B55D3"/>
    <w:rsid w:val="005B6A29"/>
    <w:rsid w:val="005B7461"/>
    <w:rsid w:val="005C2876"/>
    <w:rsid w:val="005C59A3"/>
    <w:rsid w:val="005C7D9F"/>
    <w:rsid w:val="005D0CD6"/>
    <w:rsid w:val="005D69F8"/>
    <w:rsid w:val="005E27E3"/>
    <w:rsid w:val="005F4853"/>
    <w:rsid w:val="00604E79"/>
    <w:rsid w:val="006115C6"/>
    <w:rsid w:val="006209FD"/>
    <w:rsid w:val="0062141F"/>
    <w:rsid w:val="006226E2"/>
    <w:rsid w:val="00622787"/>
    <w:rsid w:val="006315AA"/>
    <w:rsid w:val="00637DD6"/>
    <w:rsid w:val="0064374D"/>
    <w:rsid w:val="006543F1"/>
    <w:rsid w:val="00654BC4"/>
    <w:rsid w:val="00673077"/>
    <w:rsid w:val="00673AC1"/>
    <w:rsid w:val="00674271"/>
    <w:rsid w:val="0067611B"/>
    <w:rsid w:val="00682A92"/>
    <w:rsid w:val="00684833"/>
    <w:rsid w:val="00686F0A"/>
    <w:rsid w:val="006A1DA4"/>
    <w:rsid w:val="006A5C3C"/>
    <w:rsid w:val="006B2FFE"/>
    <w:rsid w:val="006B3A88"/>
    <w:rsid w:val="006B57AD"/>
    <w:rsid w:val="006B7B38"/>
    <w:rsid w:val="006C5A46"/>
    <w:rsid w:val="006C7A88"/>
    <w:rsid w:val="006C7DBB"/>
    <w:rsid w:val="006D151F"/>
    <w:rsid w:val="006D50FC"/>
    <w:rsid w:val="006D6ABD"/>
    <w:rsid w:val="006D7735"/>
    <w:rsid w:val="006D78A0"/>
    <w:rsid w:val="006E1301"/>
    <w:rsid w:val="006E2746"/>
    <w:rsid w:val="006F6093"/>
    <w:rsid w:val="006F7679"/>
    <w:rsid w:val="00700F2A"/>
    <w:rsid w:val="00710F7C"/>
    <w:rsid w:val="00716242"/>
    <w:rsid w:val="00721B5C"/>
    <w:rsid w:val="00736DFF"/>
    <w:rsid w:val="00745BE1"/>
    <w:rsid w:val="00753674"/>
    <w:rsid w:val="00757AD8"/>
    <w:rsid w:val="00761D15"/>
    <w:rsid w:val="00763E50"/>
    <w:rsid w:val="00772C6C"/>
    <w:rsid w:val="007865D6"/>
    <w:rsid w:val="00787C4D"/>
    <w:rsid w:val="007A5B8A"/>
    <w:rsid w:val="007C1F60"/>
    <w:rsid w:val="007C4174"/>
    <w:rsid w:val="007C4907"/>
    <w:rsid w:val="007C6022"/>
    <w:rsid w:val="007D1390"/>
    <w:rsid w:val="007D25C4"/>
    <w:rsid w:val="007D4D65"/>
    <w:rsid w:val="007D532B"/>
    <w:rsid w:val="007D691A"/>
    <w:rsid w:val="007E2C9B"/>
    <w:rsid w:val="007F104F"/>
    <w:rsid w:val="007F3108"/>
    <w:rsid w:val="00800BDE"/>
    <w:rsid w:val="00802472"/>
    <w:rsid w:val="008026D7"/>
    <w:rsid w:val="00810155"/>
    <w:rsid w:val="0081107E"/>
    <w:rsid w:val="008111AB"/>
    <w:rsid w:val="00833123"/>
    <w:rsid w:val="00835A0A"/>
    <w:rsid w:val="00841BF9"/>
    <w:rsid w:val="00842DFA"/>
    <w:rsid w:val="008542D8"/>
    <w:rsid w:val="008569B7"/>
    <w:rsid w:val="00862C57"/>
    <w:rsid w:val="00865499"/>
    <w:rsid w:val="00870FB1"/>
    <w:rsid w:val="00872E95"/>
    <w:rsid w:val="008735A6"/>
    <w:rsid w:val="00880471"/>
    <w:rsid w:val="00890475"/>
    <w:rsid w:val="00890BA4"/>
    <w:rsid w:val="00897EA8"/>
    <w:rsid w:val="008A3640"/>
    <w:rsid w:val="008B3BF7"/>
    <w:rsid w:val="008B5C13"/>
    <w:rsid w:val="008C05D8"/>
    <w:rsid w:val="008D0D72"/>
    <w:rsid w:val="008D34F4"/>
    <w:rsid w:val="008D6829"/>
    <w:rsid w:val="008E27E2"/>
    <w:rsid w:val="008F03E6"/>
    <w:rsid w:val="008F34CF"/>
    <w:rsid w:val="0091153F"/>
    <w:rsid w:val="00911783"/>
    <w:rsid w:val="00917D05"/>
    <w:rsid w:val="00920802"/>
    <w:rsid w:val="00924E76"/>
    <w:rsid w:val="009359D1"/>
    <w:rsid w:val="009375B2"/>
    <w:rsid w:val="009407B1"/>
    <w:rsid w:val="0095529F"/>
    <w:rsid w:val="00965DBB"/>
    <w:rsid w:val="009773C2"/>
    <w:rsid w:val="00982ABA"/>
    <w:rsid w:val="009866F3"/>
    <w:rsid w:val="00991A7E"/>
    <w:rsid w:val="009922E0"/>
    <w:rsid w:val="0099253F"/>
    <w:rsid w:val="00993B96"/>
    <w:rsid w:val="00996348"/>
    <w:rsid w:val="009A1DF1"/>
    <w:rsid w:val="009B2F5F"/>
    <w:rsid w:val="009B3C20"/>
    <w:rsid w:val="009C0CF0"/>
    <w:rsid w:val="009C35FD"/>
    <w:rsid w:val="009D0E6C"/>
    <w:rsid w:val="009D1144"/>
    <w:rsid w:val="009D344D"/>
    <w:rsid w:val="009E2C43"/>
    <w:rsid w:val="009E4175"/>
    <w:rsid w:val="009F23A1"/>
    <w:rsid w:val="009F64A9"/>
    <w:rsid w:val="00A0346B"/>
    <w:rsid w:val="00A035FA"/>
    <w:rsid w:val="00A202AD"/>
    <w:rsid w:val="00A23352"/>
    <w:rsid w:val="00A234C9"/>
    <w:rsid w:val="00A24A89"/>
    <w:rsid w:val="00A30661"/>
    <w:rsid w:val="00A51DFA"/>
    <w:rsid w:val="00A57946"/>
    <w:rsid w:val="00A6264B"/>
    <w:rsid w:val="00A6305A"/>
    <w:rsid w:val="00A67D5F"/>
    <w:rsid w:val="00A707F7"/>
    <w:rsid w:val="00A94AC3"/>
    <w:rsid w:val="00A95B5C"/>
    <w:rsid w:val="00A96DC9"/>
    <w:rsid w:val="00AA13BB"/>
    <w:rsid w:val="00AA19A2"/>
    <w:rsid w:val="00AA1D6F"/>
    <w:rsid w:val="00AB17BE"/>
    <w:rsid w:val="00AB3D49"/>
    <w:rsid w:val="00AC1EF2"/>
    <w:rsid w:val="00AD0026"/>
    <w:rsid w:val="00AD091A"/>
    <w:rsid w:val="00AD7DDA"/>
    <w:rsid w:val="00AE4D77"/>
    <w:rsid w:val="00AE53CA"/>
    <w:rsid w:val="00AE5A9A"/>
    <w:rsid w:val="00AF1966"/>
    <w:rsid w:val="00AF670B"/>
    <w:rsid w:val="00AF7F19"/>
    <w:rsid w:val="00B11D0A"/>
    <w:rsid w:val="00B120F8"/>
    <w:rsid w:val="00B33323"/>
    <w:rsid w:val="00B3606C"/>
    <w:rsid w:val="00B41710"/>
    <w:rsid w:val="00B43448"/>
    <w:rsid w:val="00B46E6B"/>
    <w:rsid w:val="00B50472"/>
    <w:rsid w:val="00B51506"/>
    <w:rsid w:val="00B54DB3"/>
    <w:rsid w:val="00B55E00"/>
    <w:rsid w:val="00B56FD0"/>
    <w:rsid w:val="00B610A2"/>
    <w:rsid w:val="00B63171"/>
    <w:rsid w:val="00B659C5"/>
    <w:rsid w:val="00B75E01"/>
    <w:rsid w:val="00B81140"/>
    <w:rsid w:val="00B8476D"/>
    <w:rsid w:val="00B8757F"/>
    <w:rsid w:val="00BA0CF8"/>
    <w:rsid w:val="00BA5C8C"/>
    <w:rsid w:val="00BB271A"/>
    <w:rsid w:val="00BB595F"/>
    <w:rsid w:val="00BB743D"/>
    <w:rsid w:val="00BC0FF6"/>
    <w:rsid w:val="00BC75B9"/>
    <w:rsid w:val="00BC76D1"/>
    <w:rsid w:val="00BD0490"/>
    <w:rsid w:val="00BD3E80"/>
    <w:rsid w:val="00BD5F76"/>
    <w:rsid w:val="00BD62C1"/>
    <w:rsid w:val="00BE0A2B"/>
    <w:rsid w:val="00BE0F41"/>
    <w:rsid w:val="00BE105A"/>
    <w:rsid w:val="00BE5361"/>
    <w:rsid w:val="00BF2F06"/>
    <w:rsid w:val="00BF4BB1"/>
    <w:rsid w:val="00C002A7"/>
    <w:rsid w:val="00C02D67"/>
    <w:rsid w:val="00C06EDF"/>
    <w:rsid w:val="00C14DE4"/>
    <w:rsid w:val="00C16479"/>
    <w:rsid w:val="00C20788"/>
    <w:rsid w:val="00C340C4"/>
    <w:rsid w:val="00C456F8"/>
    <w:rsid w:val="00C54549"/>
    <w:rsid w:val="00C54609"/>
    <w:rsid w:val="00C57BBA"/>
    <w:rsid w:val="00C62678"/>
    <w:rsid w:val="00C711B6"/>
    <w:rsid w:val="00C7615D"/>
    <w:rsid w:val="00C76CDB"/>
    <w:rsid w:val="00C80CB8"/>
    <w:rsid w:val="00C82D0A"/>
    <w:rsid w:val="00C86236"/>
    <w:rsid w:val="00C9208F"/>
    <w:rsid w:val="00C9636F"/>
    <w:rsid w:val="00C97CCD"/>
    <w:rsid w:val="00CB3903"/>
    <w:rsid w:val="00CB4BEC"/>
    <w:rsid w:val="00CB71CF"/>
    <w:rsid w:val="00CC66DC"/>
    <w:rsid w:val="00CC759C"/>
    <w:rsid w:val="00CD44C1"/>
    <w:rsid w:val="00CD7958"/>
    <w:rsid w:val="00CE7520"/>
    <w:rsid w:val="00CF1619"/>
    <w:rsid w:val="00D02E41"/>
    <w:rsid w:val="00D05DBD"/>
    <w:rsid w:val="00D06036"/>
    <w:rsid w:val="00D12A5B"/>
    <w:rsid w:val="00D149D6"/>
    <w:rsid w:val="00D27F60"/>
    <w:rsid w:val="00D357C9"/>
    <w:rsid w:val="00D476C0"/>
    <w:rsid w:val="00D504F7"/>
    <w:rsid w:val="00D50515"/>
    <w:rsid w:val="00D626A7"/>
    <w:rsid w:val="00D632A5"/>
    <w:rsid w:val="00D7128F"/>
    <w:rsid w:val="00D74B10"/>
    <w:rsid w:val="00D75EC1"/>
    <w:rsid w:val="00D865A2"/>
    <w:rsid w:val="00D924E1"/>
    <w:rsid w:val="00DA03CA"/>
    <w:rsid w:val="00DA579C"/>
    <w:rsid w:val="00DA77BA"/>
    <w:rsid w:val="00DA7870"/>
    <w:rsid w:val="00DB1FD1"/>
    <w:rsid w:val="00DB20FC"/>
    <w:rsid w:val="00DB3138"/>
    <w:rsid w:val="00DB36B8"/>
    <w:rsid w:val="00DC6CC3"/>
    <w:rsid w:val="00DC72F4"/>
    <w:rsid w:val="00DD06B7"/>
    <w:rsid w:val="00DE0584"/>
    <w:rsid w:val="00DE2B92"/>
    <w:rsid w:val="00DF120E"/>
    <w:rsid w:val="00DF41F0"/>
    <w:rsid w:val="00DF503F"/>
    <w:rsid w:val="00DF5769"/>
    <w:rsid w:val="00DF5788"/>
    <w:rsid w:val="00DF701C"/>
    <w:rsid w:val="00E01CF0"/>
    <w:rsid w:val="00E16307"/>
    <w:rsid w:val="00E230CC"/>
    <w:rsid w:val="00E241FD"/>
    <w:rsid w:val="00E26A51"/>
    <w:rsid w:val="00E27766"/>
    <w:rsid w:val="00E32AC2"/>
    <w:rsid w:val="00E3434E"/>
    <w:rsid w:val="00E36F90"/>
    <w:rsid w:val="00E4080A"/>
    <w:rsid w:val="00E40B40"/>
    <w:rsid w:val="00E4175E"/>
    <w:rsid w:val="00E42F7F"/>
    <w:rsid w:val="00E51296"/>
    <w:rsid w:val="00E51A64"/>
    <w:rsid w:val="00E53F8F"/>
    <w:rsid w:val="00E60A6C"/>
    <w:rsid w:val="00E70CC7"/>
    <w:rsid w:val="00E71860"/>
    <w:rsid w:val="00E8185A"/>
    <w:rsid w:val="00E871CE"/>
    <w:rsid w:val="00EA0487"/>
    <w:rsid w:val="00EA56A1"/>
    <w:rsid w:val="00EA65EC"/>
    <w:rsid w:val="00EB357F"/>
    <w:rsid w:val="00EB44BE"/>
    <w:rsid w:val="00EB5403"/>
    <w:rsid w:val="00EB7B44"/>
    <w:rsid w:val="00EC3AB8"/>
    <w:rsid w:val="00ED5CE5"/>
    <w:rsid w:val="00EE4284"/>
    <w:rsid w:val="00EE61F6"/>
    <w:rsid w:val="00EE7B78"/>
    <w:rsid w:val="00EF4EC9"/>
    <w:rsid w:val="00F00B54"/>
    <w:rsid w:val="00F03082"/>
    <w:rsid w:val="00F04395"/>
    <w:rsid w:val="00F13FD5"/>
    <w:rsid w:val="00F33301"/>
    <w:rsid w:val="00F4059D"/>
    <w:rsid w:val="00F41ACE"/>
    <w:rsid w:val="00F516CE"/>
    <w:rsid w:val="00F575BA"/>
    <w:rsid w:val="00F62BB3"/>
    <w:rsid w:val="00F86FF1"/>
    <w:rsid w:val="00F91EC0"/>
    <w:rsid w:val="00F933B3"/>
    <w:rsid w:val="00F95D7B"/>
    <w:rsid w:val="00FA2810"/>
    <w:rsid w:val="00FA2F2B"/>
    <w:rsid w:val="00FA5467"/>
    <w:rsid w:val="00FA6281"/>
    <w:rsid w:val="00FB0BD5"/>
    <w:rsid w:val="00FB54C6"/>
    <w:rsid w:val="00FB6480"/>
    <w:rsid w:val="00FC1EB9"/>
    <w:rsid w:val="00FC4800"/>
    <w:rsid w:val="00FD07E5"/>
    <w:rsid w:val="00FD5ED3"/>
    <w:rsid w:val="00FD6F5B"/>
    <w:rsid w:val="00FE04DF"/>
    <w:rsid w:val="00FE17D0"/>
    <w:rsid w:val="00FE5B83"/>
    <w:rsid w:val="00FE784D"/>
    <w:rsid w:val="00FF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EC02956"/>
  <w15:chartTrackingRefBased/>
  <w15:docId w15:val="{67770A40-E15C-4024-9B44-EFCC60577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3560E3"/>
    <w:pPr>
      <w:spacing w:after="240" w:line="264" w:lineRule="auto"/>
    </w:pPr>
    <w:rPr>
      <w:rFonts w:ascii="Roboto" w:hAnsi="Roboto"/>
      <w:sz w:val="20"/>
    </w:rPr>
  </w:style>
  <w:style w:type="paragraph" w:styleId="Kop1">
    <w:name w:val="heading 1"/>
    <w:aliases w:val="Title"/>
    <w:basedOn w:val="Standaard"/>
    <w:next w:val="Standaard"/>
    <w:link w:val="Kop1Char"/>
    <w:uiPriority w:val="9"/>
    <w:qFormat/>
    <w:rsid w:val="003560E3"/>
    <w:pPr>
      <w:keepNext/>
      <w:keepLines/>
      <w:spacing w:before="480" w:after="60"/>
      <w:outlineLvl w:val="0"/>
    </w:pPr>
    <w:rPr>
      <w:rFonts w:ascii="Roboto Bold" w:eastAsiaTheme="majorEastAsia" w:hAnsi="Roboto Bold" w:cstheme="majorBidi"/>
      <w:b/>
      <w:color w:val="004D71"/>
      <w:sz w:val="28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560E3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3560E3"/>
  </w:style>
  <w:style w:type="paragraph" w:styleId="Voettekst">
    <w:name w:val="footer"/>
    <w:basedOn w:val="Standaard"/>
    <w:link w:val="VoettekstChar"/>
    <w:uiPriority w:val="99"/>
    <w:unhideWhenUsed/>
    <w:rsid w:val="003560E3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3560E3"/>
  </w:style>
  <w:style w:type="character" w:customStyle="1" w:styleId="Kop1Char">
    <w:name w:val="Kop 1 Char"/>
    <w:aliases w:val="Title Char"/>
    <w:basedOn w:val="Standaardalinea-lettertype"/>
    <w:link w:val="Kop1"/>
    <w:uiPriority w:val="9"/>
    <w:rsid w:val="003560E3"/>
    <w:rPr>
      <w:rFonts w:ascii="Roboto Bold" w:eastAsiaTheme="majorEastAsia" w:hAnsi="Roboto Bold" w:cstheme="majorBidi"/>
      <w:b/>
      <w:color w:val="004D71"/>
      <w:sz w:val="28"/>
      <w:szCs w:val="32"/>
    </w:rPr>
  </w:style>
  <w:style w:type="paragraph" w:styleId="Lijstalinea">
    <w:name w:val="List Paragraph"/>
    <w:basedOn w:val="Standaard"/>
    <w:uiPriority w:val="34"/>
    <w:qFormat/>
    <w:rsid w:val="006B7B38"/>
    <w:pPr>
      <w:spacing w:after="0" w:line="240" w:lineRule="auto"/>
      <w:ind w:left="708"/>
    </w:pPr>
    <w:rPr>
      <w:rFonts w:ascii="Times" w:hAnsi="Times" w:cs="Times"/>
      <w:sz w:val="24"/>
      <w:szCs w:val="24"/>
      <w:lang w:eastAsia="nl-NL"/>
    </w:rPr>
  </w:style>
  <w:style w:type="character" w:customStyle="1" w:styleId="lrzxr">
    <w:name w:val="lrzxr"/>
    <w:basedOn w:val="Standaardalinea-lettertype"/>
    <w:rsid w:val="004A498A"/>
  </w:style>
  <w:style w:type="table" w:styleId="Tabelraster">
    <w:name w:val="Table Grid"/>
    <w:basedOn w:val="Standaardtabel"/>
    <w:uiPriority w:val="39"/>
    <w:rsid w:val="00643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DA03CA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27F6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B55D3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B55D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B55D3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B55D3"/>
    <w:rPr>
      <w:rFonts w:ascii="Roboto" w:hAnsi="Roboto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B55D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B55D3"/>
    <w:rPr>
      <w:rFonts w:ascii="Roboto" w:hAnsi="Roboto"/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B55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55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3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upportersvoorgsporters.be/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facebook.com/groups/520623341628620/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zzit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parantee-psylos.be/ook-thuis-non-stop-voor-g-sport-goede-voorbeelden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groups/nonstopvoorgsport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\Documents\SD02_PP_briefhoofd_Standaar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55E17CEF9F24AB94B342E5D2D4D29" ma:contentTypeVersion="13" ma:contentTypeDescription="Een nieuw document maken." ma:contentTypeScope="" ma:versionID="dae94b80d2a41f2abaec0fee8fc3cb61">
  <xsd:schema xmlns:xsd="http://www.w3.org/2001/XMLSchema" xmlns:xs="http://www.w3.org/2001/XMLSchema" xmlns:p="http://schemas.microsoft.com/office/2006/metadata/properties" xmlns:ns2="b5fd2cd4-df8f-4bf9-b9f7-c8dd84e9618e" xmlns:ns3="4108a45f-0d51-48b4-a18f-1242b8260c04" targetNamespace="http://schemas.microsoft.com/office/2006/metadata/properties" ma:root="true" ma:fieldsID="2f7957f0e7b4ce9bebd62a1d3f435e15" ns2:_="" ns3:_="">
    <xsd:import namespace="b5fd2cd4-df8f-4bf9-b9f7-c8dd84e9618e"/>
    <xsd:import namespace="4108a45f-0d51-48b4-a18f-1242b8260c0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d2cd4-df8f-4bf9-b9f7-c8dd84e9618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8a45f-0d51-48b4-a18f-1242b8260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EA261-5B58-4D4C-800F-3DAA9DE1FE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685E26-99AE-4637-8F14-35409C887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fd2cd4-df8f-4bf9-b9f7-c8dd84e9618e"/>
    <ds:schemaRef ds:uri="4108a45f-0d51-48b4-a18f-1242b8260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3049E3-4491-408F-B20A-218F28B540F4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  <ds:schemaRef ds:uri="b5fd2cd4-df8f-4bf9-b9f7-c8dd84e9618e"/>
    <ds:schemaRef ds:uri="4108a45f-0d51-48b4-a18f-1242b8260c04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2CF24B2-FDAC-42BF-A76E-257266F2F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SD02_PP_briefhoofd_Standaard.dotx</Template>
  <TotalTime>27</TotalTime>
  <Pages>5</Pages>
  <Words>1477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Lore Schaut</cp:lastModifiedBy>
  <cp:revision>20</cp:revision>
  <cp:lastPrinted>2020-01-28T08:44:00Z</cp:lastPrinted>
  <dcterms:created xsi:type="dcterms:W3CDTF">2020-05-29T09:33:00Z</dcterms:created>
  <dcterms:modified xsi:type="dcterms:W3CDTF">2020-05-29T10:22:00Z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0x01010097655E17CEF9F24AB94B342E5D2D4D29</vt:lpwstr>
  </property>
</Properties>
</file>