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AE700" w14:textId="3E487D82" w:rsidR="005C6FD4" w:rsidRPr="00A7593D" w:rsidRDefault="00206E11">
      <w:pPr>
        <w:tabs>
          <w:tab w:val="clear" w:pos="3686"/>
        </w:tabs>
        <w:spacing w:after="200" w:line="276" w:lineRule="auto"/>
        <w:contextualSpacing w:val="0"/>
        <w:rPr>
          <w:rFonts w:ascii="FlandersArtSans-Bold" w:hAnsi="FlandersArtSans-Bold" w:cs="Calibri"/>
          <w:b/>
          <w:bCs/>
          <w:color w:val="auto"/>
          <w:sz w:val="16"/>
        </w:rPr>
      </w:pPr>
      <w:r w:rsidRPr="00A7593D">
        <w:rPr>
          <w:rFonts w:ascii="FlandersArtSans-Bold" w:eastAsia="Arial" w:hAnsi="FlandersArtSans-Bold" w:cs="Arial"/>
          <w:b/>
          <w:bCs/>
          <w:color w:val="1D55A6"/>
          <w:sz w:val="114"/>
          <w:szCs w:val="114"/>
          <w:lang w:eastAsia="nl-BE"/>
        </w:rPr>
        <w:t>#blijfsporten</w:t>
      </w:r>
      <w:r w:rsidRPr="00A7593D">
        <w:rPr>
          <w:rFonts w:ascii="FlandersArtSans-Bold" w:eastAsia="FlandersArtSans-Regular" w:hAnsi="FlandersArtSans-Bold" w:cs="Times New Roman"/>
          <w:b/>
          <w:bCs/>
          <w:color w:val="auto"/>
        </w:rPr>
        <w:br/>
      </w:r>
      <w:r w:rsidRPr="00A7593D">
        <w:rPr>
          <w:rFonts w:ascii="FlandersArtSans-Bold" w:eastAsia="Arial" w:hAnsi="FlandersArtSans-Bold" w:cs="Arial"/>
          <w:b/>
          <w:bCs/>
          <w:color w:val="51AED2"/>
          <w:sz w:val="61"/>
          <w:szCs w:val="61"/>
          <w:lang w:eastAsia="nl-BE"/>
        </w:rPr>
        <w:t xml:space="preserve">Update </w:t>
      </w:r>
      <w:r w:rsidR="00C22958" w:rsidRPr="00A7593D">
        <w:rPr>
          <w:rFonts w:ascii="FlandersArtSans-Bold" w:eastAsia="Arial" w:hAnsi="FlandersArtSans-Bold" w:cs="Arial"/>
          <w:b/>
          <w:bCs/>
          <w:noProof/>
          <w:color w:val="auto"/>
          <w:sz w:val="96"/>
          <w:szCs w:val="114"/>
          <w:lang w:eastAsia="nl-BE"/>
        </w:rPr>
        <mc:AlternateContent>
          <mc:Choice Requires="wps">
            <w:drawing>
              <wp:anchor distT="0" distB="0" distL="114300" distR="114300" simplePos="0" relativeHeight="251658242" behindDoc="0" locked="0" layoutInCell="1" allowOverlap="1" wp14:anchorId="20BB4E0B" wp14:editId="4CADBA7C">
                <wp:simplePos x="0" y="0"/>
                <wp:positionH relativeFrom="column">
                  <wp:posOffset>392430</wp:posOffset>
                </wp:positionH>
                <wp:positionV relativeFrom="paragraph">
                  <wp:posOffset>4391025</wp:posOffset>
                </wp:positionV>
                <wp:extent cx="5989320" cy="3474720"/>
                <wp:effectExtent l="0" t="0" r="0" b="0"/>
                <wp:wrapNone/>
                <wp:docPr id="1" name="Tekstvak 1"/>
                <wp:cNvGraphicFramePr/>
                <a:graphic xmlns:a="http://schemas.openxmlformats.org/drawingml/2006/main">
                  <a:graphicData uri="http://schemas.microsoft.com/office/word/2010/wordprocessingShape">
                    <wps:wsp>
                      <wps:cNvSpPr txBox="1"/>
                      <wps:spPr>
                        <a:xfrm>
                          <a:off x="0" y="0"/>
                          <a:ext cx="5989320" cy="3474720"/>
                        </a:xfrm>
                        <a:prstGeom prst="rect">
                          <a:avLst/>
                        </a:prstGeom>
                        <a:noFill/>
                        <a:ln w="6350">
                          <a:noFill/>
                        </a:ln>
                      </wps:spPr>
                      <wps:txbx>
                        <w:txbxContent>
                          <w:p w14:paraId="16B2B916" w14:textId="77777777" w:rsidR="00C22958" w:rsidRPr="004A466B" w:rsidRDefault="00C22958" w:rsidP="004A466B">
                            <w:pPr>
                              <w:tabs>
                                <w:tab w:val="clear" w:pos="3686"/>
                              </w:tabs>
                              <w:spacing w:after="160" w:line="259" w:lineRule="auto"/>
                              <w:contextualSpacing w:val="0"/>
                              <w:jc w:val="right"/>
                              <w:rPr>
                                <w:rFonts w:ascii="FlandersArtSans-Bold" w:eastAsia="FlandersArtSans-Regular" w:hAnsi="FlandersArtSans-Bold" w:cs="Times New Roman"/>
                                <w:b/>
                                <w:color w:val="FFFFFF"/>
                                <w:sz w:val="64"/>
                                <w:szCs w:val="64"/>
                              </w:rPr>
                            </w:pPr>
                            <w:r>
                              <w:rPr>
                                <w:rFonts w:ascii="FlandersArtSans-Bold" w:eastAsia="FlandersArtSans-Regular" w:hAnsi="FlandersArtSans-Bold" w:cs="Times New Roman"/>
                                <w:b/>
                                <w:color w:val="FFFFFF"/>
                                <w:sz w:val="64"/>
                                <w:szCs w:val="64"/>
                              </w:rPr>
                              <w:t>Basis</w:t>
                            </w:r>
                            <w:r w:rsidRPr="004A466B">
                              <w:rPr>
                                <w:rFonts w:ascii="FlandersArtSans-Bold" w:eastAsia="FlandersArtSans-Regular" w:hAnsi="FlandersArtSans-Bold" w:cs="Times New Roman"/>
                                <w:b/>
                                <w:color w:val="FFFFFF"/>
                                <w:sz w:val="64"/>
                                <w:szCs w:val="64"/>
                              </w:rPr>
                              <w:t>protocol</w:t>
                            </w:r>
                          </w:p>
                          <w:p w14:paraId="617345ED" w14:textId="77777777" w:rsidR="00C22958" w:rsidRPr="004A466B" w:rsidRDefault="00C22958" w:rsidP="004A466B">
                            <w:pPr>
                              <w:tabs>
                                <w:tab w:val="clear" w:pos="3686"/>
                              </w:tabs>
                              <w:spacing w:after="160" w:line="259" w:lineRule="auto"/>
                              <w:contextualSpacing w:val="0"/>
                              <w:jc w:val="right"/>
                              <w:rPr>
                                <w:rFonts w:ascii="FlandersArtSans-Bold" w:eastAsia="FlandersArtSans-Regular" w:hAnsi="FlandersArtSans-Bold" w:cs="Times New Roman"/>
                                <w:b/>
                                <w:color w:val="FFFFFF"/>
                                <w:sz w:val="64"/>
                                <w:szCs w:val="64"/>
                              </w:rPr>
                            </w:pPr>
                            <w:r w:rsidRPr="004A466B">
                              <w:rPr>
                                <w:rFonts w:ascii="FlandersArtSans-Bold" w:eastAsia="FlandersArtSans-Regular" w:hAnsi="FlandersArtSans-Bold" w:cs="Times New Roman"/>
                                <w:b/>
                                <w:color w:val="FFFFFF"/>
                                <w:sz w:val="64"/>
                                <w:szCs w:val="64"/>
                              </w:rPr>
                              <w:t xml:space="preserve"> sport en corona</w:t>
                            </w:r>
                          </w:p>
                          <w:p w14:paraId="1E4E7323" w14:textId="77777777" w:rsidR="00C22958" w:rsidRPr="004A466B" w:rsidRDefault="00C22958" w:rsidP="004A466B">
                            <w:pPr>
                              <w:tabs>
                                <w:tab w:val="clear" w:pos="3686"/>
                              </w:tabs>
                              <w:spacing w:line="240" w:lineRule="auto"/>
                              <w:contextualSpacing w:val="0"/>
                              <w:jc w:val="right"/>
                              <w:rPr>
                                <w:rFonts w:ascii="FlandersArtSans-Regular" w:eastAsia="FlandersArtSans-Regular" w:hAnsi="FlandersArtSans-Regular" w:cs="Times New Roman"/>
                                <w:color w:val="FFFFFF"/>
                                <w:sz w:val="56"/>
                                <w:szCs w:val="56"/>
                              </w:rPr>
                            </w:pPr>
                          </w:p>
                          <w:p w14:paraId="42A3B79E" w14:textId="77777777" w:rsidR="00C22958" w:rsidRDefault="00C22958" w:rsidP="004A466B">
                            <w:pPr>
                              <w:tabs>
                                <w:tab w:val="clear" w:pos="3686"/>
                              </w:tabs>
                              <w:spacing w:line="240" w:lineRule="auto"/>
                              <w:contextualSpacing w:val="0"/>
                              <w:jc w:val="right"/>
                              <w:rPr>
                                <w:rFonts w:ascii="FlandersArtSans-Regular" w:eastAsia="FlandersArtSans-Regular" w:hAnsi="FlandersArtSans-Regular" w:cs="Times New Roman"/>
                                <w:color w:val="FFFFFF"/>
                                <w:sz w:val="56"/>
                                <w:szCs w:val="56"/>
                              </w:rPr>
                            </w:pPr>
                          </w:p>
                          <w:p w14:paraId="1DC80131" w14:textId="77777777" w:rsidR="00C22958" w:rsidRDefault="00C22958" w:rsidP="004A466B">
                            <w:pPr>
                              <w:tabs>
                                <w:tab w:val="clear" w:pos="3686"/>
                              </w:tabs>
                              <w:spacing w:line="240" w:lineRule="auto"/>
                              <w:contextualSpacing w:val="0"/>
                              <w:jc w:val="right"/>
                              <w:rPr>
                                <w:rFonts w:ascii="FlandersArtSans-Regular" w:eastAsia="FlandersArtSans-Regular" w:hAnsi="FlandersArtSans-Regular" w:cs="Times New Roman"/>
                                <w:color w:val="FFFFFF"/>
                                <w:sz w:val="56"/>
                                <w:szCs w:val="56"/>
                              </w:rPr>
                            </w:pPr>
                          </w:p>
                          <w:p w14:paraId="1CE271A5" w14:textId="77777777" w:rsidR="00C22958" w:rsidRPr="004A466B" w:rsidRDefault="00C22958" w:rsidP="004A466B">
                            <w:pPr>
                              <w:tabs>
                                <w:tab w:val="clear" w:pos="3686"/>
                              </w:tabs>
                              <w:spacing w:line="240" w:lineRule="auto"/>
                              <w:contextualSpacing w:val="0"/>
                              <w:jc w:val="right"/>
                              <w:rPr>
                                <w:rFonts w:ascii="FlandersArtSans-Bold" w:eastAsia="Arial" w:hAnsi="FlandersArtSans-Bold" w:cs="Arial"/>
                                <w:color w:val="FFFFFF"/>
                                <w:sz w:val="36"/>
                                <w:szCs w:val="36"/>
                                <w:lang w:eastAsia="nl-BE"/>
                              </w:rPr>
                            </w:pPr>
                            <w:r w:rsidRPr="004A466B">
                              <w:rPr>
                                <w:rFonts w:ascii="FlandersArtSans-Bold" w:eastAsia="Arial" w:hAnsi="FlandersArtSans-Bold" w:cs="Arial"/>
                                <w:color w:val="FFFFFF"/>
                                <w:sz w:val="36"/>
                                <w:szCs w:val="36"/>
                                <w:lang w:eastAsia="nl-BE"/>
                              </w:rPr>
                              <w:t>www.sport.vlaanderen/corona</w:t>
                            </w:r>
                          </w:p>
                          <w:p w14:paraId="362E8D4D" w14:textId="77777777" w:rsidR="00C22958" w:rsidRPr="004A466B" w:rsidRDefault="00C22958" w:rsidP="004A466B">
                            <w:pPr>
                              <w:tabs>
                                <w:tab w:val="clear" w:pos="3686"/>
                              </w:tabs>
                              <w:spacing w:line="240" w:lineRule="auto"/>
                              <w:contextualSpacing w:val="0"/>
                              <w:jc w:val="right"/>
                              <w:rPr>
                                <w:rFonts w:ascii="FlandersArtSans-Bold" w:eastAsia="Arial" w:hAnsi="FlandersArtSans-Bold" w:cs="Arial"/>
                                <w:color w:val="FFFFFF"/>
                                <w:sz w:val="36"/>
                                <w:szCs w:val="36"/>
                                <w:lang w:eastAsia="nl-BE"/>
                              </w:rPr>
                            </w:pPr>
                            <w:r w:rsidRPr="004A466B">
                              <w:rPr>
                                <w:rFonts w:ascii="FlandersArtSans-Bold" w:eastAsia="Arial" w:hAnsi="FlandersArtSans-Bold" w:cs="Arial"/>
                                <w:color w:val="FFFFFF"/>
                                <w:sz w:val="36"/>
                                <w:szCs w:val="36"/>
                                <w:lang w:eastAsia="nl-BE"/>
                              </w:rPr>
                              <w:t>www.blijfsporten.be</w:t>
                            </w:r>
                          </w:p>
                          <w:p w14:paraId="32EF8BF4" w14:textId="77777777" w:rsidR="00C22958" w:rsidRDefault="00C229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BB4E0B" id="_x0000_t202" coordsize="21600,21600" o:spt="202" path="m,l,21600r21600,l21600,xe">
                <v:stroke joinstyle="miter"/>
                <v:path gradientshapeok="t" o:connecttype="rect"/>
              </v:shapetype>
              <v:shape id="Tekstvak 1" o:spid="_x0000_s1026" type="#_x0000_t202" style="position:absolute;margin-left:30.9pt;margin-top:345.75pt;width:471.6pt;height:273.6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" filled="f" stroked="f" strokeweight=".5pt">
                <v:textbox>
                  <w:txbxContent>
                    <w:p w14:paraId="16B2B916" w14:textId="77777777" w:rsidR="00C22958" w:rsidRPr="004A466B" w:rsidRDefault="00C22958" w:rsidP="004A466B">
                      <w:pPr>
                        <w:tabs>
                          <w:tab w:val="clear" w:pos="3686"/>
                        </w:tabs>
                        <w:spacing w:after="160" w:line="259" w:lineRule="auto"/>
                        <w:contextualSpacing w:val="0"/>
                        <w:jc w:val="right"/>
                        <w:rPr>
                          <w:rFonts w:ascii="FlandersArtSans-Bold" w:eastAsia="FlandersArtSans-Regular" w:hAnsi="FlandersArtSans-Bold" w:cs="Times New Roman"/>
                          <w:b/>
                          <w:color w:val="FFFFFF"/>
                          <w:sz w:val="64"/>
                          <w:szCs w:val="64"/>
                        </w:rPr>
                      </w:pPr>
                      <w:r>
                        <w:rPr>
                          <w:rFonts w:ascii="FlandersArtSans-Bold" w:eastAsia="FlandersArtSans-Regular" w:hAnsi="FlandersArtSans-Bold" w:cs="Times New Roman"/>
                          <w:b/>
                          <w:color w:val="FFFFFF"/>
                          <w:sz w:val="64"/>
                          <w:szCs w:val="64"/>
                        </w:rPr>
                        <w:t>Basis</w:t>
                      </w:r>
                      <w:r w:rsidRPr="004A466B">
                        <w:rPr>
                          <w:rFonts w:ascii="FlandersArtSans-Bold" w:eastAsia="FlandersArtSans-Regular" w:hAnsi="FlandersArtSans-Bold" w:cs="Times New Roman"/>
                          <w:b/>
                          <w:color w:val="FFFFFF"/>
                          <w:sz w:val="64"/>
                          <w:szCs w:val="64"/>
                        </w:rPr>
                        <w:t>protocol</w:t>
                      </w:r>
                    </w:p>
                    <w:p w14:paraId="617345ED" w14:textId="77777777" w:rsidR="00C22958" w:rsidRPr="004A466B" w:rsidRDefault="00C22958" w:rsidP="004A466B">
                      <w:pPr>
                        <w:tabs>
                          <w:tab w:val="clear" w:pos="3686"/>
                        </w:tabs>
                        <w:spacing w:after="160" w:line="259" w:lineRule="auto"/>
                        <w:contextualSpacing w:val="0"/>
                        <w:jc w:val="right"/>
                        <w:rPr>
                          <w:rFonts w:ascii="FlandersArtSans-Bold" w:eastAsia="FlandersArtSans-Regular" w:hAnsi="FlandersArtSans-Bold" w:cs="Times New Roman"/>
                          <w:b/>
                          <w:color w:val="FFFFFF"/>
                          <w:sz w:val="64"/>
                          <w:szCs w:val="64"/>
                        </w:rPr>
                      </w:pPr>
                      <w:r w:rsidRPr="004A466B">
                        <w:rPr>
                          <w:rFonts w:ascii="FlandersArtSans-Bold" w:eastAsia="FlandersArtSans-Regular" w:hAnsi="FlandersArtSans-Bold" w:cs="Times New Roman"/>
                          <w:b/>
                          <w:color w:val="FFFFFF"/>
                          <w:sz w:val="64"/>
                          <w:szCs w:val="64"/>
                        </w:rPr>
                        <w:t xml:space="preserve"> sport en corona</w:t>
                      </w:r>
                    </w:p>
                    <w:p w14:paraId="1E4E7323" w14:textId="77777777" w:rsidR="00C22958" w:rsidRPr="004A466B" w:rsidRDefault="00C22958" w:rsidP="004A466B">
                      <w:pPr>
                        <w:tabs>
                          <w:tab w:val="clear" w:pos="3686"/>
                        </w:tabs>
                        <w:spacing w:line="240" w:lineRule="auto"/>
                        <w:contextualSpacing w:val="0"/>
                        <w:jc w:val="right"/>
                        <w:rPr>
                          <w:rFonts w:ascii="FlandersArtSans-Regular" w:eastAsia="FlandersArtSans-Regular" w:hAnsi="FlandersArtSans-Regular" w:cs="Times New Roman"/>
                          <w:color w:val="FFFFFF"/>
                          <w:sz w:val="56"/>
                          <w:szCs w:val="56"/>
                        </w:rPr>
                      </w:pPr>
                    </w:p>
                    <w:p w14:paraId="42A3B79E" w14:textId="77777777" w:rsidR="00C22958" w:rsidRDefault="00C22958" w:rsidP="004A466B">
                      <w:pPr>
                        <w:tabs>
                          <w:tab w:val="clear" w:pos="3686"/>
                        </w:tabs>
                        <w:spacing w:line="240" w:lineRule="auto"/>
                        <w:contextualSpacing w:val="0"/>
                        <w:jc w:val="right"/>
                        <w:rPr>
                          <w:rFonts w:ascii="FlandersArtSans-Regular" w:eastAsia="FlandersArtSans-Regular" w:hAnsi="FlandersArtSans-Regular" w:cs="Times New Roman"/>
                          <w:color w:val="FFFFFF"/>
                          <w:sz w:val="56"/>
                          <w:szCs w:val="56"/>
                        </w:rPr>
                      </w:pPr>
                    </w:p>
                    <w:p w14:paraId="1DC80131" w14:textId="77777777" w:rsidR="00C22958" w:rsidRDefault="00C22958" w:rsidP="004A466B">
                      <w:pPr>
                        <w:tabs>
                          <w:tab w:val="clear" w:pos="3686"/>
                        </w:tabs>
                        <w:spacing w:line="240" w:lineRule="auto"/>
                        <w:contextualSpacing w:val="0"/>
                        <w:jc w:val="right"/>
                        <w:rPr>
                          <w:rFonts w:ascii="FlandersArtSans-Regular" w:eastAsia="FlandersArtSans-Regular" w:hAnsi="FlandersArtSans-Regular" w:cs="Times New Roman"/>
                          <w:color w:val="FFFFFF"/>
                          <w:sz w:val="56"/>
                          <w:szCs w:val="56"/>
                        </w:rPr>
                      </w:pPr>
                    </w:p>
                    <w:p w14:paraId="1CE271A5" w14:textId="77777777" w:rsidR="00C22958" w:rsidRPr="004A466B" w:rsidRDefault="00C22958" w:rsidP="004A466B">
                      <w:pPr>
                        <w:tabs>
                          <w:tab w:val="clear" w:pos="3686"/>
                        </w:tabs>
                        <w:spacing w:line="240" w:lineRule="auto"/>
                        <w:contextualSpacing w:val="0"/>
                        <w:jc w:val="right"/>
                        <w:rPr>
                          <w:rFonts w:ascii="FlandersArtSans-Bold" w:eastAsia="Arial" w:hAnsi="FlandersArtSans-Bold" w:cs="Arial"/>
                          <w:color w:val="FFFFFF"/>
                          <w:sz w:val="36"/>
                          <w:szCs w:val="36"/>
                          <w:lang w:eastAsia="nl-BE"/>
                        </w:rPr>
                      </w:pPr>
                      <w:r w:rsidRPr="004A466B">
                        <w:rPr>
                          <w:rFonts w:ascii="FlandersArtSans-Bold" w:eastAsia="Arial" w:hAnsi="FlandersArtSans-Bold" w:cs="Arial"/>
                          <w:color w:val="FFFFFF"/>
                          <w:sz w:val="36"/>
                          <w:szCs w:val="36"/>
                          <w:lang w:eastAsia="nl-BE"/>
                        </w:rPr>
                        <w:t>www.sport.vlaanderen/corona</w:t>
                      </w:r>
                    </w:p>
                    <w:p w14:paraId="362E8D4D" w14:textId="77777777" w:rsidR="00C22958" w:rsidRPr="004A466B" w:rsidRDefault="00C22958" w:rsidP="004A466B">
                      <w:pPr>
                        <w:tabs>
                          <w:tab w:val="clear" w:pos="3686"/>
                        </w:tabs>
                        <w:spacing w:line="240" w:lineRule="auto"/>
                        <w:contextualSpacing w:val="0"/>
                        <w:jc w:val="right"/>
                        <w:rPr>
                          <w:rFonts w:ascii="FlandersArtSans-Bold" w:eastAsia="Arial" w:hAnsi="FlandersArtSans-Bold" w:cs="Arial"/>
                          <w:color w:val="FFFFFF"/>
                          <w:sz w:val="36"/>
                          <w:szCs w:val="36"/>
                          <w:lang w:eastAsia="nl-BE"/>
                        </w:rPr>
                      </w:pPr>
                      <w:r w:rsidRPr="004A466B">
                        <w:rPr>
                          <w:rFonts w:ascii="FlandersArtSans-Bold" w:eastAsia="Arial" w:hAnsi="FlandersArtSans-Bold" w:cs="Arial"/>
                          <w:color w:val="FFFFFF"/>
                          <w:sz w:val="36"/>
                          <w:szCs w:val="36"/>
                          <w:lang w:eastAsia="nl-BE"/>
                        </w:rPr>
                        <w:t>www.blijfsporten.be</w:t>
                      </w:r>
                    </w:p>
                    <w:p w14:paraId="32EF8BF4" w14:textId="77777777" w:rsidR="00C22958" w:rsidRDefault="00C22958"/>
                  </w:txbxContent>
                </v:textbox>
              </v:shape>
            </w:pict>
          </mc:Fallback>
        </mc:AlternateContent>
      </w:r>
      <w:r w:rsidR="00C22958" w:rsidRPr="00A7593D">
        <w:rPr>
          <w:rFonts w:ascii="FlandersArtSans-Bold" w:eastAsia="Arial" w:hAnsi="FlandersArtSans-Bold" w:cs="Arial"/>
          <w:b/>
          <w:bCs/>
          <w:noProof/>
          <w:color w:val="auto"/>
          <w:sz w:val="96"/>
          <w:szCs w:val="114"/>
          <w:lang w:eastAsia="nl-BE"/>
        </w:rPr>
        <mc:AlternateContent>
          <mc:Choice Requires="wpg">
            <w:drawing>
              <wp:anchor distT="0" distB="0" distL="114300" distR="114300" simplePos="0" relativeHeight="251658241" behindDoc="1" locked="0" layoutInCell="1" allowOverlap="1" wp14:anchorId="3FD8139E" wp14:editId="5F7575CE">
                <wp:simplePos x="0" y="0"/>
                <wp:positionH relativeFrom="page">
                  <wp:align>center</wp:align>
                </wp:positionH>
                <wp:positionV relativeFrom="paragraph">
                  <wp:posOffset>-777240</wp:posOffset>
                </wp:positionV>
                <wp:extent cx="6857365" cy="9627870"/>
                <wp:effectExtent l="0" t="0" r="635" b="0"/>
                <wp:wrapNone/>
                <wp:docPr id="17" name="Groep 17"/>
                <wp:cNvGraphicFramePr/>
                <a:graphic xmlns:a="http://schemas.openxmlformats.org/drawingml/2006/main">
                  <a:graphicData uri="http://schemas.microsoft.com/office/word/2010/wordprocessingGroup">
                    <wpg:wgp>
                      <wpg:cNvGrpSpPr/>
                      <wpg:grpSpPr>
                        <a:xfrm>
                          <a:off x="0" y="0"/>
                          <a:ext cx="6857365" cy="9627870"/>
                          <a:chOff x="0" y="0"/>
                          <a:chExt cx="6857365" cy="9627870"/>
                        </a:xfrm>
                      </wpg:grpSpPr>
                      <wpg:grpSp>
                        <wpg:cNvPr id="18" name="Groep 18"/>
                        <wpg:cNvGrpSpPr/>
                        <wpg:grpSpPr>
                          <a:xfrm>
                            <a:off x="0" y="0"/>
                            <a:ext cx="6767830" cy="2477135"/>
                            <a:chOff x="0" y="0"/>
                            <a:chExt cx="6767830" cy="2477135"/>
                          </a:xfrm>
                        </wpg:grpSpPr>
                        <pic:pic xmlns:pic="http://schemas.openxmlformats.org/drawingml/2006/picture">
                          <pic:nvPicPr>
                            <pic:cNvPr id="19" name="Picture 1"/>
                            <pic:cNvPicPr>
                              <a:picLocks noChangeAspect="1"/>
                            </pic:cNvPicPr>
                          </pic:nvPicPr>
                          <pic:blipFill>
                            <a:blip r:embed="rId12"/>
                            <a:srcRect/>
                            <a:stretch>
                              <a:fillRect/>
                            </a:stretch>
                          </pic:blipFill>
                          <pic:spPr bwMode="auto">
                            <a:xfrm>
                              <a:off x="0" y="0"/>
                              <a:ext cx="778510" cy="935990"/>
                            </a:xfrm>
                            <a:prstGeom prst="rect">
                              <a:avLst/>
                            </a:prstGeom>
                            <a:noFill/>
                          </pic:spPr>
                        </pic:pic>
                        <pic:pic xmlns:pic="http://schemas.openxmlformats.org/drawingml/2006/picture">
                          <pic:nvPicPr>
                            <pic:cNvPr id="20" name="Picture 2"/>
                            <pic:cNvPicPr>
                              <a:picLocks noChangeAspect="1"/>
                            </pic:cNvPicPr>
                          </pic:nvPicPr>
                          <pic:blipFill>
                            <a:blip r:embed="rId13"/>
                            <a:srcRect/>
                            <a:stretch>
                              <a:fillRect/>
                            </a:stretch>
                          </pic:blipFill>
                          <pic:spPr bwMode="auto">
                            <a:xfrm>
                              <a:off x="1485900" y="0"/>
                              <a:ext cx="774065" cy="935990"/>
                            </a:xfrm>
                            <a:prstGeom prst="rect">
                              <a:avLst/>
                            </a:prstGeom>
                            <a:noFill/>
                          </pic:spPr>
                        </pic:pic>
                        <pic:pic xmlns:pic="http://schemas.openxmlformats.org/drawingml/2006/picture">
                          <pic:nvPicPr>
                            <pic:cNvPr id="21" name="Picture 3"/>
                            <pic:cNvPicPr>
                              <a:picLocks noChangeAspect="1"/>
                            </pic:cNvPicPr>
                          </pic:nvPicPr>
                          <pic:blipFill>
                            <a:blip r:embed="rId14"/>
                            <a:srcRect/>
                            <a:stretch>
                              <a:fillRect/>
                            </a:stretch>
                          </pic:blipFill>
                          <pic:spPr bwMode="auto">
                            <a:xfrm>
                              <a:off x="3114675" y="0"/>
                              <a:ext cx="530860" cy="932815"/>
                            </a:xfrm>
                            <a:prstGeom prst="rect">
                              <a:avLst/>
                            </a:prstGeom>
                            <a:noFill/>
                          </pic:spPr>
                        </pic:pic>
                        <pic:pic xmlns:pic="http://schemas.openxmlformats.org/drawingml/2006/picture">
                          <pic:nvPicPr>
                            <pic:cNvPr id="22" name="Picture 4"/>
                            <pic:cNvPicPr>
                              <a:picLocks noChangeAspect="1"/>
                            </pic:cNvPicPr>
                          </pic:nvPicPr>
                          <pic:blipFill>
                            <a:blip r:embed="rId15"/>
                            <a:srcRect/>
                            <a:stretch>
                              <a:fillRect/>
                            </a:stretch>
                          </pic:blipFill>
                          <pic:spPr bwMode="auto">
                            <a:xfrm>
                              <a:off x="4381500" y="28575"/>
                              <a:ext cx="2386330" cy="901065"/>
                            </a:xfrm>
                            <a:prstGeom prst="rect">
                              <a:avLst/>
                            </a:prstGeom>
                            <a:noFill/>
                          </pic:spPr>
                        </pic:pic>
                        <pic:pic xmlns:pic="http://schemas.openxmlformats.org/drawingml/2006/picture">
                          <pic:nvPicPr>
                            <pic:cNvPr id="23" name="Picture 5"/>
                            <pic:cNvPicPr>
                              <a:picLocks noChangeAspect="1"/>
                            </pic:cNvPicPr>
                          </pic:nvPicPr>
                          <pic:blipFill>
                            <a:blip r:embed="rId16"/>
                            <a:srcRect/>
                            <a:stretch>
                              <a:fillRect/>
                            </a:stretch>
                          </pic:blipFill>
                          <pic:spPr bwMode="auto">
                            <a:xfrm>
                              <a:off x="6038850" y="1524000"/>
                              <a:ext cx="527685" cy="950595"/>
                            </a:xfrm>
                            <a:prstGeom prst="rect">
                              <a:avLst/>
                            </a:prstGeom>
                            <a:noFill/>
                          </pic:spPr>
                        </pic:pic>
                        <pic:pic xmlns:pic="http://schemas.openxmlformats.org/drawingml/2006/picture">
                          <pic:nvPicPr>
                            <pic:cNvPr id="24" name="Picture 6"/>
                            <pic:cNvPicPr>
                              <a:picLocks noChangeAspect="1"/>
                            </pic:cNvPicPr>
                          </pic:nvPicPr>
                          <pic:blipFill>
                            <a:blip r:embed="rId17"/>
                            <a:srcRect/>
                            <a:stretch>
                              <a:fillRect/>
                            </a:stretch>
                          </pic:blipFill>
                          <pic:spPr bwMode="auto">
                            <a:xfrm>
                              <a:off x="57150" y="1514475"/>
                              <a:ext cx="662940" cy="956310"/>
                            </a:xfrm>
                            <a:prstGeom prst="rect">
                              <a:avLst/>
                            </a:prstGeom>
                            <a:noFill/>
                          </pic:spPr>
                        </pic:pic>
                        <pic:pic xmlns:pic="http://schemas.openxmlformats.org/drawingml/2006/picture">
                          <pic:nvPicPr>
                            <pic:cNvPr id="25" name="Picture 7"/>
                            <pic:cNvPicPr>
                              <a:picLocks noChangeAspect="1"/>
                            </pic:cNvPicPr>
                          </pic:nvPicPr>
                          <pic:blipFill>
                            <a:blip r:embed="rId18"/>
                            <a:srcRect/>
                            <a:stretch>
                              <a:fillRect/>
                            </a:stretch>
                          </pic:blipFill>
                          <pic:spPr bwMode="auto">
                            <a:xfrm>
                              <a:off x="1581150" y="1533525"/>
                              <a:ext cx="565150" cy="936625"/>
                            </a:xfrm>
                            <a:prstGeom prst="rect">
                              <a:avLst/>
                            </a:prstGeom>
                            <a:noFill/>
                          </pic:spPr>
                        </pic:pic>
                        <pic:pic xmlns:pic="http://schemas.openxmlformats.org/drawingml/2006/picture">
                          <pic:nvPicPr>
                            <pic:cNvPr id="26" name="Picture 8"/>
                            <pic:cNvPicPr>
                              <a:picLocks noChangeAspect="1"/>
                            </pic:cNvPicPr>
                          </pic:nvPicPr>
                          <pic:blipFill>
                            <a:blip r:embed="rId19"/>
                            <a:srcRect/>
                            <a:stretch>
                              <a:fillRect/>
                            </a:stretch>
                          </pic:blipFill>
                          <pic:spPr bwMode="auto">
                            <a:xfrm>
                              <a:off x="4524375" y="1543050"/>
                              <a:ext cx="687705" cy="934085"/>
                            </a:xfrm>
                            <a:prstGeom prst="rect">
                              <a:avLst/>
                            </a:prstGeom>
                            <a:noFill/>
                          </pic:spPr>
                        </pic:pic>
                        <pic:pic xmlns:pic="http://schemas.openxmlformats.org/drawingml/2006/picture">
                          <pic:nvPicPr>
                            <pic:cNvPr id="27" name="Picture 9"/>
                            <pic:cNvPicPr>
                              <a:picLocks noChangeAspect="1"/>
                            </pic:cNvPicPr>
                          </pic:nvPicPr>
                          <pic:blipFill>
                            <a:blip r:embed="rId20"/>
                            <a:srcRect/>
                            <a:stretch>
                              <a:fillRect/>
                            </a:stretch>
                          </pic:blipFill>
                          <pic:spPr bwMode="auto">
                            <a:xfrm>
                              <a:off x="2895600" y="1524000"/>
                              <a:ext cx="957580" cy="948690"/>
                            </a:xfrm>
                            <a:prstGeom prst="rect">
                              <a:avLst/>
                            </a:prstGeom>
                            <a:noFill/>
                          </pic:spPr>
                        </pic:pic>
                      </wpg:grpSp>
                      <pic:pic xmlns:pic="http://schemas.openxmlformats.org/drawingml/2006/picture">
                        <pic:nvPicPr>
                          <pic:cNvPr id="28" name="Picture 10"/>
                          <pic:cNvPicPr/>
                        </pic:nvPicPr>
                        <pic:blipFill>
                          <a:blip r:embed="rId21">
                            <a:extLst>
                              <a:ext uri="{28A0092B-C50C-407E-A947-70E740481C1C}">
                                <a14:useLocalDpi xmlns:a14="http://schemas.microsoft.com/office/drawing/2010/main" val="0"/>
                              </a:ext>
                            </a:extLst>
                          </a:blip>
                          <a:srcRect/>
                          <a:stretch>
                            <a:fillRect/>
                          </a:stretch>
                        </pic:blipFill>
                        <pic:spPr bwMode="auto">
                          <a:xfrm>
                            <a:off x="28575" y="2543175"/>
                            <a:ext cx="6828790" cy="7084695"/>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8726A58" id="Groep 17" o:spid="_x0000_s1026" style="position:absolute;margin-left:0;margin-top:-61.2pt;width:539.95pt;height:758.1pt;z-index:-251656190;mso-position-horizontal:center;mso-position-horizontal-relative:page;mso-width-relative:margin;mso-height-relative:margin" coordsize="68573,96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">
                <v:group id="Groep 18" o:spid="_x0000_s1027" style="position:absolute;width:67678;height:24771" coordsize="67678,2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7785;height:9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">
                    <v:imagedata r:id="rId32" o:title=""/>
                  </v:shape>
                  <v:shape id="Picture 2" o:spid="_x0000_s1029" type="#_x0000_t75" style="position:absolute;left:14859;width:7740;height:9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">
                    <v:imagedata r:id="rId33" o:title=""/>
                  </v:shape>
                  <v:shape id="Picture 3" o:spid="_x0000_s1030" type="#_x0000_t75" style="position:absolute;left:31146;width:5309;height:9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">
                    <v:imagedata r:id="rId34" o:title=""/>
                  </v:shape>
                  <v:shape id="Picture 4" o:spid="_x0000_s1031" type="#_x0000_t75" style="position:absolute;left:43815;top:285;width:23863;height:9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">
                    <v:imagedata r:id="rId35" o:title=""/>
                  </v:shape>
                  <v:shape id="Picture 5" o:spid="_x0000_s1032" type="#_x0000_t75" style="position:absolute;left:60388;top:15240;width:5277;height:9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">
                    <v:imagedata r:id="rId36" o:title=""/>
                  </v:shape>
                  <v:shape id="Picture 6" o:spid="_x0000_s1033" type="#_x0000_t75" style="position:absolute;left:571;top:15144;width:6629;height:9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">
                    <v:imagedata r:id="rId37" o:title=""/>
                  </v:shape>
                  <v:shape id="Picture 7" o:spid="_x0000_s1034" type="#_x0000_t75" style="position:absolute;left:15811;top:15335;width:5652;height:9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">
                    <v:imagedata r:id="rId38" o:title=""/>
                  </v:shape>
                  <v:shape id="Picture 8" o:spid="_x0000_s1035" type="#_x0000_t75" style="position:absolute;left:45243;top:15430;width:6877;height:9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">
                    <v:imagedata r:id="rId39" o:title=""/>
                  </v:shape>
                  <v:shape id="Picture 9" o:spid="_x0000_s1036" type="#_x0000_t75" style="position:absolute;left:28956;top:15240;width:9575;height:9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">
                    <v:imagedata r:id="rId40" o:title=""/>
                  </v:shape>
                </v:group>
                <v:shape id="Picture 10" o:spid="_x0000_s1037" type="#_x0000_t75" style="position:absolute;left:285;top:25431;width:68288;height:70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">
                  <v:imagedata r:id="rId41" o:title=""/>
                </v:shape>
                <w10:wrap anchorx="page"/>
              </v:group>
            </w:pict>
          </mc:Fallback>
        </mc:AlternateContent>
      </w:r>
      <w:r w:rsidR="00E81F56">
        <w:rPr>
          <w:rFonts w:ascii="FlandersArtSans-Bold" w:eastAsia="Arial" w:hAnsi="FlandersArtSans-Bold" w:cs="Arial"/>
          <w:b/>
          <w:bCs/>
          <w:color w:val="51AED2"/>
          <w:sz w:val="61"/>
          <w:szCs w:val="61"/>
          <w:lang w:eastAsia="nl-BE"/>
        </w:rPr>
        <w:t>1 september</w:t>
      </w:r>
      <w:r w:rsidR="005C6FD4" w:rsidRPr="00A7593D">
        <w:rPr>
          <w:rFonts w:ascii="FlandersArtSans-Bold" w:hAnsi="FlandersArtSans-Bold"/>
          <w:b/>
          <w:bCs/>
          <w:color w:val="auto"/>
        </w:rPr>
        <w:br w:type="page"/>
      </w:r>
    </w:p>
    <w:p w14:paraId="023B1889" w14:textId="18465440" w:rsidR="00F22A3C" w:rsidRPr="00A7593D" w:rsidRDefault="00F6173A" w:rsidP="00FF15EB">
      <w:pPr>
        <w:pStyle w:val="streepjes"/>
        <w:rPr>
          <w:rFonts w:ascii="FlandersArtSans-Regular" w:hAnsi="FlandersArtSans-Regular"/>
        </w:rPr>
      </w:pPr>
      <w:r w:rsidRPr="00A7593D">
        <w:rPr>
          <w:rFonts w:ascii="FlandersArtSans-Regular" w:hAnsi="FlandersArtSans-Regular"/>
        </w:rPr>
        <w:tab/>
        <w:t>//</w:t>
      </w:r>
      <w:r w:rsidR="00FF15EB" w:rsidRPr="00A7593D">
        <w:rPr>
          <w:rFonts w:ascii="FlandersArtSans-Regular" w:hAnsi="FlandersArtSans-Regular"/>
        </w:rPr>
        <w:t>////////////</w:t>
      </w:r>
      <w:r w:rsidR="00A47E0E" w:rsidRPr="00A7593D">
        <w:rPr>
          <w:rFonts w:ascii="FlandersArtSans-Regular" w:hAnsi="FlandersArtSans-Regular"/>
        </w:rPr>
        <w:t>////////////////////////////////////////</w:t>
      </w:r>
      <w:r w:rsidR="00AE2BD8" w:rsidRPr="00A7593D">
        <w:rPr>
          <w:rFonts w:ascii="FlandersArtSans-Regular" w:hAnsi="FlandersArtSans-Regular"/>
        </w:rPr>
        <w:t>//</w:t>
      </w:r>
      <w:r w:rsidR="00AF0A1D" w:rsidRPr="00A7593D">
        <w:rPr>
          <w:rFonts w:ascii="FlandersArtSans-Regular" w:hAnsi="FlandersArtSans-Regular"/>
        </w:rPr>
        <w:t>//////////////////////////////////////////////////////////////////////////</w:t>
      </w:r>
      <w:r w:rsidR="007924AE" w:rsidRPr="00A7593D">
        <w:rPr>
          <w:rFonts w:ascii="FlandersArtSans-Regular" w:hAnsi="FlandersArtSans-Regular"/>
        </w:rPr>
        <w:t>//////////////////////////////</w:t>
      </w:r>
    </w:p>
    <w:p w14:paraId="7A76814F" w14:textId="230020A2" w:rsidR="00095131" w:rsidRPr="00A7593D" w:rsidRDefault="00420CCF" w:rsidP="00444C33">
      <w:pPr>
        <w:pStyle w:val="Subtitle"/>
        <w:rPr>
          <w:rFonts w:ascii="FlandersArtSans-Regular" w:hAnsi="FlandersArtSans-Regular"/>
        </w:rPr>
      </w:pPr>
      <w:r w:rsidRPr="00A7593D">
        <w:rPr>
          <w:rFonts w:ascii="FlandersArtSans-Regular" w:hAnsi="FlandersArtSans-Regular"/>
        </w:rPr>
        <w:t xml:space="preserve">Basiskader voor de </w:t>
      </w:r>
      <w:r w:rsidR="00127827" w:rsidRPr="00A7593D">
        <w:rPr>
          <w:rFonts w:ascii="FlandersArtSans-Regular" w:hAnsi="FlandersArtSans-Regular"/>
        </w:rPr>
        <w:t>sport</w:t>
      </w:r>
      <w:r w:rsidRPr="00A7593D">
        <w:rPr>
          <w:rFonts w:ascii="FlandersArtSans-Regular" w:hAnsi="FlandersArtSans-Regular"/>
        </w:rPr>
        <w:t>sector</w:t>
      </w:r>
      <w:r w:rsidR="00CC10C5" w:rsidRPr="00A7593D">
        <w:rPr>
          <w:rFonts w:ascii="FlandersArtSans-Regular" w:hAnsi="FlandersArtSans-Regular"/>
        </w:rPr>
        <w:t xml:space="preserve"> tijdens de CORONA-pandemie</w:t>
      </w:r>
    </w:p>
    <w:p w14:paraId="2EF15F16" w14:textId="7F263116" w:rsidR="003103C9" w:rsidRPr="00A7593D" w:rsidRDefault="005D57B7" w:rsidP="005D57B7">
      <w:pPr>
        <w:pStyle w:val="Subtitle"/>
        <w:tabs>
          <w:tab w:val="center" w:pos="4960"/>
          <w:tab w:val="left" w:pos="8136"/>
        </w:tabs>
        <w:jc w:val="left"/>
        <w:rPr>
          <w:rFonts w:ascii="FlandersArtSans-Regular" w:hAnsi="FlandersArtSans-Regular"/>
        </w:rPr>
      </w:pPr>
      <w:r w:rsidRPr="00A7593D">
        <w:rPr>
          <w:rFonts w:ascii="FlandersArtSans-Regular" w:hAnsi="FlandersArtSans-Regular"/>
        </w:rPr>
        <w:tab/>
      </w:r>
      <w:r w:rsidR="00097EB6" w:rsidRPr="00A7593D">
        <w:rPr>
          <w:rFonts w:ascii="FlandersArtSans-Regular" w:hAnsi="FlandersArtSans-Regular"/>
        </w:rPr>
        <w:t>Vanaf</w:t>
      </w:r>
      <w:r w:rsidR="00906BBD" w:rsidRPr="00A7593D">
        <w:rPr>
          <w:rFonts w:ascii="FlandersArtSans-Regular" w:hAnsi="FlandersArtSans-Regular"/>
        </w:rPr>
        <w:t xml:space="preserve"> </w:t>
      </w:r>
      <w:sdt>
        <w:sdtPr>
          <w:rPr>
            <w:rFonts w:ascii="FlandersArtSans-Regular" w:hAnsi="FlandersArtSans-Regular"/>
          </w:rPr>
          <w:alias w:val="Publish Date"/>
          <w:tag w:val=""/>
          <w:id w:val="-449478654"/>
          <w:placeholder>
            <w:docPart w:val="309D9BEB3E6F4693834378DFBFA8505D"/>
          </w:placeholder>
          <w:dataBinding w:prefixMappings="xmlns:ns0='http://schemas.microsoft.com/office/2006/coverPageProps' " w:xpath="/ns0:CoverPageProperties[1]/ns0:PublishDate[1]" w:storeItemID="{55AF091B-3C7A-41E3-B477-F2FDAA23CFDA}"/>
          <w:date w:fullDate="2021-09-01T00:00:00Z">
            <w:dateFormat w:val="d.MM.yyyy"/>
            <w:lid w:val="nl-BE"/>
            <w:storeMappedDataAs w:val="dateTime"/>
            <w:calendar w:val="gregorian"/>
          </w:date>
        </w:sdtPr>
        <w:sdtContent>
          <w:r w:rsidR="00CA7E96">
            <w:rPr>
              <w:rFonts w:ascii="FlandersArtSans-Regular" w:hAnsi="FlandersArtSans-Regular"/>
            </w:rPr>
            <w:t>1.09.2021</w:t>
          </w:r>
        </w:sdtContent>
      </w:sdt>
      <w:r w:rsidRPr="00A7593D">
        <w:rPr>
          <w:rFonts w:ascii="FlandersArtSans-Regular" w:hAnsi="FlandersArtSans-Regular"/>
        </w:rPr>
        <w:tab/>
      </w:r>
    </w:p>
    <w:p w14:paraId="33AC9AB5" w14:textId="77777777" w:rsidR="005D57B7" w:rsidRPr="00A7593D" w:rsidRDefault="005D57B7" w:rsidP="005D57B7">
      <w:pPr>
        <w:rPr>
          <w:color w:val="auto"/>
        </w:rPr>
      </w:pPr>
    </w:p>
    <w:p w14:paraId="7CD9A47B" w14:textId="77777777" w:rsidR="00AE2BD8" w:rsidRPr="00A7593D" w:rsidRDefault="00AE2BD8" w:rsidP="00FF15EB">
      <w:pPr>
        <w:pStyle w:val="streepjes"/>
        <w:rPr>
          <w:rFonts w:ascii="FlandersArtSans-Regular" w:hAnsi="FlandersArtSans-Regular"/>
        </w:rPr>
      </w:pPr>
    </w:p>
    <w:p w14:paraId="44880C8D" w14:textId="77777777" w:rsidR="00FF15EB" w:rsidRPr="00A7593D" w:rsidRDefault="00F6173A" w:rsidP="00FF15EB">
      <w:pPr>
        <w:pStyle w:val="streepjes"/>
        <w:rPr>
          <w:rFonts w:ascii="FlandersArtSans-Regular" w:hAnsi="FlandersArtSans-Regular"/>
        </w:rPr>
      </w:pPr>
      <w:r w:rsidRPr="00A7593D">
        <w:rPr>
          <w:rFonts w:ascii="FlandersArtSans-Regular" w:hAnsi="FlandersArtSans-Regular"/>
        </w:rPr>
        <w:tab/>
        <w:t>//</w:t>
      </w:r>
      <w:r w:rsidR="00FF15EB" w:rsidRPr="00A7593D">
        <w:rPr>
          <w:rFonts w:ascii="FlandersArtSans-Regular" w:hAnsi="FlandersArtSans-Regular"/>
        </w:rPr>
        <w:t>////////////////////////////////////////////////////////////////////////////////////////////////////////////////////////////////</w:t>
      </w:r>
      <w:r w:rsidR="007924AE" w:rsidRPr="00A7593D">
        <w:rPr>
          <w:rFonts w:ascii="FlandersArtSans-Regular" w:hAnsi="FlandersArtSans-Regular"/>
        </w:rPr>
        <w:t>//////////////////////////////</w:t>
      </w:r>
    </w:p>
    <w:p w14:paraId="5C66A42F" w14:textId="77777777" w:rsidR="00420CCF" w:rsidRPr="00A7593D" w:rsidRDefault="00420CCF" w:rsidP="00FF15EB">
      <w:pPr>
        <w:pStyle w:val="streepjes"/>
        <w:rPr>
          <w:rFonts w:ascii="FlandersArtSans-Regular" w:hAnsi="FlandersArtSans-Regular"/>
        </w:rPr>
      </w:pPr>
    </w:p>
    <w:p w14:paraId="32565F74" w14:textId="56398F91" w:rsidR="008D7CDA" w:rsidRPr="00A7593D" w:rsidRDefault="008D7CDA" w:rsidP="00FF15EB">
      <w:pPr>
        <w:pStyle w:val="streepjes"/>
        <w:rPr>
          <w:rFonts w:ascii="FlandersArtSans-Regular" w:hAnsi="FlandersArtSans-Regular"/>
        </w:rPr>
      </w:pPr>
    </w:p>
    <w:p w14:paraId="79458A22" w14:textId="7BD14018" w:rsidR="00045558" w:rsidRPr="00A7593D" w:rsidRDefault="00045558" w:rsidP="00FF15EB">
      <w:pPr>
        <w:pStyle w:val="streepjes"/>
        <w:rPr>
          <w:rFonts w:ascii="FlandersArtSans-Regular" w:hAnsi="FlandersArtSans-Regular"/>
        </w:rPr>
      </w:pPr>
    </w:p>
    <w:p w14:paraId="1AF22DDE" w14:textId="06EAA2F7" w:rsidR="005D57B7" w:rsidRPr="00A7593D" w:rsidRDefault="005D57B7" w:rsidP="005D57B7">
      <w:pPr>
        <w:jc w:val="center"/>
        <w:rPr>
          <w:rFonts w:ascii="FlandersArtSans-Regular" w:hAnsi="FlandersArtSans-Regular"/>
          <w:color w:val="auto"/>
        </w:rPr>
      </w:pPr>
      <w:r w:rsidRPr="00A7593D">
        <w:rPr>
          <w:rFonts w:ascii="FlandersArtSans-Regular" w:hAnsi="FlandersArtSans-Regular"/>
          <w:color w:val="auto"/>
        </w:rPr>
        <w:t xml:space="preserve">Deze versie vervangt alle voorgaande versies van het </w:t>
      </w:r>
      <w:r w:rsidR="00E64AAF" w:rsidRPr="00A7593D">
        <w:rPr>
          <w:rFonts w:ascii="FlandersArtSans-Regular" w:hAnsi="FlandersArtSans-Regular"/>
          <w:color w:val="auto"/>
        </w:rPr>
        <w:t>basis</w:t>
      </w:r>
      <w:r w:rsidRPr="00A7593D">
        <w:rPr>
          <w:rFonts w:ascii="FlandersArtSans-Regular" w:hAnsi="FlandersArtSans-Regular"/>
          <w:color w:val="auto"/>
        </w:rPr>
        <w:t xml:space="preserve">protocol sport en corona. </w:t>
      </w:r>
    </w:p>
    <w:p w14:paraId="2594E1C4" w14:textId="5BA5D838" w:rsidR="00045558" w:rsidRPr="00A7593D" w:rsidRDefault="00045558" w:rsidP="00FF15EB">
      <w:pPr>
        <w:pStyle w:val="streepjes"/>
        <w:rPr>
          <w:rFonts w:ascii="FlandersArtSans-Regular" w:hAnsi="FlandersArtSans-Regular"/>
        </w:rPr>
      </w:pPr>
    </w:p>
    <w:p w14:paraId="0464C925" w14:textId="29853A07" w:rsidR="00045558" w:rsidRPr="00A7593D" w:rsidRDefault="00045558" w:rsidP="00FF15EB">
      <w:pPr>
        <w:pStyle w:val="streepjes"/>
        <w:rPr>
          <w:rFonts w:ascii="FlandersArtSans-Regular" w:hAnsi="FlandersArtSans-Regular"/>
        </w:rPr>
      </w:pPr>
    </w:p>
    <w:p w14:paraId="770FF11C" w14:textId="39A1C5D2" w:rsidR="00045558" w:rsidRPr="00A7593D" w:rsidRDefault="00045558" w:rsidP="00FF15EB">
      <w:pPr>
        <w:pStyle w:val="streepjes"/>
        <w:rPr>
          <w:rFonts w:ascii="FlandersArtSans-Regular" w:hAnsi="FlandersArtSans-Regular"/>
        </w:rPr>
      </w:pPr>
    </w:p>
    <w:p w14:paraId="0E2ECC81" w14:textId="346821B8" w:rsidR="00045558" w:rsidRPr="00A7593D" w:rsidRDefault="00045558" w:rsidP="00FF15EB">
      <w:pPr>
        <w:pStyle w:val="streepjes"/>
        <w:rPr>
          <w:rFonts w:ascii="FlandersArtSans-Regular" w:hAnsi="FlandersArtSans-Regular"/>
        </w:rPr>
      </w:pPr>
    </w:p>
    <w:p w14:paraId="19E253CE" w14:textId="4DF29C50" w:rsidR="00045558" w:rsidRPr="00A7593D" w:rsidRDefault="004B5E0C" w:rsidP="004B5E0C">
      <w:pPr>
        <w:pStyle w:val="streepjes"/>
        <w:jc w:val="center"/>
        <w:rPr>
          <w:rFonts w:ascii="FlandersArtSans-Regular" w:hAnsi="FlandersArtSans-Regular"/>
          <w:i/>
          <w:iCs/>
          <w:sz w:val="22"/>
          <w:szCs w:val="32"/>
        </w:rPr>
      </w:pPr>
      <w:r w:rsidRPr="00A7593D">
        <w:rPr>
          <w:rFonts w:ascii="FlandersArtSans-Regular" w:hAnsi="FlandersArtSans-Regular"/>
          <w:i/>
          <w:iCs/>
          <w:sz w:val="22"/>
          <w:szCs w:val="32"/>
        </w:rPr>
        <w:t>Protocol:</w:t>
      </w:r>
    </w:p>
    <w:p w14:paraId="1C3007A3" w14:textId="420E6BE1" w:rsidR="004B5E0C" w:rsidRPr="00A7593D" w:rsidRDefault="001E13AC" w:rsidP="004B5E0C">
      <w:pPr>
        <w:pStyle w:val="streepjes"/>
        <w:jc w:val="center"/>
        <w:rPr>
          <w:rFonts w:ascii="FlandersArtSans-Regular" w:hAnsi="FlandersArtSans-Regular"/>
          <w:i/>
          <w:iCs/>
          <w:sz w:val="22"/>
          <w:szCs w:val="32"/>
        </w:rPr>
      </w:pPr>
      <w:r w:rsidRPr="00A7593D">
        <w:rPr>
          <w:rFonts w:ascii="FlandersArtSans-Regular" w:hAnsi="FlandersArtSans-Regular"/>
          <w:i/>
          <w:iCs/>
          <w:sz w:val="22"/>
          <w:szCs w:val="32"/>
        </w:rPr>
        <w:t>het document</w:t>
      </w:r>
      <w:r w:rsidR="00517D35" w:rsidRPr="00A7593D">
        <w:rPr>
          <w:rFonts w:ascii="FlandersArtSans-Regular" w:hAnsi="FlandersArtSans-Regular"/>
          <w:i/>
          <w:iCs/>
          <w:sz w:val="22"/>
          <w:szCs w:val="32"/>
        </w:rPr>
        <w:t xml:space="preserve"> </w:t>
      </w:r>
      <w:r w:rsidRPr="00A7593D">
        <w:rPr>
          <w:rFonts w:ascii="FlandersArtSans-Regular" w:hAnsi="FlandersArtSans-Regular"/>
          <w:i/>
          <w:iCs/>
          <w:sz w:val="22"/>
          <w:szCs w:val="32"/>
        </w:rPr>
        <w:t>bepaald door de bevoegde minister in</w:t>
      </w:r>
      <w:r w:rsidR="004B5E0C" w:rsidRPr="00A7593D">
        <w:rPr>
          <w:rFonts w:ascii="FlandersArtSans-Regular" w:hAnsi="FlandersArtSans-Regular"/>
          <w:i/>
          <w:iCs/>
          <w:sz w:val="22"/>
          <w:szCs w:val="32"/>
        </w:rPr>
        <w:t xml:space="preserve"> </w:t>
      </w:r>
      <w:r w:rsidRPr="00A7593D">
        <w:rPr>
          <w:rFonts w:ascii="FlandersArtSans-Regular" w:hAnsi="FlandersArtSans-Regular"/>
          <w:i/>
          <w:iCs/>
          <w:sz w:val="22"/>
          <w:szCs w:val="32"/>
        </w:rPr>
        <w:t>overleg met de betrokken sector</w:t>
      </w:r>
    </w:p>
    <w:p w14:paraId="1A58A11F" w14:textId="47CB4727" w:rsidR="004B5E0C" w:rsidRPr="00A7593D" w:rsidRDefault="001E13AC" w:rsidP="004B5E0C">
      <w:pPr>
        <w:pStyle w:val="streepjes"/>
        <w:jc w:val="center"/>
        <w:rPr>
          <w:rFonts w:ascii="FlandersArtSans-Regular" w:hAnsi="FlandersArtSans-Regular"/>
          <w:i/>
          <w:iCs/>
          <w:sz w:val="22"/>
          <w:szCs w:val="32"/>
        </w:rPr>
      </w:pPr>
      <w:r w:rsidRPr="00A7593D">
        <w:rPr>
          <w:rFonts w:ascii="FlandersArtSans-Regular" w:hAnsi="FlandersArtSans-Regular"/>
          <w:i/>
          <w:iCs/>
          <w:sz w:val="22"/>
          <w:szCs w:val="32"/>
        </w:rPr>
        <w:t>dat de regels bevat</w:t>
      </w:r>
      <w:r w:rsidR="00517D35" w:rsidRPr="00A7593D">
        <w:rPr>
          <w:rFonts w:ascii="FlandersArtSans-Regular" w:hAnsi="FlandersArtSans-Regular"/>
          <w:i/>
          <w:iCs/>
          <w:sz w:val="22"/>
          <w:szCs w:val="32"/>
        </w:rPr>
        <w:t xml:space="preserve"> </w:t>
      </w:r>
      <w:r w:rsidRPr="00A7593D">
        <w:rPr>
          <w:rFonts w:ascii="FlandersArtSans-Regular" w:hAnsi="FlandersArtSans-Regular"/>
          <w:i/>
          <w:iCs/>
          <w:sz w:val="22"/>
          <w:szCs w:val="32"/>
        </w:rPr>
        <w:t>die de ondernemingen en verenigingen van de bedoelde sector</w:t>
      </w:r>
    </w:p>
    <w:p w14:paraId="409C57D3" w14:textId="52CFAA35" w:rsidR="00045558" w:rsidRPr="00A7593D" w:rsidRDefault="001E13AC" w:rsidP="004B5E0C">
      <w:pPr>
        <w:pStyle w:val="streepjes"/>
        <w:jc w:val="center"/>
        <w:rPr>
          <w:rFonts w:ascii="FlandersArtSans-Regular" w:hAnsi="FlandersArtSans-Regular"/>
          <w:i/>
          <w:iCs/>
          <w:sz w:val="22"/>
          <w:szCs w:val="32"/>
        </w:rPr>
      </w:pPr>
      <w:r w:rsidRPr="00A7593D">
        <w:rPr>
          <w:rFonts w:ascii="FlandersArtSans-Regular" w:hAnsi="FlandersArtSans-Regular"/>
          <w:i/>
          <w:iCs/>
          <w:sz w:val="22"/>
          <w:szCs w:val="32"/>
        </w:rPr>
        <w:t>dienen toe te passen bij</w:t>
      </w:r>
      <w:r w:rsidR="004B5E0C" w:rsidRPr="00A7593D">
        <w:rPr>
          <w:rFonts w:ascii="FlandersArtSans-Regular" w:hAnsi="FlandersArtSans-Regular"/>
          <w:i/>
          <w:iCs/>
          <w:sz w:val="22"/>
          <w:szCs w:val="32"/>
        </w:rPr>
        <w:t xml:space="preserve"> </w:t>
      </w:r>
      <w:r w:rsidRPr="00A7593D">
        <w:rPr>
          <w:rFonts w:ascii="FlandersArtSans-Regular" w:hAnsi="FlandersArtSans-Regular"/>
          <w:i/>
          <w:iCs/>
          <w:sz w:val="22"/>
          <w:szCs w:val="32"/>
        </w:rPr>
        <w:t>de uitoefening van hun activiteiten</w:t>
      </w:r>
    </w:p>
    <w:p w14:paraId="637BC684" w14:textId="1E7B9C4F" w:rsidR="00045558" w:rsidRPr="00A7593D" w:rsidRDefault="00045558" w:rsidP="00FF15EB">
      <w:pPr>
        <w:pStyle w:val="streepjes"/>
        <w:rPr>
          <w:rFonts w:ascii="FlandersArtSans-Regular" w:hAnsi="FlandersArtSans-Regular"/>
        </w:rPr>
      </w:pPr>
    </w:p>
    <w:p w14:paraId="07283AD3" w14:textId="2D656601" w:rsidR="00045558" w:rsidRPr="00A7593D" w:rsidRDefault="00045558" w:rsidP="00FF15EB">
      <w:pPr>
        <w:pStyle w:val="streepjes"/>
        <w:rPr>
          <w:rFonts w:ascii="FlandersArtSans-Regular" w:hAnsi="FlandersArtSans-Regular"/>
        </w:rPr>
      </w:pPr>
    </w:p>
    <w:p w14:paraId="54BB76FE" w14:textId="77777777" w:rsidR="005D57B7" w:rsidRPr="00A7593D" w:rsidRDefault="005D57B7" w:rsidP="005D57B7">
      <w:pPr>
        <w:jc w:val="center"/>
        <w:rPr>
          <w:rFonts w:ascii="FlandersArtSans-Regular" w:hAnsi="FlandersArtSans-Regular"/>
          <w:color w:val="auto"/>
        </w:rPr>
      </w:pPr>
    </w:p>
    <w:p w14:paraId="019CDD98" w14:textId="77777777" w:rsidR="005D57B7" w:rsidRPr="00A7593D" w:rsidRDefault="005D57B7" w:rsidP="005D57B7">
      <w:pPr>
        <w:jc w:val="center"/>
        <w:rPr>
          <w:rFonts w:ascii="FlandersArtSans-Regular" w:hAnsi="FlandersArtSans-Regular"/>
          <w:color w:val="auto"/>
        </w:rPr>
      </w:pPr>
    </w:p>
    <w:p w14:paraId="2606F46E" w14:textId="73DBDF0C" w:rsidR="00045558" w:rsidRPr="00A7593D" w:rsidRDefault="00045558" w:rsidP="00FF15EB">
      <w:pPr>
        <w:pStyle w:val="streepjes"/>
        <w:rPr>
          <w:rFonts w:ascii="FlandersArtSans-Regular" w:hAnsi="FlandersArtSans-Regular"/>
        </w:rPr>
      </w:pPr>
    </w:p>
    <w:p w14:paraId="5508CD50" w14:textId="4DB95CF0" w:rsidR="00045558" w:rsidRPr="00A7593D" w:rsidRDefault="00045558" w:rsidP="00FF15EB">
      <w:pPr>
        <w:pStyle w:val="streepjes"/>
        <w:rPr>
          <w:rFonts w:ascii="FlandersArtSans-Regular" w:hAnsi="FlandersArtSans-Regular"/>
        </w:rPr>
      </w:pPr>
    </w:p>
    <w:p w14:paraId="5B2F4C16" w14:textId="4086CD38" w:rsidR="00045558" w:rsidRPr="00A7593D" w:rsidRDefault="00045558" w:rsidP="00FF15EB">
      <w:pPr>
        <w:pStyle w:val="streepjes"/>
        <w:rPr>
          <w:rFonts w:ascii="FlandersArtSans-Regular" w:hAnsi="FlandersArtSans-Regular"/>
        </w:rPr>
      </w:pPr>
    </w:p>
    <w:p w14:paraId="0E7BC666" w14:textId="3D76DD7E" w:rsidR="00045558" w:rsidRPr="00A7593D" w:rsidRDefault="00045558" w:rsidP="00FF15EB">
      <w:pPr>
        <w:pStyle w:val="streepjes"/>
        <w:rPr>
          <w:rFonts w:ascii="FlandersArtSans-Regular" w:hAnsi="FlandersArtSans-Regular"/>
        </w:rPr>
      </w:pPr>
    </w:p>
    <w:p w14:paraId="141C0B95" w14:textId="77777777" w:rsidR="00045558" w:rsidRPr="00A7593D" w:rsidRDefault="00045558" w:rsidP="00FF15EB">
      <w:pPr>
        <w:pStyle w:val="streepjes"/>
        <w:rPr>
          <w:rFonts w:ascii="FlandersArtSans-Regular" w:hAnsi="FlandersArtSans-Regular"/>
        </w:rPr>
      </w:pPr>
    </w:p>
    <w:p w14:paraId="49E67FEF" w14:textId="262024D3" w:rsidR="00EF185D" w:rsidRPr="00A7593D" w:rsidRDefault="00011835" w:rsidP="00553398">
      <w:pPr>
        <w:tabs>
          <w:tab w:val="clear" w:pos="3686"/>
        </w:tabs>
        <w:spacing w:after="200" w:line="276" w:lineRule="auto"/>
        <w:contextualSpacing w:val="0"/>
        <w:rPr>
          <w:rFonts w:ascii="FlandersArtSans-Regular" w:hAnsi="FlandersArtSans-Regular"/>
          <w:color w:val="auto"/>
        </w:rPr>
      </w:pPr>
      <w:r w:rsidRPr="00A7593D">
        <w:rPr>
          <w:rFonts w:ascii="FlandersArtSans-Regular" w:hAnsi="FlandersArtSans-Regular"/>
          <w:color w:val="auto"/>
        </w:rPr>
        <w:br w:type="page"/>
      </w:r>
    </w:p>
    <w:sdt>
      <w:sdtPr>
        <w:rPr>
          <w:rFonts w:ascii="FlandersArtSerif-Regular" w:hAnsi="FlandersArtSerif-Regular"/>
          <w:caps w:val="0"/>
          <w:color w:val="171717" w:themeColor="background2" w:themeShade="1A"/>
          <w:sz w:val="22"/>
          <w:szCs w:val="22"/>
          <w:lang w:val="nl-NL"/>
        </w:rPr>
        <w:id w:val="1388220673"/>
        <w:docPartObj>
          <w:docPartGallery w:val="Table of Contents"/>
          <w:docPartUnique/>
        </w:docPartObj>
      </w:sdtPr>
      <w:sdtEndPr>
        <w:rPr>
          <w:b/>
          <w:bCs/>
        </w:rPr>
      </w:sdtEndPr>
      <w:sdtContent>
        <w:p w14:paraId="70E5BAC3" w14:textId="42BEB62A" w:rsidR="00FB0D16" w:rsidRPr="00A7593D" w:rsidRDefault="00FB0D16">
          <w:pPr>
            <w:pStyle w:val="TOCHeading"/>
          </w:pPr>
          <w:r w:rsidRPr="00A7593D">
            <w:rPr>
              <w:lang w:val="nl-NL"/>
            </w:rPr>
            <w:t>Inhoud</w:t>
          </w:r>
        </w:p>
        <w:p w14:paraId="7A1D3A48" w14:textId="499ABEEF" w:rsidR="00C52A06" w:rsidRDefault="00FB0D16">
          <w:pPr>
            <w:pStyle w:val="TOC1"/>
            <w:rPr>
              <w:rFonts w:asciiTheme="minorHAnsi" w:eastAsiaTheme="minorEastAsia" w:hAnsiTheme="minorHAnsi"/>
              <w:color w:val="auto"/>
              <w:lang w:eastAsia="nl-BE"/>
            </w:rPr>
          </w:pPr>
          <w:r w:rsidRPr="00A7593D">
            <w:fldChar w:fldCharType="begin"/>
          </w:r>
          <w:r w:rsidRPr="00A7593D">
            <w:instrText xml:space="preserve"> TOC \o "1-3" \h \z \u </w:instrText>
          </w:r>
          <w:r w:rsidRPr="00A7593D">
            <w:fldChar w:fldCharType="separate"/>
          </w:r>
          <w:hyperlink w:anchor="_Toc81407667" w:history="1">
            <w:r w:rsidR="00C52A06" w:rsidRPr="00FF2FB5">
              <w:rPr>
                <w:rStyle w:val="Hyperlink"/>
              </w:rPr>
              <w:t>1.</w:t>
            </w:r>
            <w:r w:rsidR="00C52A06">
              <w:rPr>
                <w:rFonts w:asciiTheme="minorHAnsi" w:eastAsiaTheme="minorEastAsia" w:hAnsiTheme="minorHAnsi"/>
                <w:color w:val="auto"/>
                <w:lang w:eastAsia="nl-BE"/>
              </w:rPr>
              <w:tab/>
            </w:r>
            <w:r w:rsidR="00C52A06" w:rsidRPr="00FF2FB5">
              <w:rPr>
                <w:rStyle w:val="Hyperlink"/>
              </w:rPr>
              <w:t>Inleiding</w:t>
            </w:r>
            <w:r w:rsidR="00C52A06">
              <w:rPr>
                <w:webHidden/>
              </w:rPr>
              <w:tab/>
            </w:r>
            <w:r w:rsidR="00C52A06">
              <w:rPr>
                <w:webHidden/>
              </w:rPr>
              <w:fldChar w:fldCharType="begin"/>
            </w:r>
            <w:r w:rsidR="00C52A06">
              <w:rPr>
                <w:webHidden/>
              </w:rPr>
              <w:instrText xml:space="preserve"> PAGEREF _Toc81407667 \h </w:instrText>
            </w:r>
            <w:r w:rsidR="00C52A06">
              <w:rPr>
                <w:webHidden/>
              </w:rPr>
            </w:r>
            <w:r w:rsidR="00C52A06">
              <w:rPr>
                <w:webHidden/>
              </w:rPr>
              <w:fldChar w:fldCharType="separate"/>
            </w:r>
            <w:r w:rsidR="00C52A06">
              <w:rPr>
                <w:webHidden/>
              </w:rPr>
              <w:t>4</w:t>
            </w:r>
            <w:r w:rsidR="00C52A06">
              <w:rPr>
                <w:webHidden/>
              </w:rPr>
              <w:fldChar w:fldCharType="end"/>
            </w:r>
          </w:hyperlink>
        </w:p>
        <w:p w14:paraId="4E51C2F5" w14:textId="403FAE36" w:rsidR="00C52A06" w:rsidRDefault="00C52A06">
          <w:pPr>
            <w:pStyle w:val="TOC1"/>
            <w:rPr>
              <w:rFonts w:asciiTheme="minorHAnsi" w:eastAsiaTheme="minorEastAsia" w:hAnsiTheme="minorHAnsi"/>
              <w:color w:val="auto"/>
              <w:lang w:eastAsia="nl-BE"/>
            </w:rPr>
          </w:pPr>
          <w:hyperlink w:anchor="_Toc81407668" w:history="1">
            <w:r w:rsidRPr="00FF2FB5">
              <w:rPr>
                <w:rStyle w:val="Hyperlink"/>
              </w:rPr>
              <w:t>2.</w:t>
            </w:r>
            <w:r>
              <w:rPr>
                <w:rFonts w:asciiTheme="minorHAnsi" w:eastAsiaTheme="minorEastAsia" w:hAnsiTheme="minorHAnsi"/>
                <w:color w:val="auto"/>
                <w:lang w:eastAsia="nl-BE"/>
              </w:rPr>
              <w:tab/>
            </w:r>
            <w:r w:rsidRPr="00FF2FB5">
              <w:rPr>
                <w:rStyle w:val="Hyperlink"/>
              </w:rPr>
              <w:t>Toepassingsgebied</w:t>
            </w:r>
            <w:r>
              <w:rPr>
                <w:webHidden/>
              </w:rPr>
              <w:tab/>
            </w:r>
            <w:r>
              <w:rPr>
                <w:webHidden/>
              </w:rPr>
              <w:fldChar w:fldCharType="begin"/>
            </w:r>
            <w:r>
              <w:rPr>
                <w:webHidden/>
              </w:rPr>
              <w:instrText xml:space="preserve"> PAGEREF _Toc81407668 \h </w:instrText>
            </w:r>
            <w:r>
              <w:rPr>
                <w:webHidden/>
              </w:rPr>
            </w:r>
            <w:r>
              <w:rPr>
                <w:webHidden/>
              </w:rPr>
              <w:fldChar w:fldCharType="separate"/>
            </w:r>
            <w:r>
              <w:rPr>
                <w:webHidden/>
              </w:rPr>
              <w:t>4</w:t>
            </w:r>
            <w:r>
              <w:rPr>
                <w:webHidden/>
              </w:rPr>
              <w:fldChar w:fldCharType="end"/>
            </w:r>
          </w:hyperlink>
        </w:p>
        <w:p w14:paraId="31B112F0" w14:textId="5B63DDBE" w:rsidR="00C52A06" w:rsidRDefault="00C52A06">
          <w:pPr>
            <w:pStyle w:val="TOC1"/>
            <w:rPr>
              <w:rFonts w:asciiTheme="minorHAnsi" w:eastAsiaTheme="minorEastAsia" w:hAnsiTheme="minorHAnsi"/>
              <w:color w:val="auto"/>
              <w:lang w:eastAsia="nl-BE"/>
            </w:rPr>
          </w:pPr>
          <w:hyperlink w:anchor="_Toc81407669" w:history="1">
            <w:r w:rsidRPr="00FF2FB5">
              <w:rPr>
                <w:rStyle w:val="Hyperlink"/>
              </w:rPr>
              <w:t>3.</w:t>
            </w:r>
            <w:r>
              <w:rPr>
                <w:rFonts w:asciiTheme="minorHAnsi" w:eastAsiaTheme="minorEastAsia" w:hAnsiTheme="minorHAnsi"/>
                <w:color w:val="auto"/>
                <w:lang w:eastAsia="nl-BE"/>
              </w:rPr>
              <w:tab/>
            </w:r>
            <w:r w:rsidRPr="00FF2FB5">
              <w:rPr>
                <w:rStyle w:val="Hyperlink"/>
              </w:rPr>
              <w:t>de organisatie van een sportactiviteit</w:t>
            </w:r>
            <w:r>
              <w:rPr>
                <w:webHidden/>
              </w:rPr>
              <w:tab/>
            </w:r>
            <w:r>
              <w:rPr>
                <w:webHidden/>
              </w:rPr>
              <w:fldChar w:fldCharType="begin"/>
            </w:r>
            <w:r>
              <w:rPr>
                <w:webHidden/>
              </w:rPr>
              <w:instrText xml:space="preserve"> PAGEREF _Toc81407669 \h </w:instrText>
            </w:r>
            <w:r>
              <w:rPr>
                <w:webHidden/>
              </w:rPr>
            </w:r>
            <w:r>
              <w:rPr>
                <w:webHidden/>
              </w:rPr>
              <w:fldChar w:fldCharType="separate"/>
            </w:r>
            <w:r>
              <w:rPr>
                <w:webHidden/>
              </w:rPr>
              <w:t>5</w:t>
            </w:r>
            <w:r>
              <w:rPr>
                <w:webHidden/>
              </w:rPr>
              <w:fldChar w:fldCharType="end"/>
            </w:r>
          </w:hyperlink>
        </w:p>
        <w:p w14:paraId="7130442C" w14:textId="27F14DCD" w:rsidR="00C52A06" w:rsidRDefault="00C52A06">
          <w:pPr>
            <w:pStyle w:val="TOC2"/>
            <w:rPr>
              <w:rFonts w:asciiTheme="minorHAnsi" w:eastAsiaTheme="minorEastAsia" w:hAnsiTheme="minorHAnsi"/>
              <w:color w:val="auto"/>
              <w:sz w:val="22"/>
              <w:lang w:eastAsia="nl-BE"/>
            </w:rPr>
          </w:pPr>
          <w:hyperlink w:anchor="_Toc81407670" w:history="1">
            <w:r w:rsidRPr="00FF2FB5">
              <w:rPr>
                <w:rStyle w:val="Hyperlink"/>
              </w:rPr>
              <w:t>3.1.</w:t>
            </w:r>
            <w:r>
              <w:rPr>
                <w:rFonts w:asciiTheme="minorHAnsi" w:eastAsiaTheme="minorEastAsia" w:hAnsiTheme="minorHAnsi"/>
                <w:color w:val="auto"/>
                <w:sz w:val="22"/>
                <w:lang w:eastAsia="nl-BE"/>
              </w:rPr>
              <w:tab/>
            </w:r>
            <w:r w:rsidRPr="00FF2FB5">
              <w:rPr>
                <w:rStyle w:val="Hyperlink"/>
              </w:rPr>
              <w:t>Organisatorische maatregelen</w:t>
            </w:r>
            <w:r>
              <w:rPr>
                <w:webHidden/>
              </w:rPr>
              <w:tab/>
            </w:r>
            <w:r>
              <w:rPr>
                <w:webHidden/>
              </w:rPr>
              <w:fldChar w:fldCharType="begin"/>
            </w:r>
            <w:r>
              <w:rPr>
                <w:webHidden/>
              </w:rPr>
              <w:instrText xml:space="preserve"> PAGEREF _Toc81407670 \h </w:instrText>
            </w:r>
            <w:r>
              <w:rPr>
                <w:webHidden/>
              </w:rPr>
            </w:r>
            <w:r>
              <w:rPr>
                <w:webHidden/>
              </w:rPr>
              <w:fldChar w:fldCharType="separate"/>
            </w:r>
            <w:r>
              <w:rPr>
                <w:webHidden/>
              </w:rPr>
              <w:t>5</w:t>
            </w:r>
            <w:r>
              <w:rPr>
                <w:webHidden/>
              </w:rPr>
              <w:fldChar w:fldCharType="end"/>
            </w:r>
          </w:hyperlink>
        </w:p>
        <w:p w14:paraId="63B434A8" w14:textId="57708E89" w:rsidR="00C52A06" w:rsidRDefault="00C52A06">
          <w:pPr>
            <w:pStyle w:val="TOC2"/>
            <w:rPr>
              <w:rFonts w:asciiTheme="minorHAnsi" w:eastAsiaTheme="minorEastAsia" w:hAnsiTheme="minorHAnsi"/>
              <w:color w:val="auto"/>
              <w:sz w:val="22"/>
              <w:lang w:eastAsia="nl-BE"/>
            </w:rPr>
          </w:pPr>
          <w:hyperlink w:anchor="_Toc81407671" w:history="1">
            <w:r w:rsidRPr="00FF2FB5">
              <w:rPr>
                <w:rStyle w:val="Hyperlink"/>
              </w:rPr>
              <w:t>3.2.</w:t>
            </w:r>
            <w:r>
              <w:rPr>
                <w:rFonts w:asciiTheme="minorHAnsi" w:eastAsiaTheme="minorEastAsia" w:hAnsiTheme="minorHAnsi"/>
                <w:color w:val="auto"/>
                <w:sz w:val="22"/>
                <w:lang w:eastAsia="nl-BE"/>
              </w:rPr>
              <w:tab/>
            </w:r>
            <w:r w:rsidRPr="00FF2FB5">
              <w:rPr>
                <w:rStyle w:val="Hyperlink"/>
              </w:rPr>
              <w:t>De 10 geboden</w:t>
            </w:r>
            <w:r>
              <w:rPr>
                <w:webHidden/>
              </w:rPr>
              <w:tab/>
            </w:r>
            <w:r>
              <w:rPr>
                <w:webHidden/>
              </w:rPr>
              <w:fldChar w:fldCharType="begin"/>
            </w:r>
            <w:r>
              <w:rPr>
                <w:webHidden/>
              </w:rPr>
              <w:instrText xml:space="preserve"> PAGEREF _Toc81407671 \h </w:instrText>
            </w:r>
            <w:r>
              <w:rPr>
                <w:webHidden/>
              </w:rPr>
            </w:r>
            <w:r>
              <w:rPr>
                <w:webHidden/>
              </w:rPr>
              <w:fldChar w:fldCharType="separate"/>
            </w:r>
            <w:r>
              <w:rPr>
                <w:webHidden/>
              </w:rPr>
              <w:t>5</w:t>
            </w:r>
            <w:r>
              <w:rPr>
                <w:webHidden/>
              </w:rPr>
              <w:fldChar w:fldCharType="end"/>
            </w:r>
          </w:hyperlink>
        </w:p>
        <w:p w14:paraId="135507CC" w14:textId="1618D71A" w:rsidR="00C52A06" w:rsidRDefault="00C52A06">
          <w:pPr>
            <w:pStyle w:val="TOC3"/>
            <w:rPr>
              <w:rFonts w:asciiTheme="minorHAnsi" w:eastAsiaTheme="minorEastAsia" w:hAnsiTheme="minorHAnsi"/>
              <w:color w:val="auto"/>
              <w:sz w:val="22"/>
              <w:lang w:eastAsia="nl-BE"/>
            </w:rPr>
          </w:pPr>
          <w:hyperlink w:anchor="_Toc81407672" w:history="1">
            <w:r w:rsidRPr="00FF2FB5">
              <w:rPr>
                <w:rStyle w:val="Hyperlink"/>
              </w:rPr>
              <w:t>3.2.1.</w:t>
            </w:r>
            <w:r>
              <w:rPr>
                <w:rFonts w:asciiTheme="minorHAnsi" w:eastAsiaTheme="minorEastAsia" w:hAnsiTheme="minorHAnsi"/>
                <w:color w:val="auto"/>
                <w:sz w:val="22"/>
                <w:lang w:eastAsia="nl-BE"/>
              </w:rPr>
              <w:tab/>
            </w:r>
            <w:r w:rsidRPr="00FF2FB5">
              <w:rPr>
                <w:rStyle w:val="Hyperlink"/>
              </w:rPr>
              <w:t>Wetgeving</w:t>
            </w:r>
            <w:r>
              <w:rPr>
                <w:webHidden/>
              </w:rPr>
              <w:tab/>
            </w:r>
            <w:r>
              <w:rPr>
                <w:webHidden/>
              </w:rPr>
              <w:fldChar w:fldCharType="begin"/>
            </w:r>
            <w:r>
              <w:rPr>
                <w:webHidden/>
              </w:rPr>
              <w:instrText xml:space="preserve"> PAGEREF _Toc81407672 \h </w:instrText>
            </w:r>
            <w:r>
              <w:rPr>
                <w:webHidden/>
              </w:rPr>
            </w:r>
            <w:r>
              <w:rPr>
                <w:webHidden/>
              </w:rPr>
              <w:fldChar w:fldCharType="separate"/>
            </w:r>
            <w:r>
              <w:rPr>
                <w:webHidden/>
              </w:rPr>
              <w:t>5</w:t>
            </w:r>
            <w:r>
              <w:rPr>
                <w:webHidden/>
              </w:rPr>
              <w:fldChar w:fldCharType="end"/>
            </w:r>
          </w:hyperlink>
        </w:p>
        <w:p w14:paraId="4018CCC4" w14:textId="59BA3E9D" w:rsidR="00C52A06" w:rsidRDefault="00C52A06">
          <w:pPr>
            <w:pStyle w:val="TOC3"/>
            <w:rPr>
              <w:rFonts w:asciiTheme="minorHAnsi" w:eastAsiaTheme="minorEastAsia" w:hAnsiTheme="minorHAnsi"/>
              <w:color w:val="auto"/>
              <w:sz w:val="22"/>
              <w:lang w:eastAsia="nl-BE"/>
            </w:rPr>
          </w:pPr>
          <w:hyperlink w:anchor="_Toc81407673" w:history="1">
            <w:r w:rsidRPr="00FF2FB5">
              <w:rPr>
                <w:rStyle w:val="Hyperlink"/>
              </w:rPr>
              <w:t>3.2.2.</w:t>
            </w:r>
            <w:r>
              <w:rPr>
                <w:rFonts w:asciiTheme="minorHAnsi" w:eastAsiaTheme="minorEastAsia" w:hAnsiTheme="minorHAnsi"/>
                <w:color w:val="auto"/>
                <w:sz w:val="22"/>
                <w:lang w:eastAsia="nl-BE"/>
              </w:rPr>
              <w:tab/>
            </w:r>
            <w:r w:rsidRPr="00FF2FB5">
              <w:rPr>
                <w:rStyle w:val="Hyperlink"/>
              </w:rPr>
              <w:t>Covid-coördinator</w:t>
            </w:r>
            <w:r>
              <w:rPr>
                <w:webHidden/>
              </w:rPr>
              <w:tab/>
            </w:r>
            <w:r>
              <w:rPr>
                <w:webHidden/>
              </w:rPr>
              <w:fldChar w:fldCharType="begin"/>
            </w:r>
            <w:r>
              <w:rPr>
                <w:webHidden/>
              </w:rPr>
              <w:instrText xml:space="preserve"> PAGEREF _Toc81407673 \h </w:instrText>
            </w:r>
            <w:r>
              <w:rPr>
                <w:webHidden/>
              </w:rPr>
            </w:r>
            <w:r>
              <w:rPr>
                <w:webHidden/>
              </w:rPr>
              <w:fldChar w:fldCharType="separate"/>
            </w:r>
            <w:r>
              <w:rPr>
                <w:webHidden/>
              </w:rPr>
              <w:t>6</w:t>
            </w:r>
            <w:r>
              <w:rPr>
                <w:webHidden/>
              </w:rPr>
              <w:fldChar w:fldCharType="end"/>
            </w:r>
          </w:hyperlink>
        </w:p>
        <w:p w14:paraId="127442C3" w14:textId="6647FD41" w:rsidR="00C52A06" w:rsidRDefault="00C52A06">
          <w:pPr>
            <w:pStyle w:val="TOC3"/>
            <w:rPr>
              <w:rFonts w:asciiTheme="minorHAnsi" w:eastAsiaTheme="minorEastAsia" w:hAnsiTheme="minorHAnsi"/>
              <w:color w:val="auto"/>
              <w:sz w:val="22"/>
              <w:lang w:eastAsia="nl-BE"/>
            </w:rPr>
          </w:pPr>
          <w:hyperlink w:anchor="_Toc81407674" w:history="1">
            <w:r w:rsidRPr="00FF2FB5">
              <w:rPr>
                <w:rStyle w:val="Hyperlink"/>
              </w:rPr>
              <w:t>3.2.3.</w:t>
            </w:r>
            <w:r>
              <w:rPr>
                <w:rFonts w:asciiTheme="minorHAnsi" w:eastAsiaTheme="minorEastAsia" w:hAnsiTheme="minorHAnsi"/>
                <w:color w:val="auto"/>
                <w:sz w:val="22"/>
                <w:lang w:eastAsia="nl-BE"/>
              </w:rPr>
              <w:tab/>
            </w:r>
            <w:r w:rsidRPr="00FF2FB5">
              <w:rPr>
                <w:rStyle w:val="Hyperlink"/>
              </w:rPr>
              <w:t>Communicatie – informatie - motivatie</w:t>
            </w:r>
            <w:r>
              <w:rPr>
                <w:webHidden/>
              </w:rPr>
              <w:tab/>
            </w:r>
            <w:r>
              <w:rPr>
                <w:webHidden/>
              </w:rPr>
              <w:fldChar w:fldCharType="begin"/>
            </w:r>
            <w:r>
              <w:rPr>
                <w:webHidden/>
              </w:rPr>
              <w:instrText xml:space="preserve"> PAGEREF _Toc81407674 \h </w:instrText>
            </w:r>
            <w:r>
              <w:rPr>
                <w:webHidden/>
              </w:rPr>
            </w:r>
            <w:r>
              <w:rPr>
                <w:webHidden/>
              </w:rPr>
              <w:fldChar w:fldCharType="separate"/>
            </w:r>
            <w:r>
              <w:rPr>
                <w:webHidden/>
              </w:rPr>
              <w:t>6</w:t>
            </w:r>
            <w:r>
              <w:rPr>
                <w:webHidden/>
              </w:rPr>
              <w:fldChar w:fldCharType="end"/>
            </w:r>
          </w:hyperlink>
        </w:p>
        <w:p w14:paraId="1131F83A" w14:textId="1D336D5C" w:rsidR="00C52A06" w:rsidRDefault="00C52A06">
          <w:pPr>
            <w:pStyle w:val="TOC3"/>
            <w:rPr>
              <w:rFonts w:asciiTheme="minorHAnsi" w:eastAsiaTheme="minorEastAsia" w:hAnsiTheme="minorHAnsi"/>
              <w:color w:val="auto"/>
              <w:sz w:val="22"/>
              <w:lang w:eastAsia="nl-BE"/>
            </w:rPr>
          </w:pPr>
          <w:hyperlink w:anchor="_Toc81407675" w:history="1">
            <w:r w:rsidRPr="00FF2FB5">
              <w:rPr>
                <w:rStyle w:val="Hyperlink"/>
              </w:rPr>
              <w:t>3.2.4.</w:t>
            </w:r>
            <w:r>
              <w:rPr>
                <w:rFonts w:asciiTheme="minorHAnsi" w:eastAsiaTheme="minorEastAsia" w:hAnsiTheme="minorHAnsi"/>
                <w:color w:val="auto"/>
                <w:sz w:val="22"/>
                <w:lang w:eastAsia="nl-BE"/>
              </w:rPr>
              <w:tab/>
            </w:r>
            <w:r w:rsidRPr="00FF2FB5">
              <w:rPr>
                <w:rStyle w:val="Hyperlink"/>
              </w:rPr>
              <w:t>Social distance</w:t>
            </w:r>
            <w:r>
              <w:rPr>
                <w:webHidden/>
              </w:rPr>
              <w:tab/>
            </w:r>
            <w:r>
              <w:rPr>
                <w:webHidden/>
              </w:rPr>
              <w:fldChar w:fldCharType="begin"/>
            </w:r>
            <w:r>
              <w:rPr>
                <w:webHidden/>
              </w:rPr>
              <w:instrText xml:space="preserve"> PAGEREF _Toc81407675 \h </w:instrText>
            </w:r>
            <w:r>
              <w:rPr>
                <w:webHidden/>
              </w:rPr>
            </w:r>
            <w:r>
              <w:rPr>
                <w:webHidden/>
              </w:rPr>
              <w:fldChar w:fldCharType="separate"/>
            </w:r>
            <w:r>
              <w:rPr>
                <w:webHidden/>
              </w:rPr>
              <w:t>6</w:t>
            </w:r>
            <w:r>
              <w:rPr>
                <w:webHidden/>
              </w:rPr>
              <w:fldChar w:fldCharType="end"/>
            </w:r>
          </w:hyperlink>
        </w:p>
        <w:p w14:paraId="450C8430" w14:textId="6ADF17AF" w:rsidR="00C52A06" w:rsidRDefault="00C52A06">
          <w:pPr>
            <w:pStyle w:val="TOC3"/>
            <w:rPr>
              <w:rFonts w:asciiTheme="minorHAnsi" w:eastAsiaTheme="minorEastAsia" w:hAnsiTheme="minorHAnsi"/>
              <w:color w:val="auto"/>
              <w:sz w:val="22"/>
              <w:lang w:eastAsia="nl-BE"/>
            </w:rPr>
          </w:pPr>
          <w:hyperlink w:anchor="_Toc81407676" w:history="1">
            <w:r w:rsidRPr="00FF2FB5">
              <w:rPr>
                <w:rStyle w:val="Hyperlink"/>
              </w:rPr>
              <w:t>3.2.5.</w:t>
            </w:r>
            <w:r>
              <w:rPr>
                <w:rFonts w:asciiTheme="minorHAnsi" w:eastAsiaTheme="minorEastAsia" w:hAnsiTheme="minorHAnsi"/>
                <w:color w:val="auto"/>
                <w:sz w:val="22"/>
                <w:lang w:eastAsia="nl-BE"/>
              </w:rPr>
              <w:tab/>
            </w:r>
            <w:r w:rsidRPr="00FF2FB5">
              <w:rPr>
                <w:rStyle w:val="Hyperlink"/>
              </w:rPr>
              <w:t>Persoonlijke bescherming</w:t>
            </w:r>
            <w:r>
              <w:rPr>
                <w:webHidden/>
              </w:rPr>
              <w:tab/>
            </w:r>
            <w:r>
              <w:rPr>
                <w:webHidden/>
              </w:rPr>
              <w:fldChar w:fldCharType="begin"/>
            </w:r>
            <w:r>
              <w:rPr>
                <w:webHidden/>
              </w:rPr>
              <w:instrText xml:space="preserve"> PAGEREF _Toc81407676 \h </w:instrText>
            </w:r>
            <w:r>
              <w:rPr>
                <w:webHidden/>
              </w:rPr>
            </w:r>
            <w:r>
              <w:rPr>
                <w:webHidden/>
              </w:rPr>
              <w:fldChar w:fldCharType="separate"/>
            </w:r>
            <w:r>
              <w:rPr>
                <w:webHidden/>
              </w:rPr>
              <w:t>7</w:t>
            </w:r>
            <w:r>
              <w:rPr>
                <w:webHidden/>
              </w:rPr>
              <w:fldChar w:fldCharType="end"/>
            </w:r>
          </w:hyperlink>
        </w:p>
        <w:p w14:paraId="0C380B58" w14:textId="73280DEF" w:rsidR="00C52A06" w:rsidRDefault="00C52A06">
          <w:pPr>
            <w:pStyle w:val="TOC3"/>
            <w:rPr>
              <w:rFonts w:asciiTheme="minorHAnsi" w:eastAsiaTheme="minorEastAsia" w:hAnsiTheme="minorHAnsi"/>
              <w:color w:val="auto"/>
              <w:sz w:val="22"/>
              <w:lang w:eastAsia="nl-BE"/>
            </w:rPr>
          </w:pPr>
          <w:hyperlink w:anchor="_Toc81407677" w:history="1">
            <w:r w:rsidRPr="00FF2FB5">
              <w:rPr>
                <w:rStyle w:val="Hyperlink"/>
              </w:rPr>
              <w:t>3.2.6.</w:t>
            </w:r>
            <w:r>
              <w:rPr>
                <w:rFonts w:asciiTheme="minorHAnsi" w:eastAsiaTheme="minorEastAsia" w:hAnsiTheme="minorHAnsi"/>
                <w:color w:val="auto"/>
                <w:sz w:val="22"/>
                <w:lang w:eastAsia="nl-BE"/>
              </w:rPr>
              <w:tab/>
            </w:r>
            <w:r w:rsidRPr="00FF2FB5">
              <w:rPr>
                <w:rStyle w:val="Hyperlink"/>
              </w:rPr>
              <w:t>Hygiëne</w:t>
            </w:r>
            <w:r>
              <w:rPr>
                <w:webHidden/>
              </w:rPr>
              <w:tab/>
            </w:r>
            <w:r>
              <w:rPr>
                <w:webHidden/>
              </w:rPr>
              <w:fldChar w:fldCharType="begin"/>
            </w:r>
            <w:r>
              <w:rPr>
                <w:webHidden/>
              </w:rPr>
              <w:instrText xml:space="preserve"> PAGEREF _Toc81407677 \h </w:instrText>
            </w:r>
            <w:r>
              <w:rPr>
                <w:webHidden/>
              </w:rPr>
            </w:r>
            <w:r>
              <w:rPr>
                <w:webHidden/>
              </w:rPr>
              <w:fldChar w:fldCharType="separate"/>
            </w:r>
            <w:r>
              <w:rPr>
                <w:webHidden/>
              </w:rPr>
              <w:t>7</w:t>
            </w:r>
            <w:r>
              <w:rPr>
                <w:webHidden/>
              </w:rPr>
              <w:fldChar w:fldCharType="end"/>
            </w:r>
          </w:hyperlink>
        </w:p>
        <w:p w14:paraId="5D17E3A4" w14:textId="0811C225" w:rsidR="00C52A06" w:rsidRDefault="00C52A06">
          <w:pPr>
            <w:pStyle w:val="TOC3"/>
            <w:rPr>
              <w:rFonts w:asciiTheme="minorHAnsi" w:eastAsiaTheme="minorEastAsia" w:hAnsiTheme="minorHAnsi"/>
              <w:color w:val="auto"/>
              <w:sz w:val="22"/>
              <w:lang w:eastAsia="nl-BE"/>
            </w:rPr>
          </w:pPr>
          <w:hyperlink w:anchor="_Toc81407678" w:history="1">
            <w:r w:rsidRPr="00FF2FB5">
              <w:rPr>
                <w:rStyle w:val="Hyperlink"/>
              </w:rPr>
              <w:t>3.2.7.</w:t>
            </w:r>
            <w:r>
              <w:rPr>
                <w:rFonts w:asciiTheme="minorHAnsi" w:eastAsiaTheme="minorEastAsia" w:hAnsiTheme="minorHAnsi"/>
                <w:color w:val="auto"/>
                <w:sz w:val="22"/>
                <w:lang w:eastAsia="nl-BE"/>
              </w:rPr>
              <w:tab/>
            </w:r>
            <w:r w:rsidRPr="00FF2FB5">
              <w:rPr>
                <w:rStyle w:val="Hyperlink"/>
              </w:rPr>
              <w:t>Reiniging en ontsmetting</w:t>
            </w:r>
            <w:r>
              <w:rPr>
                <w:webHidden/>
              </w:rPr>
              <w:tab/>
            </w:r>
            <w:r>
              <w:rPr>
                <w:webHidden/>
              </w:rPr>
              <w:fldChar w:fldCharType="begin"/>
            </w:r>
            <w:r>
              <w:rPr>
                <w:webHidden/>
              </w:rPr>
              <w:instrText xml:space="preserve"> PAGEREF _Toc81407678 \h </w:instrText>
            </w:r>
            <w:r>
              <w:rPr>
                <w:webHidden/>
              </w:rPr>
            </w:r>
            <w:r>
              <w:rPr>
                <w:webHidden/>
              </w:rPr>
              <w:fldChar w:fldCharType="separate"/>
            </w:r>
            <w:r>
              <w:rPr>
                <w:webHidden/>
              </w:rPr>
              <w:t>8</w:t>
            </w:r>
            <w:r>
              <w:rPr>
                <w:webHidden/>
              </w:rPr>
              <w:fldChar w:fldCharType="end"/>
            </w:r>
          </w:hyperlink>
        </w:p>
        <w:p w14:paraId="7884FF03" w14:textId="414F95FD" w:rsidR="00C52A06" w:rsidRDefault="00C52A06">
          <w:pPr>
            <w:pStyle w:val="TOC3"/>
            <w:rPr>
              <w:rFonts w:asciiTheme="minorHAnsi" w:eastAsiaTheme="minorEastAsia" w:hAnsiTheme="minorHAnsi"/>
              <w:color w:val="auto"/>
              <w:sz w:val="22"/>
              <w:lang w:eastAsia="nl-BE"/>
            </w:rPr>
          </w:pPr>
          <w:hyperlink w:anchor="_Toc81407679" w:history="1">
            <w:r w:rsidRPr="00FF2FB5">
              <w:rPr>
                <w:rStyle w:val="Hyperlink"/>
              </w:rPr>
              <w:t>3.2.8.</w:t>
            </w:r>
            <w:r>
              <w:rPr>
                <w:rFonts w:asciiTheme="minorHAnsi" w:eastAsiaTheme="minorEastAsia" w:hAnsiTheme="minorHAnsi"/>
                <w:color w:val="auto"/>
                <w:sz w:val="22"/>
                <w:lang w:eastAsia="nl-BE"/>
              </w:rPr>
              <w:tab/>
            </w:r>
            <w:r w:rsidRPr="00FF2FB5">
              <w:rPr>
                <w:rStyle w:val="Hyperlink"/>
              </w:rPr>
              <w:t>Ventilatie en CO2-meting</w:t>
            </w:r>
            <w:r>
              <w:rPr>
                <w:webHidden/>
              </w:rPr>
              <w:tab/>
            </w:r>
            <w:r>
              <w:rPr>
                <w:webHidden/>
              </w:rPr>
              <w:fldChar w:fldCharType="begin"/>
            </w:r>
            <w:r>
              <w:rPr>
                <w:webHidden/>
              </w:rPr>
              <w:instrText xml:space="preserve"> PAGEREF _Toc81407679 \h </w:instrText>
            </w:r>
            <w:r>
              <w:rPr>
                <w:webHidden/>
              </w:rPr>
            </w:r>
            <w:r>
              <w:rPr>
                <w:webHidden/>
              </w:rPr>
              <w:fldChar w:fldCharType="separate"/>
            </w:r>
            <w:r>
              <w:rPr>
                <w:webHidden/>
              </w:rPr>
              <w:t>8</w:t>
            </w:r>
            <w:r>
              <w:rPr>
                <w:webHidden/>
              </w:rPr>
              <w:fldChar w:fldCharType="end"/>
            </w:r>
          </w:hyperlink>
        </w:p>
        <w:p w14:paraId="213820A2" w14:textId="79DA64A0" w:rsidR="00C52A06" w:rsidRDefault="00C52A06">
          <w:pPr>
            <w:pStyle w:val="TOC3"/>
            <w:rPr>
              <w:rFonts w:asciiTheme="minorHAnsi" w:eastAsiaTheme="minorEastAsia" w:hAnsiTheme="minorHAnsi"/>
              <w:color w:val="auto"/>
              <w:sz w:val="22"/>
              <w:lang w:eastAsia="nl-BE"/>
            </w:rPr>
          </w:pPr>
          <w:hyperlink w:anchor="_Toc81407680" w:history="1">
            <w:r w:rsidRPr="00FF2FB5">
              <w:rPr>
                <w:rStyle w:val="Hyperlink"/>
              </w:rPr>
              <w:t>3.2.9.</w:t>
            </w:r>
            <w:r>
              <w:rPr>
                <w:rFonts w:asciiTheme="minorHAnsi" w:eastAsiaTheme="minorEastAsia" w:hAnsiTheme="minorHAnsi"/>
                <w:color w:val="auto"/>
                <w:sz w:val="22"/>
                <w:lang w:eastAsia="nl-BE"/>
              </w:rPr>
              <w:tab/>
            </w:r>
            <w:r w:rsidRPr="00FF2FB5">
              <w:rPr>
                <w:rStyle w:val="Hyperlink"/>
              </w:rPr>
              <w:t>Beheer besmette personen</w:t>
            </w:r>
            <w:r>
              <w:rPr>
                <w:webHidden/>
              </w:rPr>
              <w:tab/>
            </w:r>
            <w:r>
              <w:rPr>
                <w:webHidden/>
              </w:rPr>
              <w:fldChar w:fldCharType="begin"/>
            </w:r>
            <w:r>
              <w:rPr>
                <w:webHidden/>
              </w:rPr>
              <w:instrText xml:space="preserve"> PAGEREF _Toc81407680 \h </w:instrText>
            </w:r>
            <w:r>
              <w:rPr>
                <w:webHidden/>
              </w:rPr>
            </w:r>
            <w:r>
              <w:rPr>
                <w:webHidden/>
              </w:rPr>
              <w:fldChar w:fldCharType="separate"/>
            </w:r>
            <w:r>
              <w:rPr>
                <w:webHidden/>
              </w:rPr>
              <w:t>9</w:t>
            </w:r>
            <w:r>
              <w:rPr>
                <w:webHidden/>
              </w:rPr>
              <w:fldChar w:fldCharType="end"/>
            </w:r>
          </w:hyperlink>
        </w:p>
        <w:p w14:paraId="0148BB26" w14:textId="36F71F2A" w:rsidR="00C52A06" w:rsidRDefault="00C52A06">
          <w:pPr>
            <w:pStyle w:val="TOC3"/>
            <w:rPr>
              <w:rFonts w:asciiTheme="minorHAnsi" w:eastAsiaTheme="minorEastAsia" w:hAnsiTheme="minorHAnsi"/>
              <w:color w:val="auto"/>
              <w:sz w:val="22"/>
              <w:lang w:eastAsia="nl-BE"/>
            </w:rPr>
          </w:pPr>
          <w:hyperlink w:anchor="_Toc81407681" w:history="1">
            <w:r w:rsidRPr="00FF2FB5">
              <w:rPr>
                <w:rStyle w:val="Hyperlink"/>
              </w:rPr>
              <w:t>3.2.10.</w:t>
            </w:r>
            <w:r>
              <w:rPr>
                <w:rFonts w:asciiTheme="minorHAnsi" w:eastAsiaTheme="minorEastAsia" w:hAnsiTheme="minorHAnsi"/>
                <w:color w:val="auto"/>
                <w:sz w:val="22"/>
                <w:lang w:eastAsia="nl-BE"/>
              </w:rPr>
              <w:tab/>
            </w:r>
            <w:r w:rsidRPr="00FF2FB5">
              <w:rPr>
                <w:rStyle w:val="Hyperlink"/>
              </w:rPr>
              <w:t>Compliance en handhaving</w:t>
            </w:r>
            <w:r>
              <w:rPr>
                <w:webHidden/>
              </w:rPr>
              <w:tab/>
            </w:r>
            <w:r>
              <w:rPr>
                <w:webHidden/>
              </w:rPr>
              <w:fldChar w:fldCharType="begin"/>
            </w:r>
            <w:r>
              <w:rPr>
                <w:webHidden/>
              </w:rPr>
              <w:instrText xml:space="preserve"> PAGEREF _Toc81407681 \h </w:instrText>
            </w:r>
            <w:r>
              <w:rPr>
                <w:webHidden/>
              </w:rPr>
            </w:r>
            <w:r>
              <w:rPr>
                <w:webHidden/>
              </w:rPr>
              <w:fldChar w:fldCharType="separate"/>
            </w:r>
            <w:r>
              <w:rPr>
                <w:webHidden/>
              </w:rPr>
              <w:t>11</w:t>
            </w:r>
            <w:r>
              <w:rPr>
                <w:webHidden/>
              </w:rPr>
              <w:fldChar w:fldCharType="end"/>
            </w:r>
          </w:hyperlink>
        </w:p>
        <w:p w14:paraId="5E40618B" w14:textId="38D6FAB7" w:rsidR="00C52A06" w:rsidRDefault="00C52A06">
          <w:pPr>
            <w:pStyle w:val="TOC2"/>
            <w:rPr>
              <w:rFonts w:asciiTheme="minorHAnsi" w:eastAsiaTheme="minorEastAsia" w:hAnsiTheme="minorHAnsi"/>
              <w:color w:val="auto"/>
              <w:sz w:val="22"/>
              <w:lang w:eastAsia="nl-BE"/>
            </w:rPr>
          </w:pPr>
          <w:hyperlink w:anchor="_Toc81407682" w:history="1">
            <w:r w:rsidRPr="00FF2FB5">
              <w:rPr>
                <w:rStyle w:val="Hyperlink"/>
              </w:rPr>
              <w:t>3.3.</w:t>
            </w:r>
            <w:r>
              <w:rPr>
                <w:rFonts w:asciiTheme="minorHAnsi" w:eastAsiaTheme="minorEastAsia" w:hAnsiTheme="minorHAnsi"/>
                <w:color w:val="auto"/>
                <w:sz w:val="22"/>
                <w:lang w:eastAsia="nl-BE"/>
              </w:rPr>
              <w:tab/>
            </w:r>
            <w:r w:rsidRPr="00FF2FB5">
              <w:rPr>
                <w:rStyle w:val="Hyperlink"/>
              </w:rPr>
              <w:t>Voorwaarden en maatregelen</w:t>
            </w:r>
            <w:r>
              <w:rPr>
                <w:webHidden/>
              </w:rPr>
              <w:tab/>
            </w:r>
            <w:r>
              <w:rPr>
                <w:webHidden/>
              </w:rPr>
              <w:fldChar w:fldCharType="begin"/>
            </w:r>
            <w:r>
              <w:rPr>
                <w:webHidden/>
              </w:rPr>
              <w:instrText xml:space="preserve"> PAGEREF _Toc81407682 \h </w:instrText>
            </w:r>
            <w:r>
              <w:rPr>
                <w:webHidden/>
              </w:rPr>
            </w:r>
            <w:r>
              <w:rPr>
                <w:webHidden/>
              </w:rPr>
              <w:fldChar w:fldCharType="separate"/>
            </w:r>
            <w:r>
              <w:rPr>
                <w:webHidden/>
              </w:rPr>
              <w:t>12</w:t>
            </w:r>
            <w:r>
              <w:rPr>
                <w:webHidden/>
              </w:rPr>
              <w:fldChar w:fldCharType="end"/>
            </w:r>
          </w:hyperlink>
        </w:p>
        <w:p w14:paraId="66EAE8F0" w14:textId="34D0D1A7" w:rsidR="00C52A06" w:rsidRDefault="00C52A06">
          <w:pPr>
            <w:pStyle w:val="TOC1"/>
            <w:rPr>
              <w:rFonts w:asciiTheme="minorHAnsi" w:eastAsiaTheme="minorEastAsia" w:hAnsiTheme="minorHAnsi"/>
              <w:color w:val="auto"/>
              <w:lang w:eastAsia="nl-BE"/>
            </w:rPr>
          </w:pPr>
          <w:hyperlink w:anchor="_Toc81407683" w:history="1">
            <w:r w:rsidRPr="00FF2FB5">
              <w:rPr>
                <w:rStyle w:val="Hyperlink"/>
              </w:rPr>
              <w:t>4.</w:t>
            </w:r>
            <w:r>
              <w:rPr>
                <w:rFonts w:asciiTheme="minorHAnsi" w:eastAsiaTheme="minorEastAsia" w:hAnsiTheme="minorHAnsi"/>
                <w:color w:val="auto"/>
                <w:lang w:eastAsia="nl-BE"/>
              </w:rPr>
              <w:tab/>
            </w:r>
            <w:r w:rsidRPr="00FF2FB5">
              <w:rPr>
                <w:rStyle w:val="Hyperlink"/>
              </w:rPr>
              <w:t>Richtlijnen – Wat kan?</w:t>
            </w:r>
            <w:r>
              <w:rPr>
                <w:webHidden/>
              </w:rPr>
              <w:tab/>
            </w:r>
            <w:r>
              <w:rPr>
                <w:webHidden/>
              </w:rPr>
              <w:fldChar w:fldCharType="begin"/>
            </w:r>
            <w:r>
              <w:rPr>
                <w:webHidden/>
              </w:rPr>
              <w:instrText xml:space="preserve"> PAGEREF _Toc81407683 \h </w:instrText>
            </w:r>
            <w:r>
              <w:rPr>
                <w:webHidden/>
              </w:rPr>
            </w:r>
            <w:r>
              <w:rPr>
                <w:webHidden/>
              </w:rPr>
              <w:fldChar w:fldCharType="separate"/>
            </w:r>
            <w:r>
              <w:rPr>
                <w:webHidden/>
              </w:rPr>
              <w:t>13</w:t>
            </w:r>
            <w:r>
              <w:rPr>
                <w:webHidden/>
              </w:rPr>
              <w:fldChar w:fldCharType="end"/>
            </w:r>
          </w:hyperlink>
        </w:p>
        <w:p w14:paraId="5CF72384" w14:textId="26CBB4D9" w:rsidR="00C52A06" w:rsidRDefault="00C52A06">
          <w:pPr>
            <w:pStyle w:val="TOC2"/>
            <w:rPr>
              <w:rFonts w:asciiTheme="minorHAnsi" w:eastAsiaTheme="minorEastAsia" w:hAnsiTheme="minorHAnsi"/>
              <w:color w:val="auto"/>
              <w:sz w:val="22"/>
              <w:lang w:eastAsia="nl-BE"/>
            </w:rPr>
          </w:pPr>
          <w:hyperlink w:anchor="_Toc81407684" w:history="1">
            <w:r w:rsidRPr="00FF2FB5">
              <w:rPr>
                <w:rStyle w:val="Hyperlink"/>
              </w:rPr>
              <w:t>4.1.</w:t>
            </w:r>
            <w:r>
              <w:rPr>
                <w:rFonts w:asciiTheme="minorHAnsi" w:eastAsiaTheme="minorEastAsia" w:hAnsiTheme="minorHAnsi"/>
                <w:color w:val="auto"/>
                <w:sz w:val="22"/>
                <w:lang w:eastAsia="nl-BE"/>
              </w:rPr>
              <w:tab/>
            </w:r>
            <w:r w:rsidRPr="00FF2FB5">
              <w:rPr>
                <w:rStyle w:val="Hyperlink"/>
              </w:rPr>
              <w:t>Indoor sporten en outdoor sporten</w:t>
            </w:r>
            <w:r>
              <w:rPr>
                <w:webHidden/>
              </w:rPr>
              <w:tab/>
            </w:r>
            <w:r>
              <w:rPr>
                <w:webHidden/>
              </w:rPr>
              <w:fldChar w:fldCharType="begin"/>
            </w:r>
            <w:r>
              <w:rPr>
                <w:webHidden/>
              </w:rPr>
              <w:instrText xml:space="preserve"> PAGEREF _Toc81407684 \h </w:instrText>
            </w:r>
            <w:r>
              <w:rPr>
                <w:webHidden/>
              </w:rPr>
            </w:r>
            <w:r>
              <w:rPr>
                <w:webHidden/>
              </w:rPr>
              <w:fldChar w:fldCharType="separate"/>
            </w:r>
            <w:r>
              <w:rPr>
                <w:webHidden/>
              </w:rPr>
              <w:t>14</w:t>
            </w:r>
            <w:r>
              <w:rPr>
                <w:webHidden/>
              </w:rPr>
              <w:fldChar w:fldCharType="end"/>
            </w:r>
          </w:hyperlink>
        </w:p>
        <w:p w14:paraId="101A611D" w14:textId="4339F240" w:rsidR="00C52A06" w:rsidRDefault="00C52A06">
          <w:pPr>
            <w:pStyle w:val="TOC2"/>
            <w:rPr>
              <w:rFonts w:asciiTheme="minorHAnsi" w:eastAsiaTheme="minorEastAsia" w:hAnsiTheme="minorHAnsi"/>
              <w:color w:val="auto"/>
              <w:sz w:val="22"/>
              <w:lang w:eastAsia="nl-BE"/>
            </w:rPr>
          </w:pPr>
          <w:hyperlink w:anchor="_Toc81407685" w:history="1">
            <w:r w:rsidRPr="00FF2FB5">
              <w:rPr>
                <w:rStyle w:val="Hyperlink"/>
              </w:rPr>
              <w:t>4.2.</w:t>
            </w:r>
            <w:r>
              <w:rPr>
                <w:rFonts w:asciiTheme="minorHAnsi" w:eastAsiaTheme="minorEastAsia" w:hAnsiTheme="minorHAnsi"/>
                <w:color w:val="auto"/>
                <w:sz w:val="22"/>
                <w:lang w:eastAsia="nl-BE"/>
              </w:rPr>
              <w:tab/>
            </w:r>
            <w:r w:rsidRPr="00FF2FB5">
              <w:rPr>
                <w:rStyle w:val="Hyperlink"/>
              </w:rPr>
              <w:t>Onderwijs</w:t>
            </w:r>
            <w:r>
              <w:rPr>
                <w:webHidden/>
              </w:rPr>
              <w:tab/>
            </w:r>
            <w:r>
              <w:rPr>
                <w:webHidden/>
              </w:rPr>
              <w:fldChar w:fldCharType="begin"/>
            </w:r>
            <w:r>
              <w:rPr>
                <w:webHidden/>
              </w:rPr>
              <w:instrText xml:space="preserve"> PAGEREF _Toc81407685 \h </w:instrText>
            </w:r>
            <w:r>
              <w:rPr>
                <w:webHidden/>
              </w:rPr>
            </w:r>
            <w:r>
              <w:rPr>
                <w:webHidden/>
              </w:rPr>
              <w:fldChar w:fldCharType="separate"/>
            </w:r>
            <w:r>
              <w:rPr>
                <w:webHidden/>
              </w:rPr>
              <w:t>14</w:t>
            </w:r>
            <w:r>
              <w:rPr>
                <w:webHidden/>
              </w:rPr>
              <w:fldChar w:fldCharType="end"/>
            </w:r>
          </w:hyperlink>
        </w:p>
        <w:p w14:paraId="5F0C4710" w14:textId="2FCECD51" w:rsidR="00C52A06" w:rsidRDefault="00C52A06">
          <w:pPr>
            <w:pStyle w:val="TOC2"/>
            <w:rPr>
              <w:rFonts w:asciiTheme="minorHAnsi" w:eastAsiaTheme="minorEastAsia" w:hAnsiTheme="minorHAnsi"/>
              <w:color w:val="auto"/>
              <w:sz w:val="22"/>
              <w:lang w:eastAsia="nl-BE"/>
            </w:rPr>
          </w:pPr>
          <w:hyperlink w:anchor="_Toc81407686" w:history="1">
            <w:r w:rsidRPr="00FF2FB5">
              <w:rPr>
                <w:rStyle w:val="Hyperlink"/>
              </w:rPr>
              <w:t>4.3.</w:t>
            </w:r>
            <w:r>
              <w:rPr>
                <w:rFonts w:asciiTheme="minorHAnsi" w:eastAsiaTheme="minorEastAsia" w:hAnsiTheme="minorHAnsi"/>
                <w:color w:val="auto"/>
                <w:sz w:val="22"/>
                <w:lang w:eastAsia="nl-BE"/>
              </w:rPr>
              <w:tab/>
            </w:r>
            <w:r w:rsidRPr="00FF2FB5">
              <w:rPr>
                <w:rStyle w:val="Hyperlink"/>
              </w:rPr>
              <w:t>Topsport</w:t>
            </w:r>
            <w:r>
              <w:rPr>
                <w:webHidden/>
              </w:rPr>
              <w:tab/>
            </w:r>
            <w:r>
              <w:rPr>
                <w:webHidden/>
              </w:rPr>
              <w:fldChar w:fldCharType="begin"/>
            </w:r>
            <w:r>
              <w:rPr>
                <w:webHidden/>
              </w:rPr>
              <w:instrText xml:space="preserve"> PAGEREF _Toc81407686 \h </w:instrText>
            </w:r>
            <w:r>
              <w:rPr>
                <w:webHidden/>
              </w:rPr>
            </w:r>
            <w:r>
              <w:rPr>
                <w:webHidden/>
              </w:rPr>
              <w:fldChar w:fldCharType="separate"/>
            </w:r>
            <w:r>
              <w:rPr>
                <w:webHidden/>
              </w:rPr>
              <w:t>14</w:t>
            </w:r>
            <w:r>
              <w:rPr>
                <w:webHidden/>
              </w:rPr>
              <w:fldChar w:fldCharType="end"/>
            </w:r>
          </w:hyperlink>
        </w:p>
        <w:p w14:paraId="750F0D1F" w14:textId="425A8D38" w:rsidR="00C52A06" w:rsidRDefault="00C52A06">
          <w:pPr>
            <w:pStyle w:val="TOC2"/>
            <w:rPr>
              <w:rFonts w:asciiTheme="minorHAnsi" w:eastAsiaTheme="minorEastAsia" w:hAnsiTheme="minorHAnsi"/>
              <w:color w:val="auto"/>
              <w:sz w:val="22"/>
              <w:lang w:eastAsia="nl-BE"/>
            </w:rPr>
          </w:pPr>
          <w:hyperlink w:anchor="_Toc81407687" w:history="1">
            <w:r w:rsidRPr="00FF2FB5">
              <w:rPr>
                <w:rStyle w:val="Hyperlink"/>
              </w:rPr>
              <w:t>4.4.</w:t>
            </w:r>
            <w:r>
              <w:rPr>
                <w:rFonts w:asciiTheme="minorHAnsi" w:eastAsiaTheme="minorEastAsia" w:hAnsiTheme="minorHAnsi"/>
                <w:color w:val="auto"/>
                <w:sz w:val="22"/>
                <w:lang w:eastAsia="nl-BE"/>
              </w:rPr>
              <w:tab/>
            </w:r>
            <w:r w:rsidRPr="00FF2FB5">
              <w:rPr>
                <w:rStyle w:val="Hyperlink"/>
              </w:rPr>
              <w:t>Publiek</w:t>
            </w:r>
            <w:r>
              <w:rPr>
                <w:webHidden/>
              </w:rPr>
              <w:tab/>
            </w:r>
            <w:r>
              <w:rPr>
                <w:webHidden/>
              </w:rPr>
              <w:fldChar w:fldCharType="begin"/>
            </w:r>
            <w:r>
              <w:rPr>
                <w:webHidden/>
              </w:rPr>
              <w:instrText xml:space="preserve"> PAGEREF _Toc81407687 \h </w:instrText>
            </w:r>
            <w:r>
              <w:rPr>
                <w:webHidden/>
              </w:rPr>
            </w:r>
            <w:r>
              <w:rPr>
                <w:webHidden/>
              </w:rPr>
              <w:fldChar w:fldCharType="separate"/>
            </w:r>
            <w:r>
              <w:rPr>
                <w:webHidden/>
              </w:rPr>
              <w:t>14</w:t>
            </w:r>
            <w:r>
              <w:rPr>
                <w:webHidden/>
              </w:rPr>
              <w:fldChar w:fldCharType="end"/>
            </w:r>
          </w:hyperlink>
        </w:p>
        <w:p w14:paraId="5D775612" w14:textId="14E85BF3" w:rsidR="00C52A06" w:rsidRDefault="00C52A06">
          <w:pPr>
            <w:pStyle w:val="TOC2"/>
            <w:rPr>
              <w:rFonts w:asciiTheme="minorHAnsi" w:eastAsiaTheme="minorEastAsia" w:hAnsiTheme="minorHAnsi"/>
              <w:color w:val="auto"/>
              <w:sz w:val="22"/>
              <w:lang w:eastAsia="nl-BE"/>
            </w:rPr>
          </w:pPr>
          <w:hyperlink w:anchor="_Toc81407688" w:history="1">
            <w:r w:rsidRPr="00FF2FB5">
              <w:rPr>
                <w:rStyle w:val="Hyperlink"/>
              </w:rPr>
              <w:t>4.5.</w:t>
            </w:r>
            <w:r>
              <w:rPr>
                <w:rFonts w:asciiTheme="minorHAnsi" w:eastAsiaTheme="minorEastAsia" w:hAnsiTheme="minorHAnsi"/>
                <w:color w:val="auto"/>
                <w:sz w:val="22"/>
                <w:lang w:eastAsia="nl-BE"/>
              </w:rPr>
              <w:tab/>
            </w:r>
            <w:r w:rsidRPr="00FF2FB5">
              <w:rPr>
                <w:rStyle w:val="Hyperlink"/>
              </w:rPr>
              <w:t>Overige</w:t>
            </w:r>
            <w:r>
              <w:rPr>
                <w:webHidden/>
              </w:rPr>
              <w:tab/>
            </w:r>
            <w:r>
              <w:rPr>
                <w:webHidden/>
              </w:rPr>
              <w:fldChar w:fldCharType="begin"/>
            </w:r>
            <w:r>
              <w:rPr>
                <w:webHidden/>
              </w:rPr>
              <w:instrText xml:space="preserve"> PAGEREF _Toc81407688 \h </w:instrText>
            </w:r>
            <w:r>
              <w:rPr>
                <w:webHidden/>
              </w:rPr>
            </w:r>
            <w:r>
              <w:rPr>
                <w:webHidden/>
              </w:rPr>
              <w:fldChar w:fldCharType="separate"/>
            </w:r>
            <w:r>
              <w:rPr>
                <w:webHidden/>
              </w:rPr>
              <w:t>15</w:t>
            </w:r>
            <w:r>
              <w:rPr>
                <w:webHidden/>
              </w:rPr>
              <w:fldChar w:fldCharType="end"/>
            </w:r>
          </w:hyperlink>
        </w:p>
        <w:p w14:paraId="462DDB76" w14:textId="24C7BA4E" w:rsidR="00C52A06" w:rsidRDefault="00C52A06">
          <w:pPr>
            <w:pStyle w:val="TOC1"/>
            <w:rPr>
              <w:rFonts w:asciiTheme="minorHAnsi" w:eastAsiaTheme="minorEastAsia" w:hAnsiTheme="minorHAnsi"/>
              <w:color w:val="auto"/>
              <w:lang w:eastAsia="nl-BE"/>
            </w:rPr>
          </w:pPr>
          <w:hyperlink w:anchor="_Toc81407689" w:history="1">
            <w:r w:rsidRPr="00FF2FB5">
              <w:rPr>
                <w:rStyle w:val="Hyperlink"/>
                <w:rFonts w:ascii="FlandersArtSans-Regular" w:eastAsia="Times New Roman" w:hAnsi="FlandersArtSans-Regular" w:cs="Times New Roman"/>
                <w:b/>
                <w:bCs/>
              </w:rPr>
              <w:t>Bijlage 1</w:t>
            </w:r>
            <w:r>
              <w:rPr>
                <w:webHidden/>
              </w:rPr>
              <w:tab/>
            </w:r>
            <w:r>
              <w:rPr>
                <w:webHidden/>
              </w:rPr>
              <w:fldChar w:fldCharType="begin"/>
            </w:r>
            <w:r>
              <w:rPr>
                <w:webHidden/>
              </w:rPr>
              <w:instrText xml:space="preserve"> PAGEREF _Toc81407689 \h </w:instrText>
            </w:r>
            <w:r>
              <w:rPr>
                <w:webHidden/>
              </w:rPr>
            </w:r>
            <w:r>
              <w:rPr>
                <w:webHidden/>
              </w:rPr>
              <w:fldChar w:fldCharType="separate"/>
            </w:r>
            <w:r>
              <w:rPr>
                <w:webHidden/>
              </w:rPr>
              <w:t>16</w:t>
            </w:r>
            <w:r>
              <w:rPr>
                <w:webHidden/>
              </w:rPr>
              <w:fldChar w:fldCharType="end"/>
            </w:r>
          </w:hyperlink>
        </w:p>
        <w:p w14:paraId="383ABE61" w14:textId="68491F6C" w:rsidR="00FB0D16" w:rsidRPr="00A7593D" w:rsidRDefault="00FB0D16">
          <w:r w:rsidRPr="00A7593D">
            <w:rPr>
              <w:b/>
              <w:bCs/>
              <w:lang w:val="nl-NL"/>
            </w:rPr>
            <w:fldChar w:fldCharType="end"/>
          </w:r>
        </w:p>
      </w:sdtContent>
    </w:sdt>
    <w:p w14:paraId="37B62754" w14:textId="5B51F690" w:rsidR="006D50B0" w:rsidRPr="00A7593D" w:rsidRDefault="006D50B0" w:rsidP="00D777FF">
      <w:pPr>
        <w:tabs>
          <w:tab w:val="clear" w:pos="3686"/>
          <w:tab w:val="right" w:pos="9921"/>
        </w:tabs>
        <w:spacing w:after="200" w:line="276" w:lineRule="auto"/>
        <w:contextualSpacing w:val="0"/>
        <w:rPr>
          <w:rFonts w:ascii="FlandersArtSans-Bold" w:eastAsiaTheme="majorEastAsia" w:hAnsi="FlandersArtSans-Bold" w:cstheme="majorBidi"/>
          <w:bCs/>
          <w:caps/>
          <w:color w:val="2F5496" w:themeColor="accent1" w:themeShade="BF"/>
          <w:sz w:val="36"/>
          <w:szCs w:val="52"/>
        </w:rPr>
      </w:pPr>
      <w:r w:rsidRPr="00A7593D">
        <w:br w:type="page"/>
      </w:r>
    </w:p>
    <w:p w14:paraId="747CD61C" w14:textId="0388F1F0" w:rsidR="00420CCF" w:rsidRPr="00A7593D" w:rsidRDefault="001C519D" w:rsidP="001E6808">
      <w:pPr>
        <w:pStyle w:val="Heading1"/>
        <w:numPr>
          <w:ilvl w:val="0"/>
          <w:numId w:val="31"/>
        </w:numPr>
        <w:rPr>
          <w:color w:val="2F5496" w:themeColor="accent1" w:themeShade="BF"/>
        </w:rPr>
      </w:pPr>
      <w:bookmarkStart w:id="0" w:name="_Toc73788995"/>
      <w:bookmarkStart w:id="1" w:name="_Toc81407667"/>
      <w:r w:rsidRPr="00A7593D">
        <w:rPr>
          <w:color w:val="2F5496" w:themeColor="accent1" w:themeShade="BF"/>
        </w:rPr>
        <w:t>Inleiding</w:t>
      </w:r>
      <w:bookmarkEnd w:id="0"/>
      <w:bookmarkEnd w:id="1"/>
    </w:p>
    <w:p w14:paraId="75EDA17E" w14:textId="77777777" w:rsidR="00394C99" w:rsidRDefault="00AF4206" w:rsidP="01ED4A84">
      <w:pPr>
        <w:spacing w:after="160" w:line="259" w:lineRule="auto"/>
        <w:jc w:val="both"/>
        <w:rPr>
          <w:rFonts w:ascii="FlandersArtSans-Regular" w:eastAsia="FlandersArtSans-Regular" w:hAnsi="FlandersArtSans-Regular" w:cs="FlandersArtSans-Regular"/>
          <w:color w:val="auto"/>
        </w:rPr>
      </w:pPr>
      <w:r>
        <w:rPr>
          <w:rFonts w:ascii="FlandersArtSans-Regular" w:eastAsia="FlandersArtSans-Regular" w:hAnsi="FlandersArtSans-Regular" w:cs="FlandersArtSans-Regular"/>
          <w:color w:val="auto"/>
        </w:rPr>
        <w:t xml:space="preserve">Tijdens het overlegcomité van </w:t>
      </w:r>
      <w:r w:rsidR="002D6A74">
        <w:rPr>
          <w:rFonts w:ascii="FlandersArtSans-Regular" w:eastAsia="FlandersArtSans-Regular" w:hAnsi="FlandersArtSans-Regular" w:cs="FlandersArtSans-Regular"/>
          <w:color w:val="auto"/>
        </w:rPr>
        <w:t xml:space="preserve">20 augustus </w:t>
      </w:r>
      <w:r w:rsidR="00D75837">
        <w:rPr>
          <w:rFonts w:ascii="FlandersArtSans-Regular" w:eastAsia="FlandersArtSans-Regular" w:hAnsi="FlandersArtSans-Regular" w:cs="FlandersArtSans-Regular"/>
          <w:color w:val="auto"/>
        </w:rPr>
        <w:t xml:space="preserve">werd beslist dat de vaccinatiegraad in ons land voldoende hoog is om vanaf 1 september 2021 een volgende fase in te gaan </w:t>
      </w:r>
      <w:r w:rsidR="002D6A74">
        <w:rPr>
          <w:rFonts w:ascii="FlandersArtSans-Regular" w:eastAsia="FlandersArtSans-Regular" w:hAnsi="FlandersArtSans-Regular" w:cs="FlandersArtSans-Regular"/>
          <w:color w:val="auto"/>
        </w:rPr>
        <w:t xml:space="preserve">voor </w:t>
      </w:r>
      <w:r w:rsidR="002C3363">
        <w:rPr>
          <w:rFonts w:ascii="FlandersArtSans-Regular" w:eastAsia="FlandersArtSans-Regular" w:hAnsi="FlandersArtSans-Regular" w:cs="FlandersArtSans-Regular"/>
          <w:color w:val="auto"/>
        </w:rPr>
        <w:t xml:space="preserve">wat betreft </w:t>
      </w:r>
      <w:r w:rsidR="002D6A74">
        <w:rPr>
          <w:rFonts w:ascii="FlandersArtSans-Regular" w:eastAsia="FlandersArtSans-Regular" w:hAnsi="FlandersArtSans-Regular" w:cs="FlandersArtSans-Regular"/>
          <w:color w:val="auto"/>
        </w:rPr>
        <w:t xml:space="preserve">de coronamaatregelen. </w:t>
      </w:r>
      <w:r w:rsidR="005D473C">
        <w:rPr>
          <w:rFonts w:ascii="FlandersArtSans-Regular" w:eastAsia="FlandersArtSans-Regular" w:hAnsi="FlandersArtSans-Regular" w:cs="FlandersArtSans-Regular"/>
          <w:color w:val="auto"/>
        </w:rPr>
        <w:t xml:space="preserve">1 september werd aangekondigd als een nieuwe start waarbij het grootste deel van de coronamaatregelen wegvallen. Dit geldt ook voor de coronamaatregelen op de </w:t>
      </w:r>
      <w:r w:rsidR="00D0540C">
        <w:rPr>
          <w:rFonts w:ascii="FlandersArtSans-Regular" w:eastAsia="FlandersArtSans-Regular" w:hAnsi="FlandersArtSans-Regular" w:cs="FlandersArtSans-Regular"/>
          <w:color w:val="auto"/>
        </w:rPr>
        <w:t xml:space="preserve">sportbeoefening. </w:t>
      </w:r>
    </w:p>
    <w:p w14:paraId="5486F20E" w14:textId="77777777" w:rsidR="00394C99" w:rsidRDefault="00394C99" w:rsidP="01ED4A84">
      <w:pPr>
        <w:spacing w:after="160" w:line="259" w:lineRule="auto"/>
        <w:jc w:val="both"/>
        <w:rPr>
          <w:rFonts w:ascii="FlandersArtSans-Regular" w:eastAsia="FlandersArtSans-Regular" w:hAnsi="FlandersArtSans-Regular" w:cs="FlandersArtSans-Regular"/>
          <w:color w:val="auto"/>
        </w:rPr>
      </w:pPr>
    </w:p>
    <w:p w14:paraId="4B4B6A0A" w14:textId="38594A5F" w:rsidR="236FFA2A" w:rsidRPr="00A7593D" w:rsidRDefault="00D0540C" w:rsidP="01ED4A84">
      <w:pPr>
        <w:spacing w:after="160" w:line="259" w:lineRule="auto"/>
        <w:jc w:val="both"/>
        <w:rPr>
          <w:rFonts w:ascii="FlandersArtSans-Regular" w:eastAsia="FlandersArtSans-Regular" w:hAnsi="FlandersArtSans-Regular" w:cs="FlandersArtSans-Regular"/>
          <w:color w:val="auto"/>
        </w:rPr>
      </w:pPr>
      <w:r>
        <w:rPr>
          <w:rFonts w:ascii="FlandersArtSans-Regular" w:eastAsia="FlandersArtSans-Regular" w:hAnsi="FlandersArtSans-Regular" w:cs="FlandersArtSans-Regular"/>
          <w:color w:val="auto"/>
        </w:rPr>
        <w:t xml:space="preserve">Concreet houdt dit in dat we de verschillende </w:t>
      </w:r>
      <w:r w:rsidR="005C3958">
        <w:rPr>
          <w:rFonts w:ascii="FlandersArtSans-Regular" w:eastAsia="FlandersArtSans-Regular" w:hAnsi="FlandersArtSans-Regular" w:cs="FlandersArtSans-Regular"/>
          <w:color w:val="auto"/>
        </w:rPr>
        <w:t xml:space="preserve">protocollen die ons als sportsector doorheen </w:t>
      </w:r>
      <w:r w:rsidR="003A01F4">
        <w:rPr>
          <w:rFonts w:ascii="FlandersArtSans-Regular" w:eastAsia="FlandersArtSans-Regular" w:hAnsi="FlandersArtSans-Regular" w:cs="FlandersArtSans-Regular"/>
          <w:color w:val="auto"/>
        </w:rPr>
        <w:t xml:space="preserve">de voorbije 18 coronamaanden hebben geloodst grotendeels achterwege kunnen laten. </w:t>
      </w:r>
      <w:r w:rsidR="0018608D">
        <w:rPr>
          <w:rFonts w:ascii="FlandersArtSans-Regular" w:eastAsia="FlandersArtSans-Regular" w:hAnsi="FlandersArtSans-Regular" w:cs="FlandersArtSans-Regular"/>
          <w:color w:val="auto"/>
        </w:rPr>
        <w:t xml:space="preserve">We behouden enkel nog één beperkt basisprotocol waarin de resterende maatregelen nog worden </w:t>
      </w:r>
      <w:r w:rsidR="00A10806">
        <w:rPr>
          <w:rFonts w:ascii="FlandersArtSans-Regular" w:eastAsia="FlandersArtSans-Regular" w:hAnsi="FlandersArtSans-Regular" w:cs="FlandersArtSans-Regular"/>
          <w:color w:val="auto"/>
        </w:rPr>
        <w:t>geduid. Deze maatregelen slaan niet op de sportbeoefening zelf, maar op enkele randfactoren zoals publiek bij grote sportevenementen</w:t>
      </w:r>
      <w:r w:rsidR="00E8326A">
        <w:rPr>
          <w:rFonts w:ascii="FlandersArtSans-Regular" w:eastAsia="FlandersArtSans-Regular" w:hAnsi="FlandersArtSans-Regular" w:cs="FlandersArtSans-Regular"/>
          <w:color w:val="auto"/>
        </w:rPr>
        <w:t xml:space="preserve"> en ventilatie en monitoring van luchtkwaliteit </w:t>
      </w:r>
      <w:r w:rsidR="00394C99">
        <w:rPr>
          <w:rFonts w:ascii="FlandersArtSans-Regular" w:eastAsia="FlandersArtSans-Regular" w:hAnsi="FlandersArtSans-Regular" w:cs="FlandersArtSans-Regular"/>
          <w:color w:val="auto"/>
        </w:rPr>
        <w:t>in indoor sportinfrastructuur.</w:t>
      </w:r>
    </w:p>
    <w:p w14:paraId="4EEDA93A" w14:textId="71B8BEB8" w:rsidR="57860923" w:rsidRPr="00A7593D" w:rsidRDefault="57860923" w:rsidP="57860923">
      <w:pPr>
        <w:spacing w:after="160" w:line="259" w:lineRule="auto"/>
        <w:jc w:val="both"/>
        <w:rPr>
          <w:rFonts w:ascii="FlandersArtSans-Regular" w:eastAsia="FlandersArtSans-Regular" w:hAnsi="FlandersArtSans-Regular" w:cs="FlandersArtSans-Regular"/>
          <w:color w:val="auto"/>
        </w:rPr>
      </w:pPr>
    </w:p>
    <w:p w14:paraId="2B035C62" w14:textId="68AA466B" w:rsidR="00980507" w:rsidRPr="00A7593D" w:rsidRDefault="0011147B" w:rsidP="4778458B">
      <w:pPr>
        <w:jc w:val="both"/>
        <w:rPr>
          <w:rFonts w:ascii="FlandersArtSans-Regular" w:hAnsi="FlandersArtSans-Regular"/>
          <w:color w:val="auto"/>
        </w:rPr>
      </w:pPr>
      <w:r w:rsidRPr="00A7593D">
        <w:rPr>
          <w:rFonts w:ascii="FlandersArtSans-Regular" w:hAnsi="FlandersArtSans-Regular"/>
          <w:color w:val="auto"/>
        </w:rPr>
        <w:t xml:space="preserve">Bij het </w:t>
      </w:r>
      <w:r w:rsidR="00D27A56" w:rsidRPr="00A7593D">
        <w:rPr>
          <w:rFonts w:ascii="FlandersArtSans-Regular" w:hAnsi="FlandersArtSans-Regular"/>
          <w:color w:val="auto"/>
        </w:rPr>
        <w:t xml:space="preserve">opstellen van dit protocol </w:t>
      </w:r>
      <w:r w:rsidRPr="00A7593D">
        <w:rPr>
          <w:rFonts w:ascii="FlandersArtSans-Regular" w:hAnsi="FlandersArtSans-Regular"/>
          <w:color w:val="auto"/>
        </w:rPr>
        <w:t xml:space="preserve">werd getracht om </w:t>
      </w:r>
      <w:r w:rsidR="00D27A56" w:rsidRPr="00A7593D">
        <w:rPr>
          <w:rFonts w:ascii="FlandersArtSans-Regular" w:hAnsi="FlandersArtSans-Regular"/>
          <w:color w:val="auto"/>
        </w:rPr>
        <w:t xml:space="preserve">zoveel mogelijk af te stemmen met flankerende sectoren zoals </w:t>
      </w:r>
      <w:r w:rsidR="00E0475F" w:rsidRPr="00A7593D">
        <w:rPr>
          <w:rFonts w:ascii="FlandersArtSans-Regular" w:hAnsi="FlandersArtSans-Regular"/>
          <w:color w:val="auto"/>
        </w:rPr>
        <w:t xml:space="preserve">onderwijs, </w:t>
      </w:r>
      <w:r w:rsidR="00EC1B75" w:rsidRPr="00A7593D">
        <w:rPr>
          <w:rFonts w:ascii="FlandersArtSans-Regular" w:hAnsi="FlandersArtSans-Regular"/>
          <w:color w:val="auto"/>
        </w:rPr>
        <w:t xml:space="preserve">cultuur </w:t>
      </w:r>
      <w:r w:rsidR="000241FD" w:rsidRPr="00A7593D">
        <w:rPr>
          <w:rFonts w:ascii="FlandersArtSans-Regular" w:hAnsi="FlandersArtSans-Regular"/>
          <w:color w:val="auto"/>
        </w:rPr>
        <w:t xml:space="preserve"> en</w:t>
      </w:r>
      <w:r w:rsidR="00E0475F" w:rsidRPr="00A7593D">
        <w:rPr>
          <w:rFonts w:ascii="FlandersArtSans-Regular" w:hAnsi="FlandersArtSans-Regular"/>
          <w:color w:val="auto"/>
        </w:rPr>
        <w:t xml:space="preserve"> </w:t>
      </w:r>
      <w:r w:rsidR="00D27A56" w:rsidRPr="00A7593D">
        <w:rPr>
          <w:rFonts w:ascii="FlandersArtSans-Regular" w:hAnsi="FlandersArtSans-Regular"/>
          <w:color w:val="auto"/>
        </w:rPr>
        <w:t xml:space="preserve">jeugd. </w:t>
      </w:r>
      <w:r w:rsidR="00E71851" w:rsidRPr="00A7593D">
        <w:rPr>
          <w:rFonts w:ascii="FlandersArtSans-Regular" w:hAnsi="FlandersArtSans-Regular"/>
          <w:color w:val="auto"/>
        </w:rPr>
        <w:t xml:space="preserve">Door de eigenheid van de verschillende sectoren blijft het uiteraard mogelijk </w:t>
      </w:r>
      <w:r w:rsidR="00D27A56" w:rsidRPr="00A7593D">
        <w:rPr>
          <w:rFonts w:ascii="FlandersArtSans-Regular" w:hAnsi="FlandersArtSans-Regular"/>
          <w:color w:val="auto"/>
        </w:rPr>
        <w:t>dat er bepaalde verschillen blijven.</w:t>
      </w:r>
      <w:r w:rsidR="00B57FE4" w:rsidRPr="00A7593D">
        <w:rPr>
          <w:rFonts w:ascii="FlandersArtSans-Regular" w:hAnsi="FlandersArtSans-Regular"/>
          <w:color w:val="auto"/>
        </w:rPr>
        <w:t xml:space="preserve">  </w:t>
      </w:r>
    </w:p>
    <w:p w14:paraId="60C364DA" w14:textId="4300F38F" w:rsidR="00FD0A86" w:rsidRPr="00A7593D" w:rsidRDefault="00FD0A86" w:rsidP="00980507">
      <w:pPr>
        <w:jc w:val="both"/>
        <w:rPr>
          <w:rFonts w:ascii="FlandersArtSans-Regular" w:hAnsi="FlandersArtSans-Regular"/>
          <w:color w:val="auto"/>
        </w:rPr>
      </w:pPr>
    </w:p>
    <w:p w14:paraId="05A35D6D" w14:textId="5A29507C" w:rsidR="00980507" w:rsidRPr="00A7593D" w:rsidRDefault="005C3BF9" w:rsidP="001E6808">
      <w:pPr>
        <w:pStyle w:val="Heading1"/>
        <w:numPr>
          <w:ilvl w:val="0"/>
          <w:numId w:val="31"/>
        </w:numPr>
        <w:rPr>
          <w:color w:val="2F5496" w:themeColor="accent1" w:themeShade="BF"/>
        </w:rPr>
      </w:pPr>
      <w:bookmarkStart w:id="2" w:name="_Toc61030317"/>
      <w:bookmarkStart w:id="3" w:name="_Toc73788996"/>
      <w:bookmarkStart w:id="4" w:name="_Toc81407668"/>
      <w:r w:rsidRPr="00A7593D">
        <w:rPr>
          <w:color w:val="2F5496" w:themeColor="accent1" w:themeShade="BF"/>
        </w:rPr>
        <w:t>Toepassingsgebied</w:t>
      </w:r>
      <w:bookmarkEnd w:id="2"/>
      <w:bookmarkEnd w:id="3"/>
      <w:bookmarkEnd w:id="4"/>
    </w:p>
    <w:p w14:paraId="67761C8A" w14:textId="5D8FCC65" w:rsidR="00980507" w:rsidRPr="00A7593D" w:rsidRDefault="00980507" w:rsidP="00C010D0">
      <w:pPr>
        <w:jc w:val="both"/>
        <w:rPr>
          <w:rFonts w:ascii="FlandersArtSans-Regular" w:hAnsi="FlandersArtSans-Regular"/>
          <w:color w:val="auto"/>
        </w:rPr>
      </w:pPr>
      <w:r w:rsidRPr="00A7593D">
        <w:rPr>
          <w:rFonts w:ascii="FlandersArtSans-Regular" w:hAnsi="FlandersArtSans-Regular"/>
          <w:color w:val="auto"/>
        </w:rPr>
        <w:t xml:space="preserve">Dit </w:t>
      </w:r>
      <w:r w:rsidR="00C46AB5" w:rsidRPr="00A7593D">
        <w:rPr>
          <w:rFonts w:ascii="FlandersArtSans-Regular" w:hAnsi="FlandersArtSans-Regular"/>
          <w:color w:val="auto"/>
        </w:rPr>
        <w:t>basis</w:t>
      </w:r>
      <w:r w:rsidR="00DD7476" w:rsidRPr="00A7593D">
        <w:rPr>
          <w:rFonts w:ascii="FlandersArtSans-Regular" w:hAnsi="FlandersArtSans-Regular"/>
          <w:color w:val="auto"/>
        </w:rPr>
        <w:t>protocol sport en corona</w:t>
      </w:r>
      <w:r w:rsidR="00C760F2" w:rsidRPr="00A7593D">
        <w:rPr>
          <w:rFonts w:ascii="FlandersArtSans-Regular" w:hAnsi="FlandersArtSans-Regular"/>
          <w:color w:val="auto"/>
        </w:rPr>
        <w:t xml:space="preserve"> biedt een overzicht van de geldende richtlijnen binnen het </w:t>
      </w:r>
      <w:r w:rsidR="006772D7" w:rsidRPr="00A7593D">
        <w:rPr>
          <w:rFonts w:ascii="FlandersArtSans-Regular" w:hAnsi="FlandersArtSans-Regular"/>
          <w:color w:val="auto"/>
        </w:rPr>
        <w:t>beleidsveld</w:t>
      </w:r>
      <w:r w:rsidR="00C760F2" w:rsidRPr="00A7593D">
        <w:rPr>
          <w:rFonts w:ascii="FlandersArtSans-Regular" w:hAnsi="FlandersArtSans-Regular"/>
          <w:color w:val="auto"/>
        </w:rPr>
        <w:t xml:space="preserve"> SPORT</w:t>
      </w:r>
      <w:r w:rsidR="00EB01A7" w:rsidRPr="00A7593D">
        <w:rPr>
          <w:rFonts w:ascii="FlandersArtSans-Regular" w:hAnsi="FlandersArtSans-Regular"/>
          <w:color w:val="auto"/>
        </w:rPr>
        <w:t>.</w:t>
      </w:r>
      <w:r w:rsidR="00C760F2" w:rsidRPr="00A7593D">
        <w:rPr>
          <w:rFonts w:ascii="FlandersArtSans-Regular" w:hAnsi="FlandersArtSans-Regular"/>
          <w:color w:val="auto"/>
        </w:rPr>
        <w:t xml:space="preserve">  Het</w:t>
      </w:r>
      <w:r w:rsidRPr="00A7593D">
        <w:rPr>
          <w:rFonts w:ascii="FlandersArtSans-Regular" w:hAnsi="FlandersArtSans-Regular"/>
          <w:color w:val="auto"/>
        </w:rPr>
        <w:t xml:space="preserve"> </w:t>
      </w:r>
      <w:r w:rsidR="00385290" w:rsidRPr="00A7593D">
        <w:rPr>
          <w:rFonts w:ascii="FlandersArtSans-Regular" w:hAnsi="FlandersArtSans-Regular"/>
          <w:color w:val="auto"/>
        </w:rPr>
        <w:t xml:space="preserve">past binnen een groter kader van regelgeving </w:t>
      </w:r>
      <w:r w:rsidR="007A61FF" w:rsidRPr="00A7593D">
        <w:rPr>
          <w:rFonts w:ascii="FlandersArtSans-Regular" w:hAnsi="FlandersArtSans-Regular"/>
          <w:color w:val="auto"/>
        </w:rPr>
        <w:t>rond</w:t>
      </w:r>
      <w:r w:rsidR="00385290" w:rsidRPr="00A7593D">
        <w:rPr>
          <w:rFonts w:ascii="FlandersArtSans-Regular" w:hAnsi="FlandersArtSans-Regular"/>
          <w:color w:val="auto"/>
        </w:rPr>
        <w:t xml:space="preserve"> de </w:t>
      </w:r>
      <w:r w:rsidR="007A61FF" w:rsidRPr="00A7593D">
        <w:rPr>
          <w:rFonts w:ascii="FlandersArtSans-Regular" w:hAnsi="FlandersArtSans-Regular"/>
          <w:color w:val="auto"/>
        </w:rPr>
        <w:t xml:space="preserve">corona-pandemie. </w:t>
      </w:r>
      <w:r w:rsidR="0038780E" w:rsidRPr="00A7593D">
        <w:rPr>
          <w:rFonts w:ascii="FlandersArtSans-Regular" w:hAnsi="FlandersArtSans-Regular"/>
          <w:color w:val="auto"/>
        </w:rPr>
        <w:t xml:space="preserve"> </w:t>
      </w:r>
    </w:p>
    <w:p w14:paraId="79A0171D" w14:textId="0DA3A7E7" w:rsidR="00980507" w:rsidRPr="00A7593D" w:rsidRDefault="00980507" w:rsidP="00C010D0">
      <w:pPr>
        <w:jc w:val="both"/>
        <w:rPr>
          <w:rFonts w:ascii="FlandersArtSans-Regular" w:hAnsi="FlandersArtSans-Regular"/>
          <w:color w:val="auto"/>
        </w:rPr>
      </w:pPr>
    </w:p>
    <w:p w14:paraId="25573675" w14:textId="25BF4AA4" w:rsidR="00906295" w:rsidRPr="00A7593D" w:rsidRDefault="00980507" w:rsidP="00C010D0">
      <w:pPr>
        <w:jc w:val="both"/>
        <w:rPr>
          <w:rFonts w:ascii="FlandersArtSans-Regular" w:hAnsi="FlandersArtSans-Regular"/>
          <w:color w:val="auto"/>
        </w:rPr>
      </w:pPr>
      <w:r w:rsidRPr="00A7593D">
        <w:rPr>
          <w:rFonts w:ascii="FlandersArtSans-Regular" w:hAnsi="FlandersArtSans-Regular"/>
          <w:color w:val="auto"/>
        </w:rPr>
        <w:t>Eerst en vooral zijn er de algeme</w:t>
      </w:r>
      <w:r w:rsidR="00AC7241" w:rsidRPr="00A7593D">
        <w:rPr>
          <w:rFonts w:ascii="FlandersArtSans-Regular" w:hAnsi="FlandersArtSans-Regular"/>
          <w:color w:val="auto"/>
        </w:rPr>
        <w:t>en</w:t>
      </w:r>
      <w:r w:rsidRPr="00A7593D">
        <w:rPr>
          <w:rFonts w:ascii="FlandersArtSans-Regular" w:hAnsi="FlandersArtSans-Regular"/>
          <w:color w:val="auto"/>
        </w:rPr>
        <w:t xml:space="preserve"> geldende overheidsmaatregelen en adviezen </w:t>
      </w:r>
      <w:r w:rsidR="007908A6" w:rsidRPr="00A7593D">
        <w:rPr>
          <w:rFonts w:ascii="FlandersArtSans-Regular" w:hAnsi="FlandersArtSans-Regular"/>
          <w:color w:val="auto"/>
        </w:rPr>
        <w:t xml:space="preserve">op </w:t>
      </w:r>
      <w:r w:rsidR="007908A6" w:rsidRPr="00A7593D">
        <w:rPr>
          <w:rFonts w:ascii="FlandersArtSans-Regular" w:hAnsi="FlandersArtSans-Regular"/>
          <w:b/>
          <w:bCs/>
          <w:color w:val="auto"/>
        </w:rPr>
        <w:t>Federaal niveau</w:t>
      </w:r>
      <w:r w:rsidR="007908A6" w:rsidRPr="00A7593D">
        <w:rPr>
          <w:rFonts w:ascii="FlandersArtSans-Regular" w:hAnsi="FlandersArtSans-Regular"/>
          <w:color w:val="auto"/>
        </w:rPr>
        <w:t>,</w:t>
      </w:r>
      <w:r w:rsidRPr="00A7593D">
        <w:rPr>
          <w:rFonts w:ascii="FlandersArtSans-Regular" w:hAnsi="FlandersArtSans-Regular"/>
          <w:color w:val="auto"/>
        </w:rPr>
        <w:t xml:space="preserve"> zoals bekrachtigd bij </w:t>
      </w:r>
      <w:hyperlink r:id="rId42">
        <w:r w:rsidRPr="00A7593D">
          <w:rPr>
            <w:rStyle w:val="Hyperlink"/>
            <w:rFonts w:ascii="FlandersArtSans-Regular" w:hAnsi="FlandersArtSans-Regular"/>
            <w:color w:val="auto"/>
          </w:rPr>
          <w:t>diverse ministeriële besluiten</w:t>
        </w:r>
      </w:hyperlink>
      <w:r w:rsidRPr="00A7593D">
        <w:rPr>
          <w:rFonts w:ascii="FlandersArtSans-Regular" w:hAnsi="FlandersArtSans-Regular"/>
          <w:color w:val="auto"/>
        </w:rPr>
        <w:t xml:space="preserve">. </w:t>
      </w:r>
    </w:p>
    <w:p w14:paraId="039D8A23" w14:textId="4DC90B80" w:rsidR="00902B56" w:rsidRPr="00A7593D" w:rsidRDefault="00902B56" w:rsidP="00C010D0">
      <w:pPr>
        <w:jc w:val="both"/>
        <w:rPr>
          <w:rFonts w:ascii="FlandersArtSans-Regular" w:hAnsi="FlandersArtSans-Regular"/>
          <w:color w:val="auto"/>
        </w:rPr>
      </w:pPr>
    </w:p>
    <w:p w14:paraId="6239394D" w14:textId="5641D369" w:rsidR="006A20BC" w:rsidRPr="00A7593D" w:rsidRDefault="003D7DAF" w:rsidP="005C1925">
      <w:pPr>
        <w:spacing w:after="160" w:line="259" w:lineRule="auto"/>
        <w:jc w:val="both"/>
        <w:rPr>
          <w:rFonts w:ascii="FlandersArtSans-Regular" w:eastAsiaTheme="minorEastAsia" w:hAnsi="FlandersArtSans-Regular"/>
          <w:color w:val="auto"/>
        </w:rPr>
      </w:pPr>
      <w:r w:rsidRPr="00A7593D">
        <w:rPr>
          <w:rFonts w:ascii="FlandersArtSans-Regular" w:eastAsia="FlandersArtSans-Regular" w:hAnsi="FlandersArtSans-Regular" w:cs="FlandersArtSans-Regular"/>
          <w:color w:val="auto"/>
        </w:rPr>
        <w:t>Deze</w:t>
      </w:r>
      <w:r w:rsidR="004872DB" w:rsidRPr="00A7593D">
        <w:rPr>
          <w:rFonts w:ascii="FlandersArtSans-Regular" w:eastAsia="FlandersArtSans-Regular" w:hAnsi="FlandersArtSans-Regular" w:cs="FlandersArtSans-Regular"/>
          <w:color w:val="auto"/>
        </w:rPr>
        <w:t xml:space="preserve"> regelgeving </w:t>
      </w:r>
      <w:r w:rsidRPr="00A7593D">
        <w:rPr>
          <w:rFonts w:ascii="FlandersArtSans-Regular" w:eastAsia="FlandersArtSans-Regular" w:hAnsi="FlandersArtSans-Regular" w:cs="FlandersArtSans-Regular"/>
          <w:color w:val="auto"/>
        </w:rPr>
        <w:t xml:space="preserve">werd omgezet in een </w:t>
      </w:r>
      <w:r w:rsidR="00DC23B8" w:rsidRPr="00A7593D">
        <w:rPr>
          <w:rFonts w:ascii="FlandersArtSans-Regular" w:eastAsia="FlandersArtSans-Regular" w:hAnsi="FlandersArtSans-Regular" w:cs="FlandersArtSans-Regular"/>
          <w:color w:val="auto"/>
        </w:rPr>
        <w:t xml:space="preserve">generiek </w:t>
      </w:r>
      <w:r w:rsidR="005030B3" w:rsidRPr="00A7593D">
        <w:rPr>
          <w:rFonts w:ascii="FlandersArtSans-Regular" w:eastAsia="FlandersArtSans-Regular" w:hAnsi="FlandersArtSans-Regular" w:cs="FlandersArtSans-Regular"/>
          <w:color w:val="auto"/>
        </w:rPr>
        <w:t>basis</w:t>
      </w:r>
      <w:r w:rsidR="00DC23B8" w:rsidRPr="00A7593D">
        <w:rPr>
          <w:rFonts w:ascii="FlandersArtSans-Regular" w:eastAsia="FlandersArtSans-Regular" w:hAnsi="FlandersArtSans-Regular" w:cs="FlandersArtSans-Regular"/>
          <w:color w:val="auto"/>
        </w:rPr>
        <w:t>protocol sport en corona</w:t>
      </w:r>
      <w:r w:rsidRPr="00A7593D">
        <w:rPr>
          <w:rFonts w:ascii="FlandersArtSans-Regular" w:eastAsia="FlandersArtSans-Regular" w:hAnsi="FlandersArtSans-Regular" w:cs="FlandersArtSans-Regular"/>
          <w:color w:val="auto"/>
        </w:rPr>
        <w:t xml:space="preserve">, </w:t>
      </w:r>
      <w:r w:rsidR="006243C9" w:rsidRPr="00A7593D">
        <w:rPr>
          <w:rFonts w:ascii="FlandersArtSans-Regular" w:eastAsia="FlandersArtSans-Regular" w:hAnsi="FlandersArtSans-Regular" w:cs="FlandersArtSans-Regular"/>
          <w:color w:val="auto"/>
        </w:rPr>
        <w:t>dat</w:t>
      </w:r>
      <w:r w:rsidR="004872DB" w:rsidRPr="00A7593D">
        <w:rPr>
          <w:rFonts w:ascii="FlandersArtSans-Regular" w:eastAsia="FlandersArtSans-Regular" w:hAnsi="FlandersArtSans-Regular" w:cs="FlandersArtSans-Regular"/>
          <w:color w:val="auto"/>
        </w:rPr>
        <w:t xml:space="preserve"> een houvast voor de sportsector</w:t>
      </w:r>
      <w:r w:rsidR="006243C9" w:rsidRPr="00A7593D">
        <w:rPr>
          <w:rFonts w:ascii="FlandersArtSans-Regular" w:eastAsia="FlandersArtSans-Regular" w:hAnsi="FlandersArtSans-Regular" w:cs="FlandersArtSans-Regular"/>
          <w:color w:val="auto"/>
        </w:rPr>
        <w:t xml:space="preserve"> biedt</w:t>
      </w:r>
      <w:r w:rsidR="004872DB" w:rsidRPr="00A7593D">
        <w:rPr>
          <w:rFonts w:ascii="FlandersArtSans-Regular" w:eastAsia="FlandersArtSans-Regular" w:hAnsi="FlandersArtSans-Regular" w:cs="FlandersArtSans-Regular"/>
          <w:color w:val="auto"/>
        </w:rPr>
        <w:t xml:space="preserve"> voor </w:t>
      </w:r>
      <w:r w:rsidR="002123F0" w:rsidRPr="00A7593D">
        <w:rPr>
          <w:rFonts w:ascii="FlandersArtSans-Regular" w:eastAsia="FlandersArtSans-Regular" w:hAnsi="FlandersArtSans-Regular" w:cs="FlandersArtSans-Regular"/>
          <w:color w:val="auto"/>
        </w:rPr>
        <w:t xml:space="preserve">de </w:t>
      </w:r>
      <w:r w:rsidR="006243C9" w:rsidRPr="00A7593D">
        <w:rPr>
          <w:rFonts w:ascii="FlandersArtSans-Regular" w:eastAsia="FlandersArtSans-Regular" w:hAnsi="FlandersArtSans-Regular" w:cs="FlandersArtSans-Regular"/>
          <w:color w:val="auto"/>
        </w:rPr>
        <w:t xml:space="preserve">organisatie van </w:t>
      </w:r>
      <w:proofErr w:type="spellStart"/>
      <w:r w:rsidR="002C452B" w:rsidRPr="00A7593D">
        <w:rPr>
          <w:rFonts w:ascii="FlandersArtSans-Regular" w:eastAsia="FlandersArtSans-Regular" w:hAnsi="FlandersArtSans-Regular" w:cs="FlandersArtSans-Regular"/>
          <w:color w:val="auto"/>
        </w:rPr>
        <w:t>covid</w:t>
      </w:r>
      <w:proofErr w:type="spellEnd"/>
      <w:r w:rsidR="002C452B" w:rsidRPr="00A7593D">
        <w:rPr>
          <w:rFonts w:ascii="FlandersArtSans-Regular" w:eastAsia="FlandersArtSans-Regular" w:hAnsi="FlandersArtSans-Regular" w:cs="FlandersArtSans-Regular"/>
          <w:color w:val="auto"/>
        </w:rPr>
        <w:t xml:space="preserve">-veilige </w:t>
      </w:r>
      <w:r w:rsidR="004872DB" w:rsidRPr="00A7593D">
        <w:rPr>
          <w:rFonts w:ascii="FlandersArtSans-Regular" w:eastAsia="FlandersArtSans-Regular" w:hAnsi="FlandersArtSans-Regular" w:cs="FlandersArtSans-Regular"/>
          <w:color w:val="auto"/>
        </w:rPr>
        <w:t xml:space="preserve">sportactiviteiten.  </w:t>
      </w:r>
      <w:r w:rsidR="005961C4">
        <w:rPr>
          <w:rFonts w:ascii="FlandersArtSans-Regular" w:eastAsia="FlandersArtSans-Regular" w:hAnsi="FlandersArtSans-Regular" w:cs="FlandersArtSans-Regular"/>
          <w:color w:val="auto"/>
        </w:rPr>
        <w:t xml:space="preserve">Vanaf 1 september 2021 </w:t>
      </w:r>
      <w:r w:rsidR="00F30633">
        <w:rPr>
          <w:rFonts w:ascii="FlandersArtSans-Regular" w:eastAsia="FlandersArtSans-Regular" w:hAnsi="FlandersArtSans-Regular" w:cs="FlandersArtSans-Regular"/>
          <w:color w:val="auto"/>
        </w:rPr>
        <w:t>vallen de meeste beperkende maatregelen weg en geldt enkel dit ba</w:t>
      </w:r>
      <w:r w:rsidR="0015369E">
        <w:rPr>
          <w:rFonts w:ascii="FlandersArtSans-Regular" w:eastAsia="FlandersArtSans-Regular" w:hAnsi="FlandersArtSans-Regular" w:cs="FlandersArtSans-Regular"/>
          <w:color w:val="auto"/>
        </w:rPr>
        <w:t>sisprotocol. De overige</w:t>
      </w:r>
      <w:r w:rsidR="003A2BCA">
        <w:rPr>
          <w:rFonts w:ascii="FlandersArtSans-Regular" w:eastAsia="FlandersArtSans-Regular" w:hAnsi="FlandersArtSans-Regular" w:cs="FlandersArtSans-Regular"/>
          <w:color w:val="auto"/>
        </w:rPr>
        <w:t xml:space="preserve"> context-specifieke protocol</w:t>
      </w:r>
      <w:r w:rsidR="00931CF5">
        <w:rPr>
          <w:rFonts w:ascii="FlandersArtSans-Regular" w:eastAsia="FlandersArtSans-Regular" w:hAnsi="FlandersArtSans-Regular" w:cs="FlandersArtSans-Regular"/>
          <w:color w:val="auto"/>
        </w:rPr>
        <w:t>len</w:t>
      </w:r>
      <w:r w:rsidR="00E14724" w:rsidRPr="00A7593D">
        <w:rPr>
          <w:rFonts w:ascii="FlandersArtSans-Regular" w:eastAsia="FlandersArtSans-Regular" w:hAnsi="FlandersArtSans-Regular" w:cs="FlandersArtSans-Regular"/>
          <w:color w:val="auto"/>
        </w:rPr>
        <w:t xml:space="preserve"> binnen de sportsector</w:t>
      </w:r>
      <w:r w:rsidR="006243C9" w:rsidRPr="00A7593D">
        <w:rPr>
          <w:rFonts w:ascii="FlandersArtSans-Regular" w:eastAsia="FlandersArtSans-Regular" w:hAnsi="FlandersArtSans-Regular" w:cs="FlandersArtSans-Regular"/>
          <w:color w:val="auto"/>
        </w:rPr>
        <w:t xml:space="preserve"> </w:t>
      </w:r>
      <w:r w:rsidR="00931CF5">
        <w:rPr>
          <w:rFonts w:ascii="FlandersArtSans-Regular" w:eastAsia="FlandersArtSans-Regular" w:hAnsi="FlandersArtSans-Regular" w:cs="FlandersArtSans-Regular"/>
          <w:color w:val="auto"/>
        </w:rPr>
        <w:t>vallen weg</w:t>
      </w:r>
      <w:r w:rsidR="006243C9" w:rsidRPr="00A7593D">
        <w:rPr>
          <w:rFonts w:ascii="FlandersArtSans-Regular" w:eastAsia="FlandersArtSans-Regular" w:hAnsi="FlandersArtSans-Regular" w:cs="FlandersArtSans-Regular"/>
          <w:color w:val="auto"/>
        </w:rPr>
        <w:t xml:space="preserve">. </w:t>
      </w:r>
    </w:p>
    <w:p w14:paraId="12306066" w14:textId="77777777" w:rsidR="005F148E" w:rsidRPr="00A7593D" w:rsidRDefault="005F148E" w:rsidP="00A03964">
      <w:pPr>
        <w:jc w:val="both"/>
        <w:rPr>
          <w:rFonts w:ascii="FlandersArtSans-Regular" w:eastAsia="FlandersArtSans-Regular" w:hAnsi="FlandersArtSans-Regular" w:cs="FlandersArtSans-Regular"/>
          <w:color w:val="auto"/>
        </w:rPr>
      </w:pPr>
    </w:p>
    <w:p w14:paraId="00FC9BC8" w14:textId="76C4F2C2" w:rsidR="002D04CE" w:rsidRPr="00A7593D" w:rsidRDefault="2062A7DA" w:rsidP="0013198D">
      <w:pPr>
        <w:jc w:val="both"/>
        <w:rPr>
          <w:rFonts w:ascii="FlandersArtSans-Regular" w:eastAsia="FlandersArtSans-Regular" w:hAnsi="FlandersArtSans-Regular" w:cs="FlandersArtSans-Regular"/>
          <w:color w:val="auto"/>
          <w:u w:val="single"/>
        </w:rPr>
      </w:pPr>
      <w:r w:rsidRPr="00A7593D">
        <w:rPr>
          <w:rFonts w:ascii="FlandersArtSans-Regular" w:eastAsia="FlandersArtSans-Regular" w:hAnsi="FlandersArtSans-Regular" w:cs="FlandersArtSans-Regular"/>
          <w:color w:val="auto"/>
        </w:rPr>
        <w:t xml:space="preserve">Het basisprotocol </w:t>
      </w:r>
      <w:r w:rsidR="005C1925">
        <w:rPr>
          <w:rFonts w:ascii="FlandersArtSans-Regular" w:eastAsia="FlandersArtSans-Regular" w:hAnsi="FlandersArtSans-Regular" w:cs="FlandersArtSans-Regular"/>
          <w:color w:val="auto"/>
        </w:rPr>
        <w:t>werd</w:t>
      </w:r>
      <w:r w:rsidR="4C61C85F" w:rsidRPr="00A7593D">
        <w:rPr>
          <w:rFonts w:ascii="FlandersArtSans-Regular" w:eastAsia="FlandersArtSans-Regular" w:hAnsi="FlandersArtSans-Regular" w:cs="FlandersArtSans-Regular"/>
          <w:color w:val="auto"/>
        </w:rPr>
        <w:t xml:space="preserve"> </w:t>
      </w:r>
      <w:r w:rsidRPr="00A7593D">
        <w:rPr>
          <w:rFonts w:ascii="FlandersArtSans-Regular" w:eastAsia="FlandersArtSans-Regular" w:hAnsi="FlandersArtSans-Regular" w:cs="FlandersArtSans-Regular"/>
          <w:color w:val="auto"/>
        </w:rPr>
        <w:t xml:space="preserve">zo opgemaakt, dat </w:t>
      </w:r>
      <w:r w:rsidR="005C1925">
        <w:rPr>
          <w:rFonts w:ascii="FlandersArtSans-Regular" w:eastAsia="FlandersArtSans-Regular" w:hAnsi="FlandersArtSans-Regular" w:cs="FlandersArtSans-Regular"/>
          <w:color w:val="auto"/>
        </w:rPr>
        <w:t>het</w:t>
      </w:r>
      <w:r w:rsidRPr="00A7593D">
        <w:rPr>
          <w:rFonts w:ascii="FlandersArtSans-Regular" w:eastAsia="FlandersArtSans-Regular" w:hAnsi="FlandersArtSans-Regular" w:cs="FlandersArtSans-Regular"/>
          <w:color w:val="auto"/>
        </w:rPr>
        <w:t xml:space="preserve"> overgenomen </w:t>
      </w:r>
      <w:r w:rsidR="005C1925">
        <w:rPr>
          <w:rFonts w:ascii="FlandersArtSans-Regular" w:eastAsia="FlandersArtSans-Regular" w:hAnsi="FlandersArtSans-Regular" w:cs="FlandersArtSans-Regular"/>
          <w:color w:val="auto"/>
        </w:rPr>
        <w:t>kan</w:t>
      </w:r>
      <w:r w:rsidRPr="00A7593D">
        <w:rPr>
          <w:rFonts w:ascii="FlandersArtSans-Regular" w:eastAsia="FlandersArtSans-Regular" w:hAnsi="FlandersArtSans-Regular" w:cs="FlandersArtSans-Regular"/>
          <w:color w:val="auto"/>
        </w:rPr>
        <w:t xml:space="preserve"> worden door sportorganisaties, lokale besturen, infrastructuurbeheerders, … of als leidraad</w:t>
      </w:r>
      <w:r w:rsidR="291DB4B3" w:rsidRPr="00A7593D">
        <w:rPr>
          <w:rFonts w:ascii="FlandersArtSans-Regular" w:eastAsia="FlandersArtSans-Regular" w:hAnsi="FlandersArtSans-Regular" w:cs="FlandersArtSans-Regular"/>
          <w:color w:val="auto"/>
        </w:rPr>
        <w:t xml:space="preserve"> kunnen</w:t>
      </w:r>
      <w:r w:rsidRPr="00A7593D">
        <w:rPr>
          <w:rFonts w:ascii="FlandersArtSans-Regular" w:eastAsia="FlandersArtSans-Regular" w:hAnsi="FlandersArtSans-Regular" w:cs="FlandersArtSans-Regular"/>
          <w:color w:val="auto"/>
        </w:rPr>
        <w:t xml:space="preserve"> dienen bij het uitwerken van </w:t>
      </w:r>
      <w:r w:rsidR="00D42042">
        <w:rPr>
          <w:rFonts w:ascii="FlandersArtSans-Regular" w:eastAsia="FlandersArtSans-Regular" w:hAnsi="FlandersArtSans-Regular" w:cs="FlandersArtSans-Regular"/>
          <w:color w:val="auto"/>
        </w:rPr>
        <w:t>een</w:t>
      </w:r>
      <w:r w:rsidRPr="00A7593D">
        <w:rPr>
          <w:rFonts w:ascii="FlandersArtSans-Regular" w:eastAsia="FlandersArtSans-Regular" w:hAnsi="FlandersArtSans-Regular" w:cs="FlandersArtSans-Regular"/>
          <w:color w:val="auto"/>
        </w:rPr>
        <w:t xml:space="preserve"> eigen specifieke gedragscodes en protocollen</w:t>
      </w:r>
      <w:r w:rsidR="025123C5" w:rsidRPr="00A7593D">
        <w:rPr>
          <w:rFonts w:ascii="FlandersArtSans-Regular" w:eastAsia="FlandersArtSans-Regular" w:hAnsi="FlandersArtSans-Regular" w:cs="FlandersArtSans-Regular"/>
          <w:color w:val="auto"/>
        </w:rPr>
        <w:t>, met steeds een concrete vertaling naar de specifieke situatie.</w:t>
      </w:r>
      <w:r w:rsidR="04A0B0EF" w:rsidRPr="00A7593D">
        <w:rPr>
          <w:rFonts w:ascii="FlandersArtSans-Regular" w:eastAsia="FlandersArtSans-Regular" w:hAnsi="FlandersArtSans-Regular" w:cs="FlandersArtSans-Regular"/>
          <w:color w:val="auto"/>
        </w:rPr>
        <w:t xml:space="preserve"> </w:t>
      </w:r>
      <w:r w:rsidR="00A03964" w:rsidRPr="00A7593D">
        <w:rPr>
          <w:rFonts w:ascii="FlandersArtSans-Regular" w:eastAsia="FlandersArtSans-Regular" w:hAnsi="FlandersArtSans-Regular" w:cs="FlandersArtSans-Regular"/>
          <w:color w:val="auto"/>
        </w:rPr>
        <w:t xml:space="preserve">Een goede vertaling naar de lokale en/of sportspecifieke context verhoogt in grote mate de kwaliteit van de uitvoering van deze richtlijnen op het terrein.  </w:t>
      </w:r>
      <w:r w:rsidR="002D04CE" w:rsidRPr="00A7593D">
        <w:rPr>
          <w:rFonts w:ascii="FlandersArtSans-Regular" w:eastAsia="FlandersArtSans-Regular" w:hAnsi="FlandersArtSans-Regular" w:cs="FlandersArtSans-Regular"/>
          <w:color w:val="auto"/>
        </w:rPr>
        <w:t xml:space="preserve">Alle informatie over sport en corona vind je hier: </w:t>
      </w:r>
      <w:hyperlink r:id="rId43" w:history="1">
        <w:r w:rsidR="005D094F" w:rsidRPr="00A7593D">
          <w:rPr>
            <w:rStyle w:val="Hyperlink"/>
            <w:rFonts w:ascii="FlandersArtSans-Regular" w:eastAsia="FlandersArtSans-Regular" w:hAnsi="FlandersArtSans-Regular" w:cs="FlandersArtSans-Regular"/>
          </w:rPr>
          <w:t>https://www.sport.vlaanderen/sporten-in-tijden-van-corona/</w:t>
        </w:r>
      </w:hyperlink>
      <w:r w:rsidR="002D04CE" w:rsidRPr="00A7593D">
        <w:rPr>
          <w:rFonts w:ascii="FlandersArtSans-Regular" w:eastAsia="FlandersArtSans-Regular" w:hAnsi="FlandersArtSans-Regular" w:cs="FlandersArtSans-Regular"/>
          <w:color w:val="auto"/>
        </w:rPr>
        <w:t xml:space="preserve">. </w:t>
      </w:r>
    </w:p>
    <w:p w14:paraId="4754F240" w14:textId="764C2C39" w:rsidR="00382CE6" w:rsidRPr="00A7593D" w:rsidRDefault="00382CE6" w:rsidP="16666195">
      <w:pPr>
        <w:spacing w:after="160" w:line="259" w:lineRule="auto"/>
        <w:jc w:val="both"/>
        <w:rPr>
          <w:rFonts w:ascii="FlandersArtSans-Regular" w:eastAsia="FlandersArtSans-Regular" w:hAnsi="FlandersArtSans-Regular" w:cs="FlandersArtSans-Regular"/>
          <w:color w:val="auto"/>
        </w:rPr>
      </w:pPr>
    </w:p>
    <w:p w14:paraId="67B6BBD8" w14:textId="77777777" w:rsidR="00EE32DD" w:rsidRPr="00A7593D" w:rsidRDefault="007C558C" w:rsidP="00EE32DD">
      <w:pPr>
        <w:jc w:val="both"/>
        <w:rPr>
          <w:rFonts w:ascii="FlandersArtSans-Regular" w:hAnsi="FlandersArtSans-Regular"/>
          <w:color w:val="auto"/>
        </w:rPr>
      </w:pPr>
      <w:r w:rsidRPr="00A7593D">
        <w:rPr>
          <w:rFonts w:ascii="FlandersArtSans-Regular" w:hAnsi="FlandersArtSans-Regular"/>
          <w:color w:val="auto"/>
        </w:rPr>
        <w:t>Sommige activiteiten bevinden zich op een kruispunt van verschillende domeinen.</w:t>
      </w:r>
      <w:r w:rsidR="00DD6468" w:rsidRPr="00A7593D">
        <w:rPr>
          <w:rFonts w:ascii="FlandersArtSans-Regular" w:hAnsi="FlandersArtSans-Regular"/>
          <w:color w:val="auto"/>
        </w:rPr>
        <w:t xml:space="preserve"> Wanneer sportactiviteiten kruisen met activiteiten uit andere sectoren, is het ook belangrijk</w:t>
      </w:r>
      <w:r w:rsidR="00BA4E21" w:rsidRPr="00A7593D">
        <w:rPr>
          <w:rFonts w:ascii="FlandersArtSans-Regular" w:hAnsi="FlandersArtSans-Regular"/>
          <w:color w:val="auto"/>
        </w:rPr>
        <w:t xml:space="preserve"> de daar geldende protocollen te raadplegen. Tenzij expliciet anders vermeld</w:t>
      </w:r>
      <w:r w:rsidR="00853AF5" w:rsidRPr="00A7593D">
        <w:rPr>
          <w:rFonts w:ascii="FlandersArtSans-Regular" w:hAnsi="FlandersArtSans-Regular"/>
          <w:color w:val="auto"/>
        </w:rPr>
        <w:t>, dienen daarbij steeds de strengste maatregelen gevolgd te worden.</w:t>
      </w:r>
      <w:r w:rsidRPr="00A7593D">
        <w:rPr>
          <w:rFonts w:ascii="FlandersArtSans-Regular" w:hAnsi="FlandersArtSans-Regular"/>
          <w:color w:val="auto"/>
        </w:rPr>
        <w:t xml:space="preserve"> </w:t>
      </w:r>
      <w:r w:rsidR="00EE32DD" w:rsidRPr="00A7593D">
        <w:rPr>
          <w:rFonts w:ascii="FlandersArtSans-Regular" w:hAnsi="FlandersArtSans-Regular"/>
          <w:color w:val="auto"/>
        </w:rPr>
        <w:t>Meer informatie over de huidige geldende maatregelen</w:t>
      </w:r>
      <w:r w:rsidR="00EE32DD">
        <w:rPr>
          <w:rFonts w:ascii="FlandersArtSans-Regular" w:hAnsi="FlandersArtSans-Regular"/>
          <w:color w:val="auto"/>
        </w:rPr>
        <w:t xml:space="preserve"> in andere sectoren</w:t>
      </w:r>
      <w:r w:rsidR="00EE32DD" w:rsidRPr="00A7593D">
        <w:rPr>
          <w:rFonts w:ascii="FlandersArtSans-Regular" w:hAnsi="FlandersArtSans-Regular"/>
          <w:color w:val="auto"/>
        </w:rPr>
        <w:t xml:space="preserve"> vind je op </w:t>
      </w:r>
      <w:hyperlink r:id="rId44">
        <w:r w:rsidR="00EE32DD" w:rsidRPr="00A7593D">
          <w:rPr>
            <w:rStyle w:val="Hyperlink"/>
            <w:rFonts w:ascii="FlandersArtSans-Regular" w:hAnsi="FlandersArtSans-Regular"/>
            <w:color w:val="auto"/>
          </w:rPr>
          <w:t>www.info-coronavirus.be</w:t>
        </w:r>
      </w:hyperlink>
      <w:r w:rsidR="00EE32DD" w:rsidRPr="00A7593D">
        <w:rPr>
          <w:rFonts w:ascii="FlandersArtSans-Regular" w:hAnsi="FlandersArtSans-Regular"/>
          <w:color w:val="auto"/>
        </w:rPr>
        <w:t>.</w:t>
      </w:r>
    </w:p>
    <w:p w14:paraId="6F50A73C" w14:textId="68512F66" w:rsidR="008F2E5A" w:rsidRPr="00A7593D" w:rsidRDefault="008F2E5A" w:rsidP="16666195">
      <w:pPr>
        <w:spacing w:after="160" w:line="259" w:lineRule="auto"/>
        <w:jc w:val="both"/>
        <w:rPr>
          <w:rFonts w:ascii="FlandersArtSans-Regular" w:eastAsia="FlandersArtSans-Regular" w:hAnsi="FlandersArtSans-Regular" w:cs="FlandersArtSans-Regular"/>
          <w:color w:val="auto"/>
        </w:rPr>
      </w:pPr>
    </w:p>
    <w:p w14:paraId="0523E377" w14:textId="77777777" w:rsidR="007C558C" w:rsidRPr="00A7593D" w:rsidRDefault="007C558C" w:rsidP="00382CE6">
      <w:pPr>
        <w:jc w:val="both"/>
        <w:rPr>
          <w:rFonts w:ascii="FlandersArtSans-Regular" w:hAnsi="FlandersArtSans-Regular"/>
          <w:color w:val="auto"/>
        </w:rPr>
      </w:pPr>
    </w:p>
    <w:p w14:paraId="694245C6" w14:textId="67FDF9E3" w:rsidR="005157D1" w:rsidRPr="00A7593D" w:rsidRDefault="005157D1" w:rsidP="005157D1">
      <w:pPr>
        <w:jc w:val="both"/>
        <w:rPr>
          <w:rFonts w:ascii="FlandersArtSans-Regular" w:hAnsi="FlandersArtSans-Regular"/>
          <w:color w:val="auto"/>
        </w:rPr>
      </w:pPr>
      <w:r w:rsidRPr="00A7593D">
        <w:rPr>
          <w:rFonts w:ascii="FlandersArtSans-Regular" w:hAnsi="FlandersArtSans-Regular"/>
          <w:color w:val="auto"/>
        </w:rPr>
        <w:t xml:space="preserve">Tenslotte spelen de lokale besturen en de gouverneurs een belangrijke rol in het al dan niet toelaten en/of opleggen van bepaalde voorwaarden. In het belang van de veiligheid en volksgezondheid kunnen ze beslissen om strenger op te treden. De </w:t>
      </w:r>
      <w:r w:rsidR="00497FBE" w:rsidRPr="00A7593D">
        <w:rPr>
          <w:rFonts w:ascii="FlandersArtSans-Regular" w:hAnsi="FlandersArtSans-Regular"/>
          <w:color w:val="auto"/>
        </w:rPr>
        <w:t xml:space="preserve">lokale </w:t>
      </w:r>
      <w:r w:rsidRPr="00A7593D">
        <w:rPr>
          <w:rFonts w:ascii="FlandersArtSans-Regular" w:hAnsi="FlandersArtSans-Regular"/>
          <w:color w:val="auto"/>
        </w:rPr>
        <w:t>besturen genieten daarbij een grote autonomie, wat soms tot verschillende voorwaarden of gestrengheid tussen gemeenten of provincies kan leiden. Informeer je dus goed op voorhand.</w:t>
      </w:r>
    </w:p>
    <w:p w14:paraId="541950A6" w14:textId="77777777" w:rsidR="00425143" w:rsidRPr="00A7593D" w:rsidRDefault="00425143" w:rsidP="005157D1">
      <w:pPr>
        <w:jc w:val="both"/>
        <w:rPr>
          <w:rFonts w:ascii="FlandersArtSans-Regular" w:hAnsi="FlandersArtSans-Regular"/>
          <w:color w:val="auto"/>
        </w:rPr>
      </w:pPr>
    </w:p>
    <w:p w14:paraId="5DE98C3E" w14:textId="6C6E6227" w:rsidR="001212C5" w:rsidRPr="00A7593D" w:rsidRDefault="001212C5" w:rsidP="005157D1">
      <w:pPr>
        <w:jc w:val="both"/>
        <w:rPr>
          <w:rFonts w:ascii="FlandersArtSans-Regular" w:hAnsi="FlandersArtSans-Regular"/>
          <w:color w:val="auto"/>
        </w:rPr>
      </w:pPr>
    </w:p>
    <w:p w14:paraId="2DB7A542" w14:textId="3F37D96D" w:rsidR="001212C5" w:rsidRPr="00A7593D" w:rsidRDefault="001212C5" w:rsidP="001212C5">
      <w:pPr>
        <w:pBdr>
          <w:top w:val="single" w:sz="4" w:space="1" w:color="auto"/>
          <w:left w:val="single" w:sz="4" w:space="0" w:color="auto"/>
          <w:bottom w:val="single" w:sz="4" w:space="1" w:color="auto"/>
          <w:right w:val="single" w:sz="4" w:space="4" w:color="auto"/>
          <w:between w:val="single" w:sz="4" w:space="1" w:color="auto"/>
          <w:bar w:val="single" w:sz="4" w:color="auto"/>
        </w:pBdr>
        <w:jc w:val="center"/>
        <w:rPr>
          <w:rFonts w:ascii="FlandersArtSans-Regular" w:hAnsi="FlandersArtSans-Regular"/>
          <w:color w:val="auto"/>
          <w:sz w:val="24"/>
          <w:szCs w:val="24"/>
        </w:rPr>
      </w:pPr>
      <w:r w:rsidRPr="00A7593D">
        <w:rPr>
          <w:rFonts w:ascii="FlandersArtSans-Regular" w:hAnsi="FlandersArtSans-Regular"/>
          <w:color w:val="auto"/>
          <w:sz w:val="24"/>
          <w:szCs w:val="24"/>
        </w:rPr>
        <w:t>De toepassing van dit protocol is onderhevig aan nieuwe besluiten van het overlegcomité</w:t>
      </w:r>
      <w:r w:rsidR="000B212C" w:rsidRPr="00A7593D">
        <w:rPr>
          <w:rFonts w:ascii="FlandersArtSans-Regular" w:hAnsi="FlandersArtSans-Regular"/>
          <w:color w:val="auto"/>
          <w:sz w:val="24"/>
          <w:szCs w:val="24"/>
        </w:rPr>
        <w:t>.</w:t>
      </w:r>
    </w:p>
    <w:p w14:paraId="59D3CEF6" w14:textId="77777777" w:rsidR="009C7F17" w:rsidRPr="00A7593D" w:rsidRDefault="009C7F17" w:rsidP="00F71C6B">
      <w:pPr>
        <w:rPr>
          <w:rFonts w:ascii="FlandersArtSans-Regular" w:hAnsi="FlandersArtSans-Regular"/>
          <w:color w:val="auto"/>
        </w:rPr>
      </w:pPr>
    </w:p>
    <w:p w14:paraId="2FC78595" w14:textId="77777777" w:rsidR="00C52589" w:rsidRPr="00A7593D" w:rsidRDefault="00C52589" w:rsidP="00C52589">
      <w:pPr>
        <w:jc w:val="both"/>
        <w:rPr>
          <w:rFonts w:ascii="FlandersArtSans-Regular" w:hAnsi="FlandersArtSans-Regular"/>
          <w:color w:val="auto"/>
        </w:rPr>
      </w:pPr>
      <w:r w:rsidRPr="00A7593D">
        <w:rPr>
          <w:rFonts w:ascii="FlandersArtSans-Regular" w:hAnsi="FlandersArtSans-Regular"/>
          <w:color w:val="auto"/>
        </w:rPr>
        <w:t>De sector is vertrouwd met deze maatregelen en voorwaarden en heeft in het verleden bewezen deze ter goeder trouw uit te voeren.  Een veilige en gezonde sportbeoefening staat immers steeds centraal.</w:t>
      </w:r>
    </w:p>
    <w:p w14:paraId="145C5EE7" w14:textId="77777777" w:rsidR="00C52589" w:rsidRPr="00A7593D" w:rsidRDefault="00C52589" w:rsidP="00C52589">
      <w:pPr>
        <w:jc w:val="both"/>
        <w:rPr>
          <w:rFonts w:ascii="FlandersArtSans-Regular" w:hAnsi="FlandersArtSans-Regular"/>
          <w:color w:val="auto"/>
        </w:rPr>
      </w:pPr>
    </w:p>
    <w:p w14:paraId="5A02C157" w14:textId="59B424A2" w:rsidR="02D680CE" w:rsidRPr="00A7593D" w:rsidRDefault="20A5C25E" w:rsidP="001E6808">
      <w:pPr>
        <w:pStyle w:val="Heading1"/>
        <w:numPr>
          <w:ilvl w:val="0"/>
          <w:numId w:val="31"/>
        </w:numPr>
        <w:rPr>
          <w:color w:val="2F5496" w:themeColor="accent1" w:themeShade="BF"/>
        </w:rPr>
      </w:pPr>
      <w:bookmarkStart w:id="5" w:name="_Toc61030320"/>
      <w:bookmarkStart w:id="6" w:name="_Toc73789004"/>
      <w:bookmarkStart w:id="7" w:name="_Toc81407669"/>
      <w:r w:rsidRPr="00A7593D">
        <w:rPr>
          <w:color w:val="2F5496" w:themeColor="accent1" w:themeShade="BF"/>
        </w:rPr>
        <w:t>de organisatie van een sportactiviteit</w:t>
      </w:r>
      <w:bookmarkEnd w:id="5"/>
      <w:bookmarkEnd w:id="6"/>
      <w:bookmarkEnd w:id="7"/>
    </w:p>
    <w:p w14:paraId="7FFB10D4" w14:textId="71E18E8D" w:rsidR="00C56E6B" w:rsidRPr="00A7593D" w:rsidRDefault="00C56E6B" w:rsidP="001E6808">
      <w:pPr>
        <w:pStyle w:val="Heading2"/>
        <w:numPr>
          <w:ilvl w:val="1"/>
          <w:numId w:val="31"/>
        </w:numPr>
        <w:rPr>
          <w:color w:val="2F5496" w:themeColor="accent1" w:themeShade="BF"/>
        </w:rPr>
      </w:pPr>
      <w:bookmarkStart w:id="8" w:name="_Toc61030321"/>
      <w:bookmarkStart w:id="9" w:name="_Toc73789005"/>
      <w:bookmarkStart w:id="10" w:name="_Toc81407670"/>
      <w:r w:rsidRPr="00A7593D">
        <w:rPr>
          <w:color w:val="2F5496" w:themeColor="accent1" w:themeShade="BF"/>
        </w:rPr>
        <w:t>Organisatorische maatregelen</w:t>
      </w:r>
      <w:bookmarkEnd w:id="8"/>
      <w:bookmarkEnd w:id="9"/>
      <w:bookmarkEnd w:id="10"/>
      <w:r w:rsidRPr="00A7593D">
        <w:rPr>
          <w:color w:val="2F5496" w:themeColor="accent1" w:themeShade="BF"/>
        </w:rPr>
        <w:t xml:space="preserve"> </w:t>
      </w:r>
    </w:p>
    <w:p w14:paraId="5DC18734" w14:textId="4BCC4321" w:rsidR="00C56E6B" w:rsidRPr="00A7593D" w:rsidRDefault="00C56E6B" w:rsidP="00146CAA">
      <w:pPr>
        <w:jc w:val="both"/>
        <w:rPr>
          <w:rFonts w:ascii="FlandersArtSans-Regular" w:hAnsi="FlandersArtSans-Regular"/>
          <w:color w:val="auto"/>
        </w:rPr>
      </w:pPr>
      <w:r w:rsidRPr="00A7593D">
        <w:rPr>
          <w:rFonts w:ascii="FlandersArtSans-Regular" w:hAnsi="FlandersArtSans-Regular"/>
          <w:color w:val="auto"/>
        </w:rPr>
        <w:t xml:space="preserve">De organisatoren van sportactiviteiten, zoals de sportclub, maar </w:t>
      </w:r>
      <w:r w:rsidR="00871E77" w:rsidRPr="00A7593D">
        <w:rPr>
          <w:rFonts w:ascii="FlandersArtSans-Regular" w:hAnsi="FlandersArtSans-Regular"/>
          <w:color w:val="auto"/>
        </w:rPr>
        <w:t xml:space="preserve">ook </w:t>
      </w:r>
      <w:r w:rsidRPr="00A7593D">
        <w:rPr>
          <w:rFonts w:ascii="FlandersArtSans-Regular" w:hAnsi="FlandersArtSans-Regular"/>
          <w:color w:val="auto"/>
        </w:rPr>
        <w:t xml:space="preserve">de beheerders van sportinfrastructuren zijn verantwoordelijk </w:t>
      </w:r>
      <w:r w:rsidR="00A01754" w:rsidRPr="00A7593D">
        <w:rPr>
          <w:rFonts w:ascii="FlandersArtSans-Regular" w:hAnsi="FlandersArtSans-Regular"/>
          <w:color w:val="auto"/>
        </w:rPr>
        <w:t xml:space="preserve">voor de opvolging van de </w:t>
      </w:r>
      <w:r w:rsidR="00690CD9" w:rsidRPr="00A7593D">
        <w:rPr>
          <w:rFonts w:ascii="FlandersArtSans-Regular" w:hAnsi="FlandersArtSans-Regular"/>
          <w:color w:val="auto"/>
        </w:rPr>
        <w:t xml:space="preserve">protocollen </w:t>
      </w:r>
      <w:r w:rsidRPr="00A7593D">
        <w:rPr>
          <w:rFonts w:ascii="FlandersArtSans-Regular" w:hAnsi="FlandersArtSans-Regular"/>
          <w:color w:val="auto"/>
        </w:rPr>
        <w:t>voor</w:t>
      </w:r>
      <w:r w:rsidR="00871E77" w:rsidRPr="00A7593D">
        <w:rPr>
          <w:rFonts w:ascii="FlandersArtSans-Regular" w:hAnsi="FlandersArtSans-Regular"/>
          <w:color w:val="auto"/>
        </w:rPr>
        <w:t xml:space="preserve"> de</w:t>
      </w:r>
      <w:r w:rsidRPr="00A7593D">
        <w:rPr>
          <w:rFonts w:ascii="FlandersArtSans-Regular" w:hAnsi="FlandersArtSans-Regular"/>
          <w:color w:val="auto"/>
        </w:rPr>
        <w:t xml:space="preserve"> sportactiviteiten die zij toelaten/organiseren.  Er is een gedeelde verantwoordelijkheid met de sporter.  </w:t>
      </w:r>
    </w:p>
    <w:p w14:paraId="646CCF33" w14:textId="77777777" w:rsidR="00C56E6B" w:rsidRPr="00A7593D" w:rsidRDefault="00C56E6B" w:rsidP="00C56E6B">
      <w:pPr>
        <w:rPr>
          <w:rFonts w:ascii="FlandersArtSans-Regular" w:hAnsi="FlandersArtSans-Regular"/>
          <w:color w:val="auto"/>
        </w:rPr>
      </w:pPr>
      <w:r w:rsidRPr="00A7593D">
        <w:rPr>
          <w:rFonts w:ascii="FlandersArtSans-Regular" w:hAnsi="FlandersArtSans-Regular"/>
          <w:color w:val="auto"/>
        </w:rPr>
        <w:t xml:space="preserve"> </w:t>
      </w:r>
    </w:p>
    <w:p w14:paraId="6F0D244F" w14:textId="780F1B00" w:rsidR="005415CC" w:rsidRPr="00A7593D" w:rsidRDefault="005415CC" w:rsidP="001E6808">
      <w:pPr>
        <w:pStyle w:val="Heading2"/>
        <w:numPr>
          <w:ilvl w:val="1"/>
          <w:numId w:val="31"/>
        </w:numPr>
        <w:rPr>
          <w:color w:val="2F5496" w:themeColor="accent1" w:themeShade="BF"/>
        </w:rPr>
      </w:pPr>
      <w:bookmarkStart w:id="11" w:name="_Toc61030322"/>
      <w:bookmarkStart w:id="12" w:name="_Toc73789006"/>
      <w:bookmarkStart w:id="13" w:name="_Toc81407671"/>
      <w:r w:rsidRPr="00A7593D">
        <w:rPr>
          <w:color w:val="2F5496" w:themeColor="accent1" w:themeShade="BF"/>
        </w:rPr>
        <w:t>D</w:t>
      </w:r>
      <w:r w:rsidR="00C75987" w:rsidRPr="00A7593D">
        <w:rPr>
          <w:color w:val="2F5496" w:themeColor="accent1" w:themeShade="BF"/>
        </w:rPr>
        <w:t>e</w:t>
      </w:r>
      <w:r w:rsidRPr="00A7593D">
        <w:rPr>
          <w:color w:val="2F5496" w:themeColor="accent1" w:themeShade="BF"/>
        </w:rPr>
        <w:t xml:space="preserve"> 10 </w:t>
      </w:r>
      <w:r w:rsidR="00BD10D6" w:rsidRPr="00A7593D">
        <w:rPr>
          <w:color w:val="2F5496" w:themeColor="accent1" w:themeShade="BF"/>
        </w:rPr>
        <w:t>geboden</w:t>
      </w:r>
      <w:bookmarkEnd w:id="11"/>
      <w:bookmarkEnd w:id="12"/>
      <w:bookmarkEnd w:id="13"/>
    </w:p>
    <w:p w14:paraId="2ACA8C2C" w14:textId="6EE26F6A" w:rsidR="00D50040" w:rsidRPr="00A7593D" w:rsidRDefault="00D50040" w:rsidP="004D2749">
      <w:pPr>
        <w:jc w:val="both"/>
        <w:rPr>
          <w:rFonts w:ascii="FlandersArtSans-Regular" w:hAnsi="FlandersArtSans-Regular"/>
          <w:color w:val="auto"/>
        </w:rPr>
      </w:pPr>
      <w:r w:rsidRPr="00A7593D">
        <w:rPr>
          <w:rFonts w:ascii="FlandersArtSans-Regular" w:hAnsi="FlandersArtSans-Regular"/>
          <w:color w:val="auto"/>
        </w:rPr>
        <w:t xml:space="preserve">Deze 10 geboden vormen de basis van elk protocol en voor de organisatie van elke </w:t>
      </w:r>
      <w:proofErr w:type="spellStart"/>
      <w:r w:rsidRPr="00A7593D">
        <w:rPr>
          <w:rFonts w:ascii="FlandersArtSans-Regular" w:hAnsi="FlandersArtSans-Regular"/>
          <w:color w:val="auto"/>
        </w:rPr>
        <w:t>covid</w:t>
      </w:r>
      <w:proofErr w:type="spellEnd"/>
      <w:r w:rsidRPr="00A7593D">
        <w:rPr>
          <w:rFonts w:ascii="FlandersArtSans-Regular" w:hAnsi="FlandersArtSans-Regular"/>
          <w:color w:val="auto"/>
        </w:rPr>
        <w:t xml:space="preserve">-veilige sportactiviteit.  </w:t>
      </w:r>
    </w:p>
    <w:p w14:paraId="53B13A4E" w14:textId="09D730C0" w:rsidR="00D27BAA" w:rsidRPr="00A7593D" w:rsidRDefault="2584CB8E" w:rsidP="001E6808">
      <w:pPr>
        <w:pStyle w:val="Heading3"/>
        <w:numPr>
          <w:ilvl w:val="2"/>
          <w:numId w:val="31"/>
        </w:numPr>
        <w:tabs>
          <w:tab w:val="clear" w:pos="3686"/>
        </w:tabs>
        <w:rPr>
          <w:color w:val="2F5496" w:themeColor="accent1" w:themeShade="BF"/>
        </w:rPr>
      </w:pPr>
      <w:bookmarkStart w:id="14" w:name="_Toc61030323"/>
      <w:bookmarkStart w:id="15" w:name="_Toc73789007"/>
      <w:bookmarkStart w:id="16" w:name="_Toc81407672"/>
      <w:r w:rsidRPr="00A7593D">
        <w:rPr>
          <w:color w:val="2F5496" w:themeColor="accent1" w:themeShade="BF"/>
        </w:rPr>
        <w:t>Wetgeving</w:t>
      </w:r>
      <w:bookmarkEnd w:id="14"/>
      <w:bookmarkEnd w:id="15"/>
      <w:bookmarkEnd w:id="16"/>
    </w:p>
    <w:p w14:paraId="7E8026B8" w14:textId="4C92CEE6" w:rsidR="0001740D" w:rsidRPr="00A7593D" w:rsidRDefault="0001740D" w:rsidP="004D2749">
      <w:pPr>
        <w:jc w:val="both"/>
        <w:rPr>
          <w:rFonts w:ascii="FlandersArtSans-Regular" w:hAnsi="FlandersArtSans-Regular"/>
          <w:color w:val="auto"/>
        </w:rPr>
      </w:pPr>
      <w:r w:rsidRPr="00A7593D">
        <w:rPr>
          <w:rFonts w:ascii="FlandersArtSans-Regular" w:hAnsi="FlandersArtSans-Regular"/>
          <w:color w:val="auto"/>
        </w:rPr>
        <w:t xml:space="preserve">In elke omstandigheid dient de geldende wetgeving te worden gerespecteerd. </w:t>
      </w:r>
    </w:p>
    <w:p w14:paraId="79CE9C2B" w14:textId="35E3BBC6" w:rsidR="01ED4A84" w:rsidRPr="00A7593D" w:rsidRDefault="01ED4A84" w:rsidP="004D2749">
      <w:pPr>
        <w:jc w:val="both"/>
        <w:rPr>
          <w:rFonts w:ascii="FlandersArtSans-Regular" w:hAnsi="FlandersArtSans-Regular"/>
          <w:color w:val="auto"/>
        </w:rPr>
      </w:pPr>
    </w:p>
    <w:p w14:paraId="6B4F2B06" w14:textId="6F386E8A" w:rsidR="18C14F8E" w:rsidRPr="00A7593D" w:rsidRDefault="18C14F8E" w:rsidP="004D2749">
      <w:pPr>
        <w:jc w:val="both"/>
        <w:rPr>
          <w:rFonts w:ascii="FlandersArtSans-Regular" w:hAnsi="FlandersArtSans-Regular"/>
          <w:color w:val="auto"/>
        </w:rPr>
      </w:pPr>
      <w:r w:rsidRPr="00A7593D">
        <w:rPr>
          <w:rFonts w:ascii="FlandersArtSans-Regular" w:hAnsi="FlandersArtSans-Regular"/>
          <w:color w:val="auto"/>
        </w:rPr>
        <w:t>De basisregels worden bepaald door de wetgeving op federaal niveau.  Deze staan hi</w:t>
      </w:r>
      <w:r w:rsidR="00C97242" w:rsidRPr="00A7593D">
        <w:rPr>
          <w:rFonts w:ascii="FlandersArtSans-Regular" w:hAnsi="FlandersArtSans-Regular"/>
          <w:color w:val="auto"/>
        </w:rPr>
        <w:t>ë</w:t>
      </w:r>
      <w:r w:rsidRPr="00A7593D">
        <w:rPr>
          <w:rFonts w:ascii="FlandersArtSans-Regular" w:hAnsi="FlandersArtSans-Regular"/>
          <w:color w:val="auto"/>
        </w:rPr>
        <w:t>rar</w:t>
      </w:r>
      <w:r w:rsidR="00C97242" w:rsidRPr="00A7593D">
        <w:rPr>
          <w:rFonts w:ascii="FlandersArtSans-Regular" w:hAnsi="FlandersArtSans-Regular"/>
          <w:color w:val="auto"/>
        </w:rPr>
        <w:t>ch</w:t>
      </w:r>
      <w:r w:rsidRPr="00A7593D">
        <w:rPr>
          <w:rFonts w:ascii="FlandersArtSans-Regular" w:hAnsi="FlandersArtSans-Regular"/>
          <w:color w:val="auto"/>
        </w:rPr>
        <w:t>isch het hoogst in rang.</w:t>
      </w:r>
      <w:r w:rsidR="519F54FE" w:rsidRPr="00A7593D">
        <w:rPr>
          <w:rFonts w:ascii="FlandersArtSans-Regular" w:hAnsi="FlandersArtSans-Regular"/>
          <w:color w:val="auto"/>
        </w:rPr>
        <w:t xml:space="preserve">  Hierin worden alle zaken opgesomd die </w:t>
      </w:r>
      <w:r w:rsidR="00D70AD2" w:rsidRPr="00A7593D">
        <w:rPr>
          <w:rFonts w:ascii="FlandersArtSans-Regular" w:hAnsi="FlandersArtSans-Regular"/>
          <w:color w:val="auto"/>
        </w:rPr>
        <w:t xml:space="preserve">wel of </w:t>
      </w:r>
      <w:r w:rsidR="519F54FE" w:rsidRPr="00A7593D">
        <w:rPr>
          <w:rFonts w:ascii="FlandersArtSans-Regular" w:hAnsi="FlandersArtSans-Regular"/>
          <w:color w:val="auto"/>
        </w:rPr>
        <w:t xml:space="preserve">niet mogen.  Het protocol maakt hiervan een vertaling </w:t>
      </w:r>
      <w:r w:rsidR="00E84586" w:rsidRPr="00A7593D">
        <w:rPr>
          <w:rFonts w:ascii="FlandersArtSans-Regular" w:hAnsi="FlandersArtSans-Regular"/>
          <w:color w:val="auto"/>
        </w:rPr>
        <w:t xml:space="preserve">en correcte interpretatie </w:t>
      </w:r>
      <w:r w:rsidR="519F54FE" w:rsidRPr="00A7593D">
        <w:rPr>
          <w:rFonts w:ascii="FlandersArtSans-Regular" w:hAnsi="FlandersArtSans-Regular"/>
          <w:color w:val="auto"/>
        </w:rPr>
        <w:t>naar de sectoren</w:t>
      </w:r>
      <w:r w:rsidR="00154B6B" w:rsidRPr="00A7593D">
        <w:rPr>
          <w:rFonts w:ascii="FlandersArtSans-Regular" w:hAnsi="FlandersArtSans-Regular"/>
          <w:color w:val="auto"/>
        </w:rPr>
        <w:t xml:space="preserve"> toe, rekening houdend met de concrete context</w:t>
      </w:r>
      <w:r w:rsidR="519F54FE" w:rsidRPr="00A7593D">
        <w:rPr>
          <w:rFonts w:ascii="FlandersArtSans-Regular" w:hAnsi="FlandersArtSans-Regular"/>
          <w:color w:val="auto"/>
        </w:rPr>
        <w:t xml:space="preserve">. </w:t>
      </w:r>
    </w:p>
    <w:p w14:paraId="5F297B2C" w14:textId="77777777" w:rsidR="01ED4A84" w:rsidRPr="00A7593D" w:rsidRDefault="01ED4A84" w:rsidP="004D2749">
      <w:pPr>
        <w:jc w:val="both"/>
        <w:rPr>
          <w:rFonts w:ascii="FlandersArtSans-Regular" w:hAnsi="FlandersArtSans-Regular"/>
          <w:color w:val="auto"/>
        </w:rPr>
      </w:pPr>
    </w:p>
    <w:p w14:paraId="7964E35B" w14:textId="6381758D" w:rsidR="18C14F8E" w:rsidRPr="00A7593D" w:rsidRDefault="18C14F8E" w:rsidP="004D2749">
      <w:pPr>
        <w:jc w:val="both"/>
        <w:rPr>
          <w:rFonts w:ascii="FlandersArtSans-Regular" w:hAnsi="FlandersArtSans-Regular"/>
          <w:color w:val="auto"/>
        </w:rPr>
      </w:pPr>
      <w:r w:rsidRPr="00A7593D">
        <w:rPr>
          <w:rFonts w:ascii="FlandersArtSans-Regular" w:hAnsi="FlandersArtSans-Regular"/>
          <w:color w:val="auto"/>
        </w:rPr>
        <w:t xml:space="preserve">Indien er discrepantie optreedt tussen het protocol en één of meerdere geldende bepalingen in de wetgeving hebben die bepalingen </w:t>
      </w:r>
      <w:r w:rsidR="004056CF" w:rsidRPr="00A7593D">
        <w:rPr>
          <w:rFonts w:ascii="FlandersArtSans-Regular" w:hAnsi="FlandersArtSans-Regular"/>
          <w:color w:val="auto"/>
        </w:rPr>
        <w:t>altijd</w:t>
      </w:r>
      <w:r w:rsidRPr="00A7593D">
        <w:rPr>
          <w:rFonts w:ascii="FlandersArtSans-Regular" w:hAnsi="FlandersArtSans-Regular"/>
          <w:color w:val="auto"/>
        </w:rPr>
        <w:t xml:space="preserve"> voorrang op de bepalingen uit dit basisprotocol</w:t>
      </w:r>
      <w:r w:rsidR="00812B1F" w:rsidRPr="00A7593D">
        <w:rPr>
          <w:rFonts w:ascii="FlandersArtSans-Regular" w:hAnsi="FlandersArtSans-Regular"/>
          <w:color w:val="auto"/>
        </w:rPr>
        <w:t xml:space="preserve">, tenzij </w:t>
      </w:r>
      <w:r w:rsidR="001C4135" w:rsidRPr="00A7593D">
        <w:rPr>
          <w:rFonts w:ascii="FlandersArtSans-Regular" w:hAnsi="FlandersArtSans-Regular"/>
          <w:color w:val="auto"/>
        </w:rPr>
        <w:t>het MB voor bepaalde aspecten een afwijking toelaat via een sectorprotocol</w:t>
      </w:r>
      <w:r w:rsidRPr="00A7593D">
        <w:rPr>
          <w:rFonts w:ascii="FlandersArtSans-Regular" w:hAnsi="FlandersArtSans-Regular"/>
          <w:color w:val="auto"/>
        </w:rPr>
        <w:t>.</w:t>
      </w:r>
    </w:p>
    <w:p w14:paraId="7A6866FA" w14:textId="77777777" w:rsidR="01ED4A84" w:rsidRPr="00A7593D" w:rsidRDefault="01ED4A84" w:rsidP="004D2749">
      <w:pPr>
        <w:jc w:val="both"/>
        <w:rPr>
          <w:rFonts w:ascii="FlandersArtSans-Regular" w:hAnsi="FlandersArtSans-Regular"/>
          <w:color w:val="auto"/>
        </w:rPr>
      </w:pPr>
    </w:p>
    <w:p w14:paraId="3A8FBB3A" w14:textId="7D0FA12A" w:rsidR="00920BC6" w:rsidRPr="00A7593D" w:rsidRDefault="00920BC6" w:rsidP="004D2749">
      <w:pPr>
        <w:jc w:val="both"/>
        <w:rPr>
          <w:rFonts w:ascii="FlandersArtSans-Regular" w:hAnsi="FlandersArtSans-Regular"/>
          <w:color w:val="auto"/>
        </w:rPr>
      </w:pPr>
      <w:r w:rsidRPr="00A7593D">
        <w:rPr>
          <w:rFonts w:ascii="FlandersArtSans-Regular" w:hAnsi="FlandersArtSans-Regular"/>
          <w:color w:val="auto"/>
        </w:rPr>
        <w:t>De specifieke protocollen vormen een verdere concretisering voor een bepaalde context</w:t>
      </w:r>
      <w:r w:rsidR="00A429A0" w:rsidRPr="00A7593D">
        <w:rPr>
          <w:rFonts w:ascii="FlandersArtSans-Regular" w:hAnsi="FlandersArtSans-Regular"/>
          <w:color w:val="auto"/>
        </w:rPr>
        <w:t xml:space="preserve"> en </w:t>
      </w:r>
      <w:r w:rsidRPr="00A7593D">
        <w:rPr>
          <w:rFonts w:ascii="FlandersArtSans-Regular" w:hAnsi="FlandersArtSans-Regular"/>
          <w:color w:val="auto"/>
        </w:rPr>
        <w:t xml:space="preserve">bieden bij dit alles handvaten voor de sector voor een </w:t>
      </w:r>
      <w:proofErr w:type="spellStart"/>
      <w:r w:rsidRPr="00A7593D">
        <w:rPr>
          <w:rFonts w:ascii="FlandersArtSans-Regular" w:hAnsi="FlandersArtSans-Regular"/>
          <w:color w:val="auto"/>
        </w:rPr>
        <w:t>covid</w:t>
      </w:r>
      <w:proofErr w:type="spellEnd"/>
      <w:r w:rsidRPr="00A7593D">
        <w:rPr>
          <w:rFonts w:ascii="FlandersArtSans-Regular" w:hAnsi="FlandersArtSans-Regular"/>
          <w:color w:val="auto"/>
        </w:rPr>
        <w:t xml:space="preserve">-veilige sportbeoefening.  </w:t>
      </w:r>
    </w:p>
    <w:p w14:paraId="7337B10A" w14:textId="77777777" w:rsidR="00920BC6" w:rsidRPr="00A7593D" w:rsidRDefault="00920BC6" w:rsidP="004D2749">
      <w:pPr>
        <w:jc w:val="both"/>
        <w:rPr>
          <w:rFonts w:ascii="FlandersArtSans-Regular" w:hAnsi="FlandersArtSans-Regular"/>
          <w:color w:val="auto"/>
        </w:rPr>
      </w:pPr>
    </w:p>
    <w:p w14:paraId="0DA11694" w14:textId="597417BB" w:rsidR="18C14F8E" w:rsidRPr="00A7593D" w:rsidRDefault="18C14F8E" w:rsidP="004D2749">
      <w:pPr>
        <w:jc w:val="both"/>
        <w:rPr>
          <w:rFonts w:ascii="FlandersArtSans-Regular" w:hAnsi="FlandersArtSans-Regular"/>
          <w:color w:val="auto"/>
        </w:rPr>
      </w:pPr>
      <w:r w:rsidRPr="00A7593D">
        <w:rPr>
          <w:rFonts w:ascii="FlandersArtSans-Regular" w:hAnsi="FlandersArtSans-Regular"/>
          <w:color w:val="auto"/>
        </w:rPr>
        <w:t xml:space="preserve">De lokale en provinciale overheden zijn bevoegd om strengere maatregelen uit te vaardigen, indien zij dit noodzakelijk vinden in het kader van de algemene veiligheid en volksgezondheid. </w:t>
      </w:r>
    </w:p>
    <w:p w14:paraId="308CF477" w14:textId="2B3979F2" w:rsidR="00D27BAA" w:rsidRPr="00A7593D" w:rsidRDefault="00D27BAA" w:rsidP="00D27BAA">
      <w:pPr>
        <w:rPr>
          <w:rFonts w:ascii="FlandersArtSans-Regular" w:hAnsi="FlandersArtSans-Regular"/>
          <w:color w:val="auto"/>
        </w:rPr>
      </w:pPr>
    </w:p>
    <w:p w14:paraId="2796B025" w14:textId="5D741946" w:rsidR="00C853EB" w:rsidRPr="00A7593D" w:rsidRDefault="360CCF6A" w:rsidP="001E6808">
      <w:pPr>
        <w:pStyle w:val="Heading3"/>
        <w:numPr>
          <w:ilvl w:val="2"/>
          <w:numId w:val="31"/>
        </w:numPr>
        <w:tabs>
          <w:tab w:val="clear" w:pos="3686"/>
        </w:tabs>
        <w:rPr>
          <w:color w:val="2F5496" w:themeColor="accent1" w:themeShade="BF"/>
        </w:rPr>
      </w:pPr>
      <w:bookmarkStart w:id="17" w:name="_Toc61030324"/>
      <w:bookmarkStart w:id="18" w:name="_Toc73789008"/>
      <w:bookmarkStart w:id="19" w:name="_Toc81407673"/>
      <w:proofErr w:type="spellStart"/>
      <w:r w:rsidRPr="00A7593D">
        <w:rPr>
          <w:color w:val="2F5496" w:themeColor="accent1" w:themeShade="BF"/>
        </w:rPr>
        <w:t>Covid</w:t>
      </w:r>
      <w:proofErr w:type="spellEnd"/>
      <w:r w:rsidRPr="00A7593D">
        <w:rPr>
          <w:color w:val="2F5496" w:themeColor="accent1" w:themeShade="BF"/>
        </w:rPr>
        <w:t>-c</w:t>
      </w:r>
      <w:r w:rsidR="00EB4F5F" w:rsidRPr="00A7593D">
        <w:rPr>
          <w:color w:val="2F5496" w:themeColor="accent1" w:themeShade="BF"/>
        </w:rPr>
        <w:t>oö</w:t>
      </w:r>
      <w:r w:rsidRPr="00A7593D">
        <w:rPr>
          <w:color w:val="2F5496" w:themeColor="accent1" w:themeShade="BF"/>
        </w:rPr>
        <w:t>rdinator</w:t>
      </w:r>
      <w:bookmarkEnd w:id="17"/>
      <w:bookmarkEnd w:id="18"/>
      <w:bookmarkEnd w:id="19"/>
    </w:p>
    <w:p w14:paraId="2ED398BC" w14:textId="49E21553" w:rsidR="00663AF0" w:rsidRPr="00A7593D" w:rsidRDefault="00663AF0" w:rsidP="00C853EB">
      <w:pPr>
        <w:tabs>
          <w:tab w:val="clear" w:pos="3686"/>
        </w:tabs>
        <w:jc w:val="both"/>
        <w:rPr>
          <w:rFonts w:ascii="FlandersArtSans-Regular" w:hAnsi="FlandersArtSans-Regular"/>
          <w:color w:val="auto"/>
        </w:rPr>
      </w:pPr>
      <w:r w:rsidRPr="00A7593D">
        <w:rPr>
          <w:rFonts w:ascii="FlandersArtSans-Regular" w:hAnsi="FlandersArtSans-Regular"/>
          <w:color w:val="auto"/>
        </w:rPr>
        <w:t xml:space="preserve">Het </w:t>
      </w:r>
      <w:r w:rsidR="00882F5C">
        <w:rPr>
          <w:rFonts w:ascii="FlandersArtSans-Regular" w:hAnsi="FlandersArtSans-Regular"/>
          <w:color w:val="auto"/>
        </w:rPr>
        <w:t xml:space="preserve">blijft nuttig </w:t>
      </w:r>
      <w:r w:rsidR="00563810" w:rsidRPr="00A7593D">
        <w:rPr>
          <w:rFonts w:ascii="FlandersArtSans-Regular" w:hAnsi="FlandersArtSans-Regular"/>
          <w:color w:val="auto"/>
        </w:rPr>
        <w:t xml:space="preserve">om in elke </w:t>
      </w:r>
      <w:r w:rsidR="004E09B6" w:rsidRPr="00A7593D">
        <w:rPr>
          <w:rFonts w:ascii="FlandersArtSans-Regular" w:hAnsi="FlandersArtSans-Regular"/>
          <w:color w:val="auto"/>
        </w:rPr>
        <w:t xml:space="preserve">onderneming en organisatie </w:t>
      </w:r>
      <w:r w:rsidR="008328CD" w:rsidRPr="00A7593D">
        <w:rPr>
          <w:rFonts w:ascii="FlandersArtSans-Regular" w:hAnsi="FlandersArtSans-Regular"/>
          <w:color w:val="auto"/>
        </w:rPr>
        <w:t>een “</w:t>
      </w:r>
      <w:proofErr w:type="spellStart"/>
      <w:r w:rsidR="008328CD" w:rsidRPr="00A7593D">
        <w:rPr>
          <w:rFonts w:ascii="FlandersArtSans-Regular" w:hAnsi="FlandersArtSans-Regular"/>
          <w:color w:val="auto"/>
        </w:rPr>
        <w:t>Covid</w:t>
      </w:r>
      <w:proofErr w:type="spellEnd"/>
      <w:r w:rsidR="008328CD" w:rsidRPr="00A7593D">
        <w:rPr>
          <w:rFonts w:ascii="FlandersArtSans-Regular" w:hAnsi="FlandersArtSans-Regular"/>
          <w:color w:val="auto"/>
        </w:rPr>
        <w:t>-coördinator</w:t>
      </w:r>
      <w:r w:rsidR="00382FDB" w:rsidRPr="00A7593D">
        <w:rPr>
          <w:rFonts w:ascii="FlandersArtSans-Regular" w:hAnsi="FlandersArtSans-Regular"/>
          <w:color w:val="auto"/>
        </w:rPr>
        <w:t xml:space="preserve">” </w:t>
      </w:r>
      <w:r w:rsidR="0070117D" w:rsidRPr="00A7593D">
        <w:rPr>
          <w:rFonts w:ascii="FlandersArtSans-Regular" w:hAnsi="FlandersArtSans-Regular"/>
          <w:color w:val="auto"/>
        </w:rPr>
        <w:t>aan te duiden</w:t>
      </w:r>
      <w:r w:rsidR="00F32DF3" w:rsidRPr="00A7593D">
        <w:rPr>
          <w:rFonts w:ascii="FlandersArtSans-Regular" w:hAnsi="FlandersArtSans-Regular"/>
          <w:color w:val="auto"/>
        </w:rPr>
        <w:t>.</w:t>
      </w:r>
      <w:r w:rsidR="00594C0A">
        <w:rPr>
          <w:rFonts w:ascii="FlandersArtSans-Regular" w:hAnsi="FlandersArtSans-Regular"/>
          <w:color w:val="auto"/>
        </w:rPr>
        <w:t xml:space="preserve"> Hoewel niet langer verplicht, bevelen we dit toch nog steeds aan.</w:t>
      </w:r>
    </w:p>
    <w:p w14:paraId="5AF03CDA" w14:textId="2F00252E" w:rsidR="00C853EB" w:rsidRPr="00A7593D" w:rsidRDefault="00C853EB" w:rsidP="00C853EB">
      <w:pPr>
        <w:tabs>
          <w:tab w:val="clear" w:pos="3686"/>
        </w:tabs>
        <w:jc w:val="both"/>
        <w:rPr>
          <w:rFonts w:ascii="FlandersArtSans-Regular" w:hAnsi="FlandersArtSans-Regular"/>
          <w:color w:val="auto"/>
        </w:rPr>
      </w:pPr>
      <w:r w:rsidRPr="00A7593D">
        <w:rPr>
          <w:rFonts w:ascii="FlandersArtSans-Regular" w:hAnsi="FlandersArtSans-Regular"/>
          <w:color w:val="auto"/>
        </w:rPr>
        <w:t xml:space="preserve">Die persoon is voor, tijdens en na de activiteit het aanspreekpunt voor de opvolging van de verschillende veiligheidsmaatregelen. Deze persoon staat met </w:t>
      </w:r>
      <w:r w:rsidRPr="00A7593D">
        <w:rPr>
          <w:rFonts w:ascii="FlandersArtSans-Regular" w:hAnsi="FlandersArtSans-Regular"/>
          <w:b/>
          <w:color w:val="auto"/>
        </w:rPr>
        <w:t>naam en contactgegevens</w:t>
      </w:r>
      <w:r w:rsidRPr="00A7593D">
        <w:rPr>
          <w:rFonts w:ascii="FlandersArtSans-Regular" w:hAnsi="FlandersArtSans-Regular"/>
          <w:color w:val="auto"/>
        </w:rPr>
        <w:t xml:space="preserve"> op de website van de organisatie, zodat de contactcenters weten wie ze moeten contacteren indien nodig.</w:t>
      </w:r>
    </w:p>
    <w:p w14:paraId="5B991EE4" w14:textId="77777777" w:rsidR="00895679" w:rsidRPr="00A7593D" w:rsidRDefault="00895679" w:rsidP="00C853EB">
      <w:pPr>
        <w:tabs>
          <w:tab w:val="clear" w:pos="3686"/>
        </w:tabs>
        <w:jc w:val="both"/>
        <w:rPr>
          <w:rFonts w:ascii="FlandersArtSans-Regular" w:hAnsi="FlandersArtSans-Regular"/>
          <w:color w:val="auto"/>
        </w:rPr>
      </w:pPr>
    </w:p>
    <w:p w14:paraId="4EEC4B63" w14:textId="7667889F" w:rsidR="00895679" w:rsidRPr="00A7593D" w:rsidRDefault="00895679" w:rsidP="00C853EB">
      <w:pPr>
        <w:tabs>
          <w:tab w:val="clear" w:pos="3686"/>
        </w:tabs>
        <w:jc w:val="both"/>
        <w:rPr>
          <w:rFonts w:ascii="FlandersArtSans-Regular" w:hAnsi="FlandersArtSans-Regular"/>
          <w:color w:val="auto"/>
        </w:rPr>
      </w:pPr>
      <w:r w:rsidRPr="00A7593D">
        <w:rPr>
          <w:rFonts w:ascii="FlandersArtSans-Regular" w:hAnsi="FlandersArtSans-Regular"/>
          <w:color w:val="auto"/>
        </w:rPr>
        <w:t>De COVID-</w:t>
      </w:r>
      <w:r w:rsidR="004056CF" w:rsidRPr="00A7593D">
        <w:rPr>
          <w:rFonts w:ascii="FlandersArtSans-Regular" w:hAnsi="FlandersArtSans-Regular"/>
          <w:color w:val="auto"/>
        </w:rPr>
        <w:t>c</w:t>
      </w:r>
      <w:r w:rsidRPr="00A7593D">
        <w:rPr>
          <w:rFonts w:ascii="FlandersArtSans-Regular" w:hAnsi="FlandersArtSans-Regular"/>
          <w:color w:val="auto"/>
        </w:rPr>
        <w:t>oördinator</w:t>
      </w:r>
      <w:r w:rsidR="00D108C3" w:rsidRPr="00A7593D">
        <w:rPr>
          <w:rFonts w:ascii="FlandersArtSans-Regular" w:hAnsi="FlandersArtSans-Regular"/>
          <w:color w:val="auto"/>
        </w:rPr>
        <w:t xml:space="preserve"> </w:t>
      </w:r>
      <w:r w:rsidR="00EB2CFD" w:rsidRPr="00A7593D">
        <w:rPr>
          <w:rFonts w:ascii="FlandersArtSans-Regular" w:hAnsi="FlandersArtSans-Regular"/>
          <w:color w:val="auto"/>
        </w:rPr>
        <w:t>staat mee in voor</w:t>
      </w:r>
      <w:r w:rsidR="00D108C3" w:rsidRPr="00A7593D">
        <w:rPr>
          <w:rFonts w:ascii="FlandersArtSans-Regular" w:hAnsi="FlandersArtSans-Regular"/>
          <w:color w:val="auto"/>
        </w:rPr>
        <w:t xml:space="preserve"> de eerstelijn</w:t>
      </w:r>
      <w:r w:rsidR="0087028E" w:rsidRPr="00A7593D">
        <w:rPr>
          <w:rFonts w:ascii="FlandersArtSans-Regular" w:hAnsi="FlandersArtSans-Regular"/>
          <w:color w:val="auto"/>
        </w:rPr>
        <w:t>s</w:t>
      </w:r>
      <w:r w:rsidR="00D108C3" w:rsidRPr="00A7593D">
        <w:rPr>
          <w:rFonts w:ascii="FlandersArtSans-Regular" w:hAnsi="FlandersArtSans-Regular"/>
          <w:color w:val="auto"/>
        </w:rPr>
        <w:t xml:space="preserve">handhaving.  </w:t>
      </w:r>
    </w:p>
    <w:p w14:paraId="14965F52" w14:textId="77777777" w:rsidR="00C853EB" w:rsidRPr="00A7593D" w:rsidRDefault="00C853EB" w:rsidP="00C853EB">
      <w:pPr>
        <w:tabs>
          <w:tab w:val="clear" w:pos="3686"/>
        </w:tabs>
        <w:jc w:val="both"/>
        <w:rPr>
          <w:rFonts w:ascii="FlandersArtSans-Regular" w:hAnsi="FlandersArtSans-Regular"/>
          <w:color w:val="auto"/>
        </w:rPr>
      </w:pPr>
    </w:p>
    <w:p w14:paraId="42E26593" w14:textId="5B47A8A6" w:rsidR="00FA3BD4" w:rsidRPr="00A7593D" w:rsidRDefault="120B3C79" w:rsidP="001E6808">
      <w:pPr>
        <w:pStyle w:val="Heading3"/>
        <w:numPr>
          <w:ilvl w:val="2"/>
          <w:numId w:val="31"/>
        </w:numPr>
        <w:tabs>
          <w:tab w:val="clear" w:pos="3686"/>
        </w:tabs>
        <w:rPr>
          <w:color w:val="2F5496" w:themeColor="accent1" w:themeShade="BF"/>
        </w:rPr>
      </w:pPr>
      <w:bookmarkStart w:id="20" w:name="_Toc61030325"/>
      <w:bookmarkStart w:id="21" w:name="_Toc73789009"/>
      <w:bookmarkStart w:id="22" w:name="_Toc81407674"/>
      <w:r w:rsidRPr="00A7593D">
        <w:rPr>
          <w:color w:val="2F5496" w:themeColor="accent1" w:themeShade="BF"/>
        </w:rPr>
        <w:t>Communicatie</w:t>
      </w:r>
      <w:r w:rsidR="62181D45" w:rsidRPr="00A7593D">
        <w:rPr>
          <w:color w:val="2F5496" w:themeColor="accent1" w:themeShade="BF"/>
        </w:rPr>
        <w:t xml:space="preserve"> – informatie - motivatie</w:t>
      </w:r>
      <w:bookmarkEnd w:id="20"/>
      <w:bookmarkEnd w:id="21"/>
      <w:bookmarkEnd w:id="22"/>
    </w:p>
    <w:p w14:paraId="025F8B6D" w14:textId="07BC0666" w:rsidR="00FA3BD4" w:rsidRPr="00A7593D" w:rsidRDefault="120B3C79" w:rsidP="00FA3BD4">
      <w:pPr>
        <w:tabs>
          <w:tab w:val="clear" w:pos="3686"/>
        </w:tabs>
        <w:jc w:val="both"/>
        <w:rPr>
          <w:rFonts w:ascii="FlandersArtSans-Regular" w:hAnsi="FlandersArtSans-Regular"/>
          <w:color w:val="auto"/>
        </w:rPr>
      </w:pPr>
      <w:r w:rsidRPr="00A7593D">
        <w:rPr>
          <w:rFonts w:ascii="FlandersArtSans-Regular" w:hAnsi="FlandersArtSans-Regular"/>
          <w:color w:val="auto"/>
        </w:rPr>
        <w:t xml:space="preserve">Communicatie speelt een zeer belangrijke rol </w:t>
      </w:r>
      <w:r w:rsidR="3FC93B78" w:rsidRPr="00A7593D">
        <w:rPr>
          <w:rFonts w:ascii="FlandersArtSans-Regular" w:hAnsi="FlandersArtSans-Regular"/>
          <w:color w:val="auto"/>
        </w:rPr>
        <w:t>bij</w:t>
      </w:r>
      <w:r w:rsidRPr="00A7593D">
        <w:rPr>
          <w:rFonts w:ascii="FlandersArtSans-Regular" w:hAnsi="FlandersArtSans-Regular"/>
          <w:color w:val="auto"/>
        </w:rPr>
        <w:t xml:space="preserve"> de veilige heropstart van de activiteiten</w:t>
      </w:r>
      <w:r w:rsidR="2B8D1062" w:rsidRPr="00A7593D">
        <w:rPr>
          <w:rFonts w:ascii="FlandersArtSans-Regular" w:hAnsi="FlandersArtSans-Regular"/>
          <w:color w:val="auto"/>
        </w:rPr>
        <w:t xml:space="preserve">.  De sportsector zet hier op verschillende niveaus op in. </w:t>
      </w:r>
      <w:r w:rsidR="00BB4563">
        <w:rPr>
          <w:rFonts w:ascii="FlandersArtSans-Regular" w:hAnsi="FlandersArtSans-Regular"/>
          <w:color w:val="auto"/>
        </w:rPr>
        <w:t>Ook al zij</w:t>
      </w:r>
      <w:r w:rsidR="00374ACA">
        <w:rPr>
          <w:rFonts w:ascii="FlandersArtSans-Regular" w:hAnsi="FlandersArtSans-Regular"/>
          <w:color w:val="auto"/>
        </w:rPr>
        <w:t xml:space="preserve">n de beperkingen op de sportbeoefening intussen volledig weg, blijft een goede communicatie rond </w:t>
      </w:r>
      <w:r w:rsidR="006631C9">
        <w:rPr>
          <w:rFonts w:ascii="FlandersArtSans-Regular" w:hAnsi="FlandersArtSans-Regular"/>
          <w:color w:val="auto"/>
        </w:rPr>
        <w:t xml:space="preserve">eventueel resterende </w:t>
      </w:r>
      <w:r w:rsidR="00370A5E">
        <w:rPr>
          <w:rFonts w:ascii="FlandersArtSans-Regular" w:hAnsi="FlandersArtSans-Regular"/>
          <w:color w:val="auto"/>
        </w:rPr>
        <w:t>maatregelen inzake ventilatie of publiek</w:t>
      </w:r>
      <w:r w:rsidR="00F05954">
        <w:rPr>
          <w:rFonts w:ascii="FlandersArtSans-Regular" w:hAnsi="FlandersArtSans-Regular"/>
          <w:color w:val="auto"/>
        </w:rPr>
        <w:t xml:space="preserve"> belangrijk.</w:t>
      </w:r>
    </w:p>
    <w:p w14:paraId="0F8F1473" w14:textId="01D43946" w:rsidR="02D680CE" w:rsidRPr="00A7593D" w:rsidRDefault="02D680CE" w:rsidP="02D680CE">
      <w:pPr>
        <w:tabs>
          <w:tab w:val="clear" w:pos="3686"/>
        </w:tabs>
        <w:jc w:val="both"/>
        <w:rPr>
          <w:rFonts w:ascii="FlandersArtSans-Regular" w:hAnsi="FlandersArtSans-Regular"/>
          <w:color w:val="auto"/>
        </w:rPr>
      </w:pPr>
    </w:p>
    <w:p w14:paraId="3184E064" w14:textId="64F4294D" w:rsidR="1C34E7D2" w:rsidRPr="00A7593D" w:rsidRDefault="1C34E7D2" w:rsidP="008C553E">
      <w:pPr>
        <w:tabs>
          <w:tab w:val="clear" w:pos="3686"/>
        </w:tabs>
        <w:jc w:val="both"/>
        <w:rPr>
          <w:rFonts w:ascii="FlandersArtSans-Regular" w:hAnsi="FlandersArtSans-Regular"/>
          <w:b/>
          <w:color w:val="auto"/>
        </w:rPr>
      </w:pPr>
      <w:r w:rsidRPr="00A7593D">
        <w:rPr>
          <w:rFonts w:ascii="FlandersArtSans-Regular" w:hAnsi="FlandersArtSans-Regular"/>
          <w:b/>
          <w:color w:val="auto"/>
        </w:rPr>
        <w:t>De organisatoren/infrastructuurbeheerders</w:t>
      </w:r>
    </w:p>
    <w:p w14:paraId="181AC4D2" w14:textId="04F683AC" w:rsidR="02D680CE" w:rsidRPr="00A7593D" w:rsidRDefault="02D680CE" w:rsidP="02D680CE">
      <w:pPr>
        <w:tabs>
          <w:tab w:val="clear" w:pos="3686"/>
        </w:tabs>
        <w:jc w:val="both"/>
        <w:rPr>
          <w:rFonts w:ascii="FlandersArtSans-Regular" w:hAnsi="FlandersArtSans-Regular"/>
          <w:color w:val="auto"/>
        </w:rPr>
      </w:pPr>
    </w:p>
    <w:p w14:paraId="122A5D9E" w14:textId="31687105" w:rsidR="1C34E7D2" w:rsidRPr="00A7593D" w:rsidRDefault="1C34E7D2" w:rsidP="02D680CE">
      <w:pPr>
        <w:tabs>
          <w:tab w:val="clear" w:pos="3686"/>
        </w:tabs>
        <w:jc w:val="both"/>
        <w:rPr>
          <w:rFonts w:ascii="FlandersArtSans-Regular" w:hAnsi="FlandersArtSans-Regular"/>
          <w:color w:val="auto"/>
        </w:rPr>
      </w:pPr>
      <w:r w:rsidRPr="00A7593D">
        <w:rPr>
          <w:rFonts w:ascii="FlandersArtSans-Regular" w:hAnsi="FlandersArtSans-Regular"/>
          <w:color w:val="auto"/>
        </w:rPr>
        <w:t xml:space="preserve">De organisator </w:t>
      </w:r>
      <w:r w:rsidR="00F8571F" w:rsidRPr="00A7593D">
        <w:rPr>
          <w:rFonts w:ascii="FlandersArtSans-Regular" w:hAnsi="FlandersArtSans-Regular"/>
          <w:color w:val="auto"/>
        </w:rPr>
        <w:t xml:space="preserve">van sportactiviteiten </w:t>
      </w:r>
      <w:r w:rsidRPr="00A7593D">
        <w:rPr>
          <w:rFonts w:ascii="FlandersArtSans-Regular" w:hAnsi="FlandersArtSans-Regular"/>
          <w:color w:val="auto"/>
        </w:rPr>
        <w:t xml:space="preserve">en </w:t>
      </w:r>
      <w:r w:rsidR="00F8571F" w:rsidRPr="00A7593D">
        <w:rPr>
          <w:rFonts w:ascii="FlandersArtSans-Regular" w:hAnsi="FlandersArtSans-Regular"/>
          <w:color w:val="auto"/>
        </w:rPr>
        <w:t xml:space="preserve">de </w:t>
      </w:r>
      <w:r w:rsidRPr="00A7593D">
        <w:rPr>
          <w:rFonts w:ascii="FlandersArtSans-Regular" w:hAnsi="FlandersArtSans-Regular"/>
          <w:color w:val="auto"/>
        </w:rPr>
        <w:t>beheerder van sportinfrastructuren dienen uiteraard zelf eerst goed geïnformeerd te worden over de geldende regels en maatregelen.   Zij zullen door Sport Vlaanderen, in samenwerking met VSF en ISB geïnformeerd worden over de geldende regels</w:t>
      </w:r>
      <w:r w:rsidR="00775F99" w:rsidRPr="00A7593D">
        <w:rPr>
          <w:rFonts w:ascii="FlandersArtSans-Regular" w:hAnsi="FlandersArtSans-Regular"/>
          <w:color w:val="auto"/>
        </w:rPr>
        <w:t xml:space="preserve">. Zij worden </w:t>
      </w:r>
      <w:r w:rsidRPr="00A7593D">
        <w:rPr>
          <w:rFonts w:ascii="FlandersArtSans-Regular" w:hAnsi="FlandersArtSans-Regular"/>
          <w:color w:val="auto"/>
        </w:rPr>
        <w:t xml:space="preserve">bijgestaan om hun clubs &amp; sporters optimaal te kunnen informeren.    </w:t>
      </w:r>
    </w:p>
    <w:p w14:paraId="20955187" w14:textId="778BDF1C" w:rsidR="02D680CE" w:rsidRPr="00A7593D" w:rsidRDefault="02D680CE" w:rsidP="02D680CE">
      <w:pPr>
        <w:tabs>
          <w:tab w:val="clear" w:pos="3686"/>
        </w:tabs>
        <w:jc w:val="both"/>
        <w:rPr>
          <w:rFonts w:ascii="FlandersArtSans-Regular" w:hAnsi="FlandersArtSans-Regular"/>
          <w:color w:val="auto"/>
        </w:rPr>
      </w:pPr>
    </w:p>
    <w:p w14:paraId="6A3A052B" w14:textId="77777777" w:rsidR="008C553E" w:rsidRPr="00A7593D" w:rsidRDefault="008C553E" w:rsidP="008C553E">
      <w:pPr>
        <w:tabs>
          <w:tab w:val="clear" w:pos="3686"/>
        </w:tabs>
        <w:jc w:val="both"/>
        <w:rPr>
          <w:rFonts w:ascii="FlandersArtSans-Regular" w:hAnsi="FlandersArtSans-Regular"/>
          <w:color w:val="auto"/>
          <w:u w:val="single"/>
        </w:rPr>
      </w:pPr>
      <w:r w:rsidRPr="00A7593D">
        <w:rPr>
          <w:rFonts w:ascii="FlandersArtSans-Regular" w:hAnsi="FlandersArtSans-Regular"/>
          <w:color w:val="auto"/>
        </w:rPr>
        <w:t>https://</w:t>
      </w:r>
      <w:hyperlink r:id="rId45" w:history="1">
        <w:r w:rsidRPr="00A7593D">
          <w:rPr>
            <w:rStyle w:val="Hyperlink"/>
            <w:rFonts w:ascii="FlandersArtSans-Regular" w:hAnsi="FlandersArtSans-Regular"/>
            <w:color w:val="auto"/>
          </w:rPr>
          <w:t>www.sport.vlaanderen/coron</w:t>
        </w:r>
      </w:hyperlink>
      <w:r w:rsidRPr="00A7593D">
        <w:rPr>
          <w:rStyle w:val="Hyperlink"/>
          <w:rFonts w:ascii="FlandersArtSans-Regular" w:hAnsi="FlandersArtSans-Regular"/>
          <w:color w:val="auto"/>
        </w:rPr>
        <w:t xml:space="preserve">a  </w:t>
      </w:r>
      <w:r w:rsidRPr="00A7593D">
        <w:rPr>
          <w:rFonts w:ascii="FlandersArtSans-Regular" w:hAnsi="FlandersArtSans-Regular"/>
          <w:color w:val="auto"/>
        </w:rPr>
        <w:t xml:space="preserve"> </w:t>
      </w:r>
    </w:p>
    <w:p w14:paraId="4EE54020" w14:textId="77777777" w:rsidR="008C553E" w:rsidRPr="00A7593D" w:rsidRDefault="00C52A06" w:rsidP="008C553E">
      <w:pPr>
        <w:tabs>
          <w:tab w:val="clear" w:pos="3686"/>
        </w:tabs>
        <w:jc w:val="both"/>
        <w:rPr>
          <w:rFonts w:ascii="FlandersArtSans-Regular" w:hAnsi="FlandersArtSans-Regular"/>
          <w:color w:val="auto"/>
        </w:rPr>
      </w:pPr>
      <w:hyperlink r:id="rId46" w:history="1">
        <w:r w:rsidR="008C553E" w:rsidRPr="00A7593D">
          <w:rPr>
            <w:rStyle w:val="Hyperlink"/>
            <w:rFonts w:ascii="FlandersArtSans-Regular" w:hAnsi="FlandersArtSans-Regular"/>
            <w:color w:val="auto"/>
          </w:rPr>
          <w:t>https://www.vlaamsesportfederatie.be/coronavirus</w:t>
        </w:r>
      </w:hyperlink>
      <w:r w:rsidR="008C553E" w:rsidRPr="00A7593D">
        <w:rPr>
          <w:rFonts w:ascii="FlandersArtSans-Regular" w:hAnsi="FlandersArtSans-Regular"/>
          <w:color w:val="auto"/>
        </w:rPr>
        <w:t xml:space="preserve"> </w:t>
      </w:r>
    </w:p>
    <w:p w14:paraId="34FAE130" w14:textId="1F2F5D08" w:rsidR="00C00266" w:rsidRPr="00A7593D" w:rsidRDefault="00C52A06" w:rsidP="02D680CE">
      <w:pPr>
        <w:tabs>
          <w:tab w:val="clear" w:pos="3686"/>
        </w:tabs>
        <w:jc w:val="both"/>
        <w:rPr>
          <w:rStyle w:val="Hyperlink"/>
          <w:color w:val="auto"/>
        </w:rPr>
      </w:pPr>
      <w:hyperlink r:id="rId47" w:history="1">
        <w:r w:rsidR="00E90C54" w:rsidRPr="00A7593D">
          <w:rPr>
            <w:rStyle w:val="Hyperlink"/>
            <w:rFonts w:ascii="FlandersArtSans-Regular" w:hAnsi="FlandersArtSans-Regular"/>
            <w:color w:val="auto"/>
          </w:rPr>
          <w:t>Corona en sport - Vlaams Instituut voor Sportbeheer en Recreatiebeleid vzw (isbvzw.be)</w:t>
        </w:r>
      </w:hyperlink>
    </w:p>
    <w:p w14:paraId="0FEF9729" w14:textId="77777777" w:rsidR="00CD1BEF" w:rsidRPr="00A7593D" w:rsidRDefault="00CD1BEF" w:rsidP="02D680CE">
      <w:pPr>
        <w:tabs>
          <w:tab w:val="clear" w:pos="3686"/>
        </w:tabs>
        <w:jc w:val="both"/>
        <w:rPr>
          <w:rFonts w:ascii="FlandersArtSans-Regular" w:hAnsi="FlandersArtSans-Regular"/>
          <w:color w:val="auto"/>
        </w:rPr>
      </w:pPr>
    </w:p>
    <w:p w14:paraId="3C13AC8B" w14:textId="6D3B83AD" w:rsidR="02D680CE" w:rsidRPr="00A7593D" w:rsidRDefault="02D680CE" w:rsidP="02D680CE">
      <w:pPr>
        <w:tabs>
          <w:tab w:val="clear" w:pos="3686"/>
        </w:tabs>
        <w:jc w:val="both"/>
        <w:rPr>
          <w:rFonts w:ascii="FlandersArtSans-Regular" w:hAnsi="FlandersArtSans-Regular"/>
          <w:color w:val="auto"/>
        </w:rPr>
      </w:pPr>
    </w:p>
    <w:p w14:paraId="2BFD0117" w14:textId="1C907561" w:rsidR="45E4EDE0" w:rsidRPr="00A7593D" w:rsidRDefault="45E4EDE0" w:rsidP="02D680CE">
      <w:pPr>
        <w:tabs>
          <w:tab w:val="clear" w:pos="3686"/>
        </w:tabs>
        <w:jc w:val="both"/>
        <w:rPr>
          <w:rFonts w:ascii="FlandersArtSans-Regular" w:hAnsi="FlandersArtSans-Regular"/>
          <w:color w:val="auto"/>
        </w:rPr>
      </w:pPr>
      <w:r w:rsidRPr="00A7593D">
        <w:rPr>
          <w:rFonts w:ascii="FlandersArtSans-Regular" w:hAnsi="FlandersArtSans-Regular"/>
          <w:color w:val="auto"/>
        </w:rPr>
        <w:t>Op en rond sportinfrastructuren worden de regels regelmatig herhaald. Zorg voor voldoende visuele elementen om de boodschappen te ondersteunen</w:t>
      </w:r>
      <w:r w:rsidR="71D7A574" w:rsidRPr="00A7593D">
        <w:rPr>
          <w:rFonts w:ascii="FlandersArtSans-Regular" w:hAnsi="FlandersArtSans-Regular"/>
          <w:color w:val="auto"/>
        </w:rPr>
        <w:t xml:space="preserve">.  </w:t>
      </w:r>
    </w:p>
    <w:p w14:paraId="3DD7177F" w14:textId="0A424E07" w:rsidR="00BB78ED" w:rsidRPr="00A7593D" w:rsidRDefault="00BB78ED" w:rsidP="02D680CE">
      <w:pPr>
        <w:tabs>
          <w:tab w:val="clear" w:pos="3686"/>
        </w:tabs>
        <w:jc w:val="both"/>
        <w:rPr>
          <w:rFonts w:ascii="FlandersArtSans-Regular" w:hAnsi="FlandersArtSans-Regular"/>
          <w:color w:val="auto"/>
        </w:rPr>
      </w:pPr>
    </w:p>
    <w:p w14:paraId="7D6A184A" w14:textId="11A8F710" w:rsidR="3E5DFD84" w:rsidRPr="00A7593D" w:rsidRDefault="3E5DFD84" w:rsidP="16666195">
      <w:pPr>
        <w:tabs>
          <w:tab w:val="clear" w:pos="3686"/>
        </w:tabs>
        <w:jc w:val="both"/>
        <w:rPr>
          <w:rFonts w:ascii="FlandersArtSans-Regular" w:hAnsi="FlandersArtSans-Regular"/>
          <w:color w:val="auto"/>
        </w:rPr>
      </w:pPr>
    </w:p>
    <w:p w14:paraId="7F4F35B3" w14:textId="559EB6B9" w:rsidR="00DA639A" w:rsidRPr="00A7593D" w:rsidRDefault="62181D45" w:rsidP="001E6808">
      <w:pPr>
        <w:pStyle w:val="Heading3"/>
        <w:numPr>
          <w:ilvl w:val="2"/>
          <w:numId w:val="31"/>
        </w:numPr>
        <w:tabs>
          <w:tab w:val="clear" w:pos="3686"/>
        </w:tabs>
        <w:rPr>
          <w:color w:val="2F5496" w:themeColor="accent1" w:themeShade="BF"/>
        </w:rPr>
      </w:pPr>
      <w:bookmarkStart w:id="23" w:name="_Toc61030326"/>
      <w:bookmarkStart w:id="24" w:name="_Toc73789010"/>
      <w:bookmarkStart w:id="25" w:name="_Toc81407675"/>
      <w:r w:rsidRPr="00A7593D">
        <w:rPr>
          <w:color w:val="2F5496" w:themeColor="accent1" w:themeShade="BF"/>
        </w:rPr>
        <w:t>S</w:t>
      </w:r>
      <w:r w:rsidR="0076701B" w:rsidRPr="00A7593D">
        <w:rPr>
          <w:color w:val="2F5496" w:themeColor="accent1" w:themeShade="BF"/>
        </w:rPr>
        <w:t>ocial distance</w:t>
      </w:r>
      <w:bookmarkEnd w:id="23"/>
      <w:bookmarkEnd w:id="24"/>
      <w:bookmarkEnd w:id="25"/>
    </w:p>
    <w:p w14:paraId="6A3B1ED7" w14:textId="1B285D07" w:rsidR="00DA639A" w:rsidRPr="00A7593D" w:rsidRDefault="31000BA6" w:rsidP="00C65342">
      <w:pPr>
        <w:rPr>
          <w:rFonts w:ascii="FlandersArtSans-Regular" w:hAnsi="FlandersArtSans-Regular"/>
          <w:color w:val="auto"/>
        </w:rPr>
      </w:pPr>
      <w:r w:rsidRPr="00A7593D">
        <w:rPr>
          <w:rFonts w:ascii="FlandersArtSans-Regular" w:hAnsi="FlandersArtSans-Regular"/>
          <w:color w:val="auto"/>
        </w:rPr>
        <w:t>De regels rond social distancing</w:t>
      </w:r>
      <w:r w:rsidR="3EFCFD8A" w:rsidRPr="00A7593D">
        <w:rPr>
          <w:rFonts w:ascii="FlandersArtSans-Regular" w:hAnsi="FlandersArtSans-Regular"/>
          <w:color w:val="auto"/>
        </w:rPr>
        <w:t xml:space="preserve"> </w:t>
      </w:r>
      <w:r w:rsidRPr="00A7593D">
        <w:rPr>
          <w:rFonts w:ascii="FlandersArtSans-Regular" w:hAnsi="FlandersArtSans-Regular"/>
          <w:color w:val="auto"/>
        </w:rPr>
        <w:t>zijn afhankelijk van de generieke maatregelen zoals opgenomen in het ministerieel besluit.</w:t>
      </w:r>
      <w:r w:rsidR="002C7E9D">
        <w:rPr>
          <w:rFonts w:ascii="FlandersArtSans-Regular" w:hAnsi="FlandersArtSans-Regular"/>
          <w:color w:val="auto"/>
        </w:rPr>
        <w:t xml:space="preserve"> </w:t>
      </w:r>
      <w:r w:rsidR="007D0723">
        <w:rPr>
          <w:rFonts w:ascii="FlandersArtSans-Regular" w:hAnsi="FlandersArtSans-Regular"/>
          <w:color w:val="auto"/>
        </w:rPr>
        <w:t>Tijdens het sporten was social distancing al even niet meer verplicht en s</w:t>
      </w:r>
      <w:r w:rsidR="002C7E9D">
        <w:rPr>
          <w:rFonts w:ascii="FlandersArtSans-Regular" w:hAnsi="FlandersArtSans-Regular"/>
          <w:color w:val="auto"/>
        </w:rPr>
        <w:t xml:space="preserve">inds 1 september </w:t>
      </w:r>
      <w:r w:rsidR="00807482">
        <w:rPr>
          <w:rFonts w:ascii="FlandersArtSans-Regular" w:hAnsi="FlandersArtSans-Regular"/>
          <w:color w:val="auto"/>
        </w:rPr>
        <w:t xml:space="preserve">is social distancing niet langer een verplichting in </w:t>
      </w:r>
      <w:r w:rsidR="001C0C85">
        <w:rPr>
          <w:rFonts w:ascii="FlandersArtSans-Regular" w:hAnsi="FlandersArtSans-Regular"/>
          <w:color w:val="auto"/>
        </w:rPr>
        <w:t>sportinfrastructuur, tenzij men de toegelaten publieksdrempels overschrijdt en geen CST gebruikt.</w:t>
      </w:r>
      <w:r w:rsidRPr="00A7593D">
        <w:rPr>
          <w:rFonts w:ascii="FlandersArtSans-Regular" w:hAnsi="FlandersArtSans-Regular"/>
          <w:color w:val="auto"/>
        </w:rPr>
        <w:t xml:space="preserve">  </w:t>
      </w:r>
    </w:p>
    <w:p w14:paraId="435F9D9A" w14:textId="77777777" w:rsidR="007A33A1" w:rsidRPr="00A7593D" w:rsidRDefault="007A33A1" w:rsidP="02D680CE">
      <w:pPr>
        <w:rPr>
          <w:rFonts w:ascii="FlandersArtSans-Regular" w:hAnsi="FlandersArtSans-Regular"/>
          <w:color w:val="auto"/>
        </w:rPr>
      </w:pPr>
    </w:p>
    <w:p w14:paraId="35B538C2" w14:textId="6DBB0577" w:rsidR="00081E62" w:rsidRPr="00A7593D" w:rsidRDefault="00527E21" w:rsidP="000C4935">
      <w:pPr>
        <w:rPr>
          <w:rFonts w:ascii="FlandersArtSans-Regular" w:hAnsi="FlandersArtSans-Regular"/>
          <w:b/>
          <w:bCs/>
          <w:color w:val="auto"/>
        </w:rPr>
      </w:pPr>
      <w:bookmarkStart w:id="26" w:name="_Toc60726427"/>
      <w:bookmarkStart w:id="27" w:name="_Toc60784227"/>
      <w:r>
        <w:rPr>
          <w:rFonts w:ascii="FlandersArtSans-Regular" w:hAnsi="FlandersArtSans-Regular"/>
          <w:b/>
          <w:bCs/>
          <w:color w:val="auto"/>
        </w:rPr>
        <w:t xml:space="preserve">Indien nodig </w:t>
      </w:r>
      <w:r w:rsidR="006D1DF2">
        <w:rPr>
          <w:rFonts w:ascii="FlandersArtSans-Regular" w:hAnsi="FlandersArtSans-Regular"/>
          <w:b/>
          <w:bCs/>
          <w:color w:val="auto"/>
        </w:rPr>
        <w:t>kan men volgende</w:t>
      </w:r>
      <w:r w:rsidR="000D025D" w:rsidRPr="00A7593D">
        <w:rPr>
          <w:rFonts w:ascii="FlandersArtSans-Regular" w:hAnsi="FlandersArtSans-Regular"/>
          <w:b/>
          <w:bCs/>
          <w:color w:val="auto"/>
        </w:rPr>
        <w:t xml:space="preserve"> r</w:t>
      </w:r>
      <w:r w:rsidR="00081E62" w:rsidRPr="00A7593D">
        <w:rPr>
          <w:rFonts w:ascii="FlandersArtSans-Regular" w:hAnsi="FlandersArtSans-Regular"/>
          <w:b/>
          <w:bCs/>
          <w:color w:val="auto"/>
        </w:rPr>
        <w:t xml:space="preserve">uimtelijke maatregelen </w:t>
      </w:r>
      <w:r w:rsidR="000D025D" w:rsidRPr="00A7593D">
        <w:rPr>
          <w:rFonts w:ascii="FlandersArtSans-Regular" w:hAnsi="FlandersArtSans-Regular"/>
          <w:b/>
          <w:bCs/>
          <w:color w:val="auto"/>
        </w:rPr>
        <w:t xml:space="preserve">ter ondersteuning van </w:t>
      </w:r>
      <w:r w:rsidR="00081E62" w:rsidRPr="00A7593D">
        <w:rPr>
          <w:rFonts w:ascii="FlandersArtSans-Regular" w:hAnsi="FlandersArtSans-Regular"/>
          <w:b/>
          <w:bCs/>
          <w:color w:val="auto"/>
        </w:rPr>
        <w:t>social distanci</w:t>
      </w:r>
      <w:r w:rsidR="001E0A6F" w:rsidRPr="00A7593D">
        <w:rPr>
          <w:rFonts w:ascii="FlandersArtSans-Regular" w:hAnsi="FlandersArtSans-Regular"/>
          <w:b/>
          <w:bCs/>
          <w:color w:val="auto"/>
        </w:rPr>
        <w:t>ng</w:t>
      </w:r>
      <w:bookmarkEnd w:id="26"/>
      <w:bookmarkEnd w:id="27"/>
      <w:r w:rsidR="000D025D" w:rsidRPr="00A7593D">
        <w:rPr>
          <w:rFonts w:ascii="FlandersArtSans-Regular" w:hAnsi="FlandersArtSans-Regular"/>
          <w:b/>
          <w:bCs/>
          <w:color w:val="auto"/>
        </w:rPr>
        <w:t>:</w:t>
      </w:r>
      <w:r w:rsidR="00081E62" w:rsidRPr="00A7593D">
        <w:rPr>
          <w:rFonts w:ascii="FlandersArtSans-Regular" w:hAnsi="FlandersArtSans-Regular"/>
          <w:b/>
          <w:bCs/>
          <w:color w:val="auto"/>
        </w:rPr>
        <w:t xml:space="preserve"> </w:t>
      </w:r>
    </w:p>
    <w:p w14:paraId="044F315D" w14:textId="77777777" w:rsidR="00081E62" w:rsidRPr="00A7593D" w:rsidRDefault="00081E62" w:rsidP="00706F00">
      <w:pPr>
        <w:pStyle w:val="ListParagraph"/>
        <w:numPr>
          <w:ilvl w:val="0"/>
          <w:numId w:val="16"/>
        </w:numPr>
        <w:tabs>
          <w:tab w:val="clear" w:pos="3686"/>
        </w:tabs>
        <w:spacing w:after="160" w:line="259" w:lineRule="auto"/>
        <w:rPr>
          <w:rFonts w:ascii="FlandersArtSans-Regular" w:hAnsi="FlandersArtSans-Regular"/>
          <w:color w:val="auto"/>
        </w:rPr>
      </w:pPr>
      <w:r w:rsidRPr="00A7593D">
        <w:rPr>
          <w:rFonts w:ascii="FlandersArtSans-Regular" w:hAnsi="FlandersArtSans-Regular"/>
          <w:color w:val="auto"/>
        </w:rPr>
        <w:t>Fysieke barrières, zoals bijvoorbeeld een afscheiding van plexiglas</w:t>
      </w:r>
    </w:p>
    <w:p w14:paraId="6D2569D1" w14:textId="77777777" w:rsidR="00081E62" w:rsidRPr="00A7593D" w:rsidRDefault="00081E62" w:rsidP="00706F00">
      <w:pPr>
        <w:pStyle w:val="ListParagraph"/>
        <w:numPr>
          <w:ilvl w:val="0"/>
          <w:numId w:val="16"/>
        </w:numPr>
        <w:tabs>
          <w:tab w:val="clear" w:pos="3686"/>
        </w:tabs>
        <w:spacing w:after="160" w:line="259" w:lineRule="auto"/>
        <w:rPr>
          <w:rFonts w:ascii="FlandersArtSans-Regular" w:hAnsi="FlandersArtSans-Regular"/>
          <w:color w:val="auto"/>
        </w:rPr>
      </w:pPr>
      <w:r w:rsidRPr="00A7593D">
        <w:rPr>
          <w:rFonts w:ascii="FlandersArtSans-Regular" w:hAnsi="FlandersArtSans-Regular"/>
          <w:color w:val="auto"/>
        </w:rPr>
        <w:t>Een circulatieplan, eventueel met invoering van éénrichtingsverkeer of met voorrangsregels</w:t>
      </w:r>
    </w:p>
    <w:p w14:paraId="4F595722" w14:textId="77777777" w:rsidR="00081E62" w:rsidRPr="00A7593D" w:rsidRDefault="00081E62" w:rsidP="00706F00">
      <w:pPr>
        <w:pStyle w:val="ListParagraph"/>
        <w:numPr>
          <w:ilvl w:val="0"/>
          <w:numId w:val="16"/>
        </w:numPr>
        <w:tabs>
          <w:tab w:val="clear" w:pos="3686"/>
        </w:tabs>
        <w:spacing w:after="160" w:line="259" w:lineRule="auto"/>
        <w:rPr>
          <w:rFonts w:ascii="FlandersArtSans-Regular" w:hAnsi="FlandersArtSans-Regular"/>
          <w:color w:val="auto"/>
        </w:rPr>
      </w:pPr>
      <w:r w:rsidRPr="00A7593D">
        <w:rPr>
          <w:rFonts w:ascii="FlandersArtSans-Regular" w:hAnsi="FlandersArtSans-Regular"/>
          <w:color w:val="auto"/>
        </w:rPr>
        <w:t>Vloermarkeringen of linten om de afstand of de weg aan te geven of om delen af te sluiten</w:t>
      </w:r>
    </w:p>
    <w:p w14:paraId="4732D379" w14:textId="0A9B89DF" w:rsidR="00081E62" w:rsidRPr="00A7593D" w:rsidRDefault="00C65342" w:rsidP="00706F00">
      <w:pPr>
        <w:pStyle w:val="ListParagraph"/>
        <w:numPr>
          <w:ilvl w:val="0"/>
          <w:numId w:val="16"/>
        </w:numPr>
        <w:tabs>
          <w:tab w:val="clear" w:pos="3686"/>
        </w:tabs>
        <w:spacing w:after="160" w:line="259" w:lineRule="auto"/>
        <w:rPr>
          <w:rFonts w:ascii="FlandersArtSans-Regular" w:hAnsi="FlandersArtSans-Regular"/>
          <w:color w:val="auto"/>
        </w:rPr>
      </w:pPr>
      <w:r w:rsidRPr="00A7593D">
        <w:rPr>
          <w:rFonts w:ascii="FlandersArtSans-Regular" w:hAnsi="FlandersArtSans-Regular"/>
          <w:color w:val="auto"/>
        </w:rPr>
        <w:t>K</w:t>
      </w:r>
      <w:r w:rsidR="00081E62" w:rsidRPr="00A7593D">
        <w:rPr>
          <w:rFonts w:ascii="FlandersArtSans-Regular" w:hAnsi="FlandersArtSans-Regular"/>
          <w:color w:val="auto"/>
        </w:rPr>
        <w:t>leedkamers, urinoirs, tafels, stoelen, … buiten gebruik stellen</w:t>
      </w:r>
    </w:p>
    <w:p w14:paraId="03E790AB" w14:textId="1F33B322" w:rsidR="00081E62" w:rsidRPr="00A7593D" w:rsidRDefault="00C65342" w:rsidP="00706F00">
      <w:pPr>
        <w:pStyle w:val="ListParagraph"/>
        <w:numPr>
          <w:ilvl w:val="0"/>
          <w:numId w:val="16"/>
        </w:numPr>
        <w:tabs>
          <w:tab w:val="clear" w:pos="3686"/>
        </w:tabs>
        <w:spacing w:after="160" w:line="259" w:lineRule="auto"/>
        <w:rPr>
          <w:rFonts w:ascii="FlandersArtSans-Regular" w:hAnsi="FlandersArtSans-Regular"/>
          <w:color w:val="auto"/>
        </w:rPr>
      </w:pPr>
      <w:r w:rsidRPr="00A7593D">
        <w:rPr>
          <w:rFonts w:ascii="FlandersArtSans-Regular" w:hAnsi="FlandersArtSans-Regular"/>
          <w:color w:val="auto"/>
        </w:rPr>
        <w:t xml:space="preserve">Gebruik densiteitsregels. </w:t>
      </w:r>
    </w:p>
    <w:p w14:paraId="65A59D13" w14:textId="55A13E98" w:rsidR="00081E62" w:rsidRPr="00A7593D" w:rsidRDefault="00081E62" w:rsidP="00706F00">
      <w:pPr>
        <w:pStyle w:val="ListParagraph"/>
        <w:numPr>
          <w:ilvl w:val="0"/>
          <w:numId w:val="16"/>
        </w:numPr>
        <w:tabs>
          <w:tab w:val="clear" w:pos="3686"/>
        </w:tabs>
        <w:spacing w:after="160" w:line="259" w:lineRule="auto"/>
        <w:rPr>
          <w:rFonts w:ascii="FlandersArtSans-Regular" w:hAnsi="FlandersArtSans-Regular"/>
          <w:color w:val="auto"/>
        </w:rPr>
      </w:pPr>
      <w:r w:rsidRPr="00A7593D">
        <w:rPr>
          <w:rFonts w:ascii="FlandersArtSans-Regular" w:hAnsi="FlandersArtSans-Regular"/>
          <w:color w:val="auto"/>
        </w:rPr>
        <w:t xml:space="preserve">Werken met een capaciteitsbeperking, bv max </w:t>
      </w:r>
      <w:r w:rsidR="00D71C5B" w:rsidRPr="00A7593D">
        <w:rPr>
          <w:rFonts w:ascii="FlandersArtSans-Regular" w:hAnsi="FlandersArtSans-Regular"/>
          <w:color w:val="auto"/>
        </w:rPr>
        <w:t>aantal personen op basis van densiteitsregels</w:t>
      </w:r>
    </w:p>
    <w:p w14:paraId="1D87E182" w14:textId="77777777" w:rsidR="00081E62" w:rsidRPr="00A7593D" w:rsidRDefault="00081E62" w:rsidP="00706F00">
      <w:pPr>
        <w:pStyle w:val="ListParagraph"/>
        <w:numPr>
          <w:ilvl w:val="0"/>
          <w:numId w:val="16"/>
        </w:numPr>
        <w:tabs>
          <w:tab w:val="clear" w:pos="3686"/>
        </w:tabs>
        <w:spacing w:after="160" w:line="259" w:lineRule="auto"/>
        <w:rPr>
          <w:rFonts w:ascii="FlandersArtSans-Regular" w:hAnsi="FlandersArtSans-Regular"/>
          <w:color w:val="auto"/>
        </w:rPr>
      </w:pPr>
      <w:r w:rsidRPr="00A7593D">
        <w:rPr>
          <w:rFonts w:ascii="FlandersArtSans-Regular" w:hAnsi="FlandersArtSans-Regular"/>
          <w:color w:val="auto"/>
        </w:rPr>
        <w:t>Stoelen plaatsen met de rug naar elkaar</w:t>
      </w:r>
    </w:p>
    <w:p w14:paraId="00E2F885" w14:textId="77777777" w:rsidR="00081E62" w:rsidRPr="00A7593D" w:rsidRDefault="00081E62" w:rsidP="00706F00">
      <w:pPr>
        <w:pStyle w:val="ListParagraph"/>
        <w:numPr>
          <w:ilvl w:val="0"/>
          <w:numId w:val="16"/>
        </w:numPr>
        <w:tabs>
          <w:tab w:val="clear" w:pos="3686"/>
        </w:tabs>
        <w:spacing w:after="160" w:line="259" w:lineRule="auto"/>
        <w:rPr>
          <w:rFonts w:ascii="FlandersArtSans-Regular" w:hAnsi="FlandersArtSans-Regular"/>
          <w:color w:val="auto"/>
        </w:rPr>
      </w:pPr>
      <w:r w:rsidRPr="00A7593D">
        <w:rPr>
          <w:rFonts w:ascii="FlandersArtSans-Regular" w:hAnsi="FlandersArtSans-Regular"/>
          <w:color w:val="auto"/>
        </w:rPr>
        <w:t>Voorzien in meetsysteem om het aantal aanwezigen te monitoren</w:t>
      </w:r>
    </w:p>
    <w:p w14:paraId="0381A147" w14:textId="76859E5F" w:rsidR="02D680CE" w:rsidRDefault="00081E62" w:rsidP="007C07DB">
      <w:pPr>
        <w:pStyle w:val="ListParagraph"/>
        <w:numPr>
          <w:ilvl w:val="0"/>
          <w:numId w:val="16"/>
        </w:numPr>
        <w:tabs>
          <w:tab w:val="clear" w:pos="3686"/>
        </w:tabs>
        <w:spacing w:after="160" w:line="259" w:lineRule="auto"/>
        <w:rPr>
          <w:rFonts w:ascii="FlandersArtSans-Regular" w:hAnsi="FlandersArtSans-Regular"/>
          <w:color w:val="auto"/>
        </w:rPr>
      </w:pPr>
      <w:r w:rsidRPr="00A7593D">
        <w:rPr>
          <w:rFonts w:ascii="FlandersArtSans-Regular" w:hAnsi="FlandersArtSans-Regular"/>
          <w:color w:val="auto"/>
        </w:rPr>
        <w:t>…</w:t>
      </w:r>
    </w:p>
    <w:p w14:paraId="7F19A8A1" w14:textId="77777777" w:rsidR="00146CAA" w:rsidRPr="00146CAA" w:rsidRDefault="00146CAA" w:rsidP="00146CAA">
      <w:pPr>
        <w:pStyle w:val="ListParagraph"/>
        <w:tabs>
          <w:tab w:val="clear" w:pos="3686"/>
        </w:tabs>
        <w:spacing w:after="160" w:line="259" w:lineRule="auto"/>
        <w:ind w:left="720"/>
        <w:rPr>
          <w:rFonts w:ascii="FlandersArtSans-Regular" w:hAnsi="FlandersArtSans-Regular"/>
          <w:color w:val="auto"/>
        </w:rPr>
      </w:pPr>
    </w:p>
    <w:p w14:paraId="7C70A2DB" w14:textId="7FC16A20" w:rsidR="00BF7E94" w:rsidRPr="00A7593D" w:rsidRDefault="31000BA6" w:rsidP="001E6808">
      <w:pPr>
        <w:pStyle w:val="Heading3"/>
        <w:numPr>
          <w:ilvl w:val="2"/>
          <w:numId w:val="31"/>
        </w:numPr>
        <w:tabs>
          <w:tab w:val="clear" w:pos="3686"/>
        </w:tabs>
        <w:rPr>
          <w:color w:val="2F5496" w:themeColor="accent1" w:themeShade="BF"/>
        </w:rPr>
      </w:pPr>
      <w:bookmarkStart w:id="28" w:name="_Toc61030327"/>
      <w:bookmarkStart w:id="29" w:name="_Toc73789011"/>
      <w:bookmarkStart w:id="30" w:name="_Toc81407676"/>
      <w:r w:rsidRPr="00A7593D">
        <w:rPr>
          <w:color w:val="2F5496" w:themeColor="accent1" w:themeShade="BF"/>
        </w:rPr>
        <w:t>Persoonlijke beschermin</w:t>
      </w:r>
      <w:r w:rsidR="00DA279C" w:rsidRPr="00A7593D">
        <w:rPr>
          <w:color w:val="2F5496" w:themeColor="accent1" w:themeShade="BF"/>
        </w:rPr>
        <w:t>g</w:t>
      </w:r>
      <w:bookmarkEnd w:id="28"/>
      <w:bookmarkEnd w:id="29"/>
      <w:bookmarkEnd w:id="30"/>
    </w:p>
    <w:p w14:paraId="2CE0EFDD" w14:textId="11419B33" w:rsidR="00BF7E94" w:rsidRPr="00A7593D" w:rsidRDefault="00BF7E94" w:rsidP="00586BAD">
      <w:pPr>
        <w:pStyle w:val="paragraph"/>
        <w:spacing w:before="0" w:beforeAutospacing="0" w:after="0" w:afterAutospacing="0"/>
        <w:jc w:val="both"/>
        <w:textAlignment w:val="baseline"/>
        <w:rPr>
          <w:rStyle w:val="normaltextrun"/>
          <w:rFonts w:ascii="FlandersArtSans-Regular" w:hAnsi="FlandersArtSans-Regular" w:cs="Segoe UI"/>
          <w:sz w:val="22"/>
          <w:szCs w:val="22"/>
        </w:rPr>
      </w:pPr>
      <w:r w:rsidRPr="00A7593D">
        <w:rPr>
          <w:rStyle w:val="normaltextrun"/>
          <w:rFonts w:ascii="FlandersArtSans-Regular" w:hAnsi="FlandersArtSans-Regular" w:cs="Segoe UI"/>
          <w:sz w:val="22"/>
          <w:szCs w:val="22"/>
        </w:rPr>
        <w:t>Mondmaskers zijn</w:t>
      </w:r>
      <w:r w:rsidRPr="00A7593D">
        <w:rPr>
          <w:rStyle w:val="normaltextrun"/>
          <w:rFonts w:ascii="Cambria" w:hAnsi="Cambria" w:cs="Cambria"/>
          <w:sz w:val="22"/>
          <w:szCs w:val="22"/>
        </w:rPr>
        <w:t> </w:t>
      </w:r>
      <w:r w:rsidR="001424DA">
        <w:rPr>
          <w:rStyle w:val="normaltextrun"/>
          <w:rFonts w:ascii="FlandersArtSans-Regular" w:hAnsi="FlandersArtSans-Regular" w:cs="Segoe UI"/>
          <w:sz w:val="22"/>
          <w:szCs w:val="22"/>
        </w:rPr>
        <w:t>niet langer</w:t>
      </w:r>
      <w:r w:rsidR="001424DA" w:rsidRPr="00A7593D">
        <w:rPr>
          <w:rStyle w:val="normaltextrun"/>
          <w:rFonts w:ascii="FlandersArtSans-Regular" w:hAnsi="FlandersArtSans-Regular" w:cs="Segoe UI"/>
          <w:sz w:val="22"/>
          <w:szCs w:val="22"/>
        </w:rPr>
        <w:t xml:space="preserve"> </w:t>
      </w:r>
      <w:r w:rsidRPr="00A7593D">
        <w:rPr>
          <w:rStyle w:val="normaltextrun"/>
          <w:rFonts w:ascii="FlandersArtSans-Regular" w:hAnsi="FlandersArtSans-Regular" w:cs="Segoe UI"/>
          <w:sz w:val="22"/>
          <w:szCs w:val="22"/>
        </w:rPr>
        <w:t xml:space="preserve">verplicht </w:t>
      </w:r>
      <w:r w:rsidR="00B07875">
        <w:rPr>
          <w:rStyle w:val="normaltextrun"/>
          <w:rFonts w:ascii="FlandersArtSans-Regular" w:hAnsi="FlandersArtSans-Regular" w:cs="Segoe UI"/>
          <w:sz w:val="22"/>
          <w:szCs w:val="22"/>
        </w:rPr>
        <w:t>in</w:t>
      </w:r>
      <w:r w:rsidR="00F434F7" w:rsidRPr="00A7593D">
        <w:rPr>
          <w:rStyle w:val="normaltextrun"/>
          <w:rFonts w:ascii="FlandersArtSans-Regular" w:hAnsi="FlandersArtSans-Regular" w:cs="Segoe UI"/>
          <w:sz w:val="22"/>
          <w:szCs w:val="22"/>
        </w:rPr>
        <w:t xml:space="preserve"> indoor en outdoor</w:t>
      </w:r>
      <w:r w:rsidR="0002440F" w:rsidRPr="00A7593D">
        <w:rPr>
          <w:rStyle w:val="normaltextrun"/>
          <w:rFonts w:ascii="FlandersArtSans-Regular" w:hAnsi="FlandersArtSans-Regular" w:cs="Segoe UI"/>
          <w:sz w:val="22"/>
          <w:szCs w:val="22"/>
        </w:rPr>
        <w:t xml:space="preserve"> </w:t>
      </w:r>
      <w:r w:rsidR="00F434F7" w:rsidRPr="00A7593D">
        <w:rPr>
          <w:rStyle w:val="normaltextrun"/>
          <w:rFonts w:ascii="FlandersArtSans-Regular" w:hAnsi="FlandersArtSans-Regular" w:cs="Segoe UI"/>
          <w:sz w:val="22"/>
          <w:szCs w:val="22"/>
        </w:rPr>
        <w:t xml:space="preserve">sportinfrastructuren. </w:t>
      </w:r>
    </w:p>
    <w:p w14:paraId="4461C627" w14:textId="77777777" w:rsidR="00D74961" w:rsidRPr="00A7593D" w:rsidRDefault="00D74961" w:rsidP="00586BAD">
      <w:pPr>
        <w:pStyle w:val="paragraph"/>
        <w:spacing w:before="0" w:beforeAutospacing="0" w:after="0" w:afterAutospacing="0"/>
        <w:jc w:val="both"/>
        <w:textAlignment w:val="baseline"/>
        <w:rPr>
          <w:rStyle w:val="normaltextrun"/>
          <w:rFonts w:ascii="FlandersArtSans-Regular" w:hAnsi="FlandersArtSans-Regular" w:cs="Segoe UI"/>
          <w:sz w:val="22"/>
          <w:szCs w:val="22"/>
        </w:rPr>
      </w:pPr>
    </w:p>
    <w:p w14:paraId="418E15DB" w14:textId="120D1A79" w:rsidR="00020833" w:rsidRPr="00A7593D" w:rsidRDefault="00A96123" w:rsidP="00586BAD">
      <w:pPr>
        <w:pStyle w:val="paragraph"/>
        <w:spacing w:before="0" w:beforeAutospacing="0" w:after="0" w:afterAutospacing="0"/>
        <w:jc w:val="both"/>
        <w:textAlignment w:val="baseline"/>
        <w:rPr>
          <w:rStyle w:val="normaltextrun"/>
          <w:rFonts w:ascii="FlandersArtSans-Regular" w:hAnsi="FlandersArtSans-Regular" w:cs="Segoe UI"/>
          <w:sz w:val="22"/>
          <w:szCs w:val="22"/>
        </w:rPr>
      </w:pPr>
      <w:r>
        <w:rPr>
          <w:rStyle w:val="normaltextrun"/>
          <w:rFonts w:ascii="FlandersArtSans-Regular" w:hAnsi="FlandersArtSans-Regular" w:cs="Segoe UI"/>
          <w:sz w:val="22"/>
          <w:szCs w:val="22"/>
        </w:rPr>
        <w:t>Enkel w</w:t>
      </w:r>
      <w:r w:rsidR="00BF7E94" w:rsidRPr="00A7593D">
        <w:rPr>
          <w:rStyle w:val="normaltextrun"/>
          <w:rFonts w:ascii="FlandersArtSans-Regular" w:hAnsi="FlandersArtSans-Regular" w:cs="Segoe UI"/>
          <w:sz w:val="22"/>
          <w:szCs w:val="22"/>
        </w:rPr>
        <w:t>anneer je als toeschouwer een sportwedstrijd -of evenement bijwoont</w:t>
      </w:r>
      <w:r>
        <w:rPr>
          <w:rStyle w:val="normaltextrun"/>
          <w:rFonts w:ascii="FlandersArtSans-Regular" w:hAnsi="FlandersArtSans-Regular" w:cs="Segoe UI"/>
          <w:sz w:val="22"/>
          <w:szCs w:val="22"/>
        </w:rPr>
        <w:t xml:space="preserve"> waarbij de toegelaten drem</w:t>
      </w:r>
      <w:r w:rsidR="0010032D">
        <w:rPr>
          <w:rStyle w:val="normaltextrun"/>
          <w:rFonts w:ascii="FlandersArtSans-Regular" w:hAnsi="FlandersArtSans-Regular" w:cs="Segoe UI"/>
          <w:sz w:val="22"/>
          <w:szCs w:val="22"/>
        </w:rPr>
        <w:t>pel voor publiek wordt overschreden en waarbij men niet met het CST-werkt</w:t>
      </w:r>
      <w:r w:rsidR="00BF7E94" w:rsidRPr="00A7593D">
        <w:rPr>
          <w:rStyle w:val="normaltextrun"/>
          <w:rFonts w:ascii="FlandersArtSans-Regular" w:hAnsi="FlandersArtSans-Regular" w:cs="Segoe UI"/>
          <w:sz w:val="22"/>
          <w:szCs w:val="22"/>
        </w:rPr>
        <w:t>,</w:t>
      </w:r>
      <w:r w:rsidR="00BF7E94" w:rsidRPr="00A7593D">
        <w:rPr>
          <w:rStyle w:val="normaltextrun"/>
          <w:rFonts w:ascii="Cambria" w:hAnsi="Cambria" w:cs="Cambria"/>
          <w:sz w:val="22"/>
          <w:szCs w:val="22"/>
        </w:rPr>
        <w:t> </w:t>
      </w:r>
      <w:r w:rsidR="00BF7E94" w:rsidRPr="00A7593D">
        <w:rPr>
          <w:rStyle w:val="normaltextrun"/>
          <w:rFonts w:ascii="FlandersArtSans-Regular" w:hAnsi="FlandersArtSans-Regular" w:cs="Segoe UI"/>
          <w:sz w:val="22"/>
          <w:szCs w:val="22"/>
        </w:rPr>
        <w:t>ben je verplicht om een mondmasker te dragen.</w:t>
      </w:r>
      <w:r w:rsidR="00BF7E94" w:rsidRPr="00A7593D">
        <w:rPr>
          <w:rStyle w:val="normaltextrun"/>
          <w:rFonts w:ascii="Cambria" w:hAnsi="Cambria" w:cs="Cambria"/>
          <w:sz w:val="22"/>
          <w:szCs w:val="22"/>
        </w:rPr>
        <w:t> </w:t>
      </w:r>
      <w:r w:rsidR="00BF7E94" w:rsidRPr="00A7593D">
        <w:rPr>
          <w:rStyle w:val="normaltextrun"/>
          <w:rFonts w:ascii="FlandersArtSans-Regular" w:hAnsi="FlandersArtSans-Regular" w:cs="Segoe UI"/>
          <w:sz w:val="22"/>
          <w:szCs w:val="22"/>
        </w:rPr>
        <w:t>Deze mondmaskerplicht geldt ook voor de professionals en medewerkers bij een evenement.</w:t>
      </w:r>
      <w:r w:rsidR="007913E9" w:rsidRPr="00A7593D">
        <w:rPr>
          <w:rStyle w:val="normaltextrun"/>
          <w:rFonts w:ascii="FlandersArtSans-Regular" w:hAnsi="FlandersArtSans-Regular" w:cs="Segoe UI"/>
          <w:sz w:val="22"/>
          <w:szCs w:val="22"/>
        </w:rPr>
        <w:t xml:space="preserve"> Zie hiervoor ook de richtlijnen </w:t>
      </w:r>
      <w:r w:rsidR="000767E5" w:rsidRPr="00A7593D">
        <w:rPr>
          <w:rStyle w:val="normaltextrun"/>
          <w:rFonts w:ascii="FlandersArtSans-Regular" w:hAnsi="FlandersArtSans-Regular" w:cs="Segoe UI"/>
          <w:sz w:val="22"/>
          <w:szCs w:val="22"/>
        </w:rPr>
        <w:t xml:space="preserve">in het </w:t>
      </w:r>
      <w:proofErr w:type="spellStart"/>
      <w:r w:rsidR="000767E5" w:rsidRPr="00A7593D">
        <w:rPr>
          <w:rStyle w:val="normaltextrun"/>
          <w:rFonts w:ascii="FlandersArtSans-Regular" w:hAnsi="FlandersArtSans-Regular" w:cs="Segoe UI"/>
          <w:sz w:val="22"/>
          <w:szCs w:val="22"/>
        </w:rPr>
        <w:t>Covid</w:t>
      </w:r>
      <w:proofErr w:type="spellEnd"/>
      <w:r w:rsidR="000767E5" w:rsidRPr="00A7593D">
        <w:rPr>
          <w:rStyle w:val="normaltextrun"/>
          <w:rFonts w:ascii="FlandersArtSans-Regular" w:hAnsi="FlandersArtSans-Regular" w:cs="Segoe UI"/>
          <w:sz w:val="22"/>
          <w:szCs w:val="22"/>
        </w:rPr>
        <w:t xml:space="preserve"> Event Risk Model.</w:t>
      </w:r>
      <w:r w:rsidR="000631EE" w:rsidRPr="00A7593D">
        <w:rPr>
          <w:rStyle w:val="normaltextrun"/>
          <w:rFonts w:ascii="FlandersArtSans-Regular" w:hAnsi="FlandersArtSans-Regular" w:cs="Segoe UI"/>
          <w:sz w:val="22"/>
          <w:szCs w:val="22"/>
        </w:rPr>
        <w:t xml:space="preserve"> </w:t>
      </w:r>
    </w:p>
    <w:p w14:paraId="4A27C21B" w14:textId="77777777" w:rsidR="00020833" w:rsidRPr="00A7593D" w:rsidRDefault="00020833" w:rsidP="00586BAD">
      <w:pPr>
        <w:pStyle w:val="paragraph"/>
        <w:spacing w:before="0" w:beforeAutospacing="0" w:after="0" w:afterAutospacing="0"/>
        <w:jc w:val="both"/>
        <w:textAlignment w:val="baseline"/>
        <w:rPr>
          <w:rStyle w:val="normaltextrun"/>
          <w:rFonts w:ascii="FlandersArtSans-Regular" w:hAnsi="FlandersArtSans-Regular" w:cs="Segoe UI"/>
          <w:sz w:val="22"/>
          <w:szCs w:val="22"/>
        </w:rPr>
      </w:pPr>
    </w:p>
    <w:p w14:paraId="7B2823CE" w14:textId="5FC81BC4" w:rsidR="000751F2" w:rsidRPr="00A7593D" w:rsidRDefault="00C860AA" w:rsidP="00C860AA">
      <w:pPr>
        <w:pStyle w:val="paragraph"/>
        <w:spacing w:before="0" w:beforeAutospacing="0" w:after="0" w:afterAutospacing="0"/>
        <w:jc w:val="both"/>
        <w:textAlignment w:val="baseline"/>
        <w:rPr>
          <w:rFonts w:ascii="FlandersArtSans-Regular" w:hAnsi="FlandersArtSans-Regular"/>
        </w:rPr>
      </w:pPr>
      <w:r>
        <w:rPr>
          <w:rStyle w:val="normaltextrun"/>
          <w:rFonts w:ascii="FlandersArtSans-Regular" w:hAnsi="FlandersArtSans-Regular" w:cs="Segoe UI"/>
          <w:sz w:val="22"/>
          <w:szCs w:val="22"/>
        </w:rPr>
        <w:t>H</w:t>
      </w:r>
      <w:r w:rsidR="00241A30" w:rsidRPr="00A7593D">
        <w:rPr>
          <w:rStyle w:val="normaltextrun"/>
          <w:rFonts w:ascii="FlandersArtSans-Regular" w:hAnsi="FlandersArtSans-Regular" w:cs="Segoe UI"/>
          <w:sz w:val="22"/>
          <w:szCs w:val="22"/>
        </w:rPr>
        <w:t xml:space="preserve">et dragen van een mondmasker door trainers </w:t>
      </w:r>
      <w:r>
        <w:rPr>
          <w:rStyle w:val="normaltextrun"/>
          <w:rFonts w:ascii="FlandersArtSans-Regular" w:hAnsi="FlandersArtSans-Regular" w:cs="Segoe UI"/>
          <w:sz w:val="22"/>
          <w:szCs w:val="22"/>
        </w:rPr>
        <w:t>is</w:t>
      </w:r>
      <w:r w:rsidR="00241A30" w:rsidRPr="00A7593D">
        <w:rPr>
          <w:rStyle w:val="normaltextrun"/>
          <w:rFonts w:ascii="FlandersArtSans-Regular" w:hAnsi="FlandersArtSans-Regular" w:cs="Segoe UI"/>
          <w:sz w:val="22"/>
          <w:szCs w:val="22"/>
        </w:rPr>
        <w:t xml:space="preserve"> niet nodig.</w:t>
      </w:r>
      <w:r w:rsidR="00241A30" w:rsidRPr="00A7593D">
        <w:rPr>
          <w:rStyle w:val="normaltextrun"/>
          <w:rFonts w:ascii="Cambria" w:hAnsi="Cambria" w:cs="Cambria"/>
          <w:sz w:val="22"/>
          <w:szCs w:val="22"/>
        </w:rPr>
        <w:t> </w:t>
      </w:r>
      <w:r w:rsidR="00241A30" w:rsidRPr="00A7593D">
        <w:rPr>
          <w:rStyle w:val="eop"/>
          <w:rFonts w:ascii="Cambria" w:hAnsi="Cambria" w:cs="Cambria"/>
          <w:sz w:val="22"/>
          <w:szCs w:val="22"/>
        </w:rPr>
        <w:t> </w:t>
      </w:r>
    </w:p>
    <w:p w14:paraId="6B03B226" w14:textId="77777777" w:rsidR="0019478D" w:rsidRPr="00A7593D" w:rsidRDefault="0019478D" w:rsidP="00586BAD">
      <w:pPr>
        <w:tabs>
          <w:tab w:val="clear" w:pos="3686"/>
        </w:tabs>
        <w:spacing w:line="240" w:lineRule="auto"/>
        <w:contextualSpacing w:val="0"/>
        <w:jc w:val="both"/>
        <w:rPr>
          <w:rFonts w:ascii="FlandersArtSans-Regular" w:hAnsi="FlandersArtSans-Regular"/>
          <w:color w:val="auto"/>
        </w:rPr>
      </w:pPr>
    </w:p>
    <w:p w14:paraId="3A62CEF4" w14:textId="5687D5E5" w:rsidR="0019478D" w:rsidRPr="00A7593D" w:rsidRDefault="00C860AA" w:rsidP="00586BAD">
      <w:pPr>
        <w:pStyle w:val="ListParagraph"/>
        <w:ind w:left="0"/>
        <w:jc w:val="both"/>
        <w:rPr>
          <w:rStyle w:val="normaltextrun"/>
          <w:rFonts w:ascii="FlandersArtSans-Regular" w:hAnsi="FlandersArtSans-Regular" w:cs="Segoe UI"/>
          <w:color w:val="auto"/>
        </w:rPr>
      </w:pPr>
      <w:r>
        <w:rPr>
          <w:rStyle w:val="normaltextrun"/>
          <w:rFonts w:ascii="FlandersArtSans-Regular" w:hAnsi="FlandersArtSans-Regular" w:cs="Segoe UI"/>
          <w:color w:val="auto"/>
        </w:rPr>
        <w:t>K</w:t>
      </w:r>
      <w:r w:rsidR="0019478D" w:rsidRPr="00A7593D">
        <w:rPr>
          <w:rStyle w:val="normaltextrun"/>
          <w:rFonts w:ascii="FlandersArtSans-Regular" w:hAnsi="FlandersArtSans-Regular" w:cs="Segoe UI"/>
          <w:color w:val="auto"/>
        </w:rPr>
        <w:t>inderen tot 13 jaar</w:t>
      </w:r>
      <w:r>
        <w:rPr>
          <w:rStyle w:val="normaltextrun"/>
          <w:rFonts w:ascii="FlandersArtSans-Regular" w:hAnsi="FlandersArtSans-Regular" w:cs="Segoe UI"/>
          <w:color w:val="auto"/>
        </w:rPr>
        <w:t xml:space="preserve"> moeten sowieso </w:t>
      </w:r>
      <w:r w:rsidR="0019478D" w:rsidRPr="00A7593D">
        <w:rPr>
          <w:rStyle w:val="normaltextrun"/>
          <w:rFonts w:ascii="FlandersArtSans-Regular" w:hAnsi="FlandersArtSans-Regular" w:cs="Segoe UI"/>
          <w:color w:val="auto"/>
        </w:rPr>
        <w:t xml:space="preserve">geen mondmasker dragen. </w:t>
      </w:r>
    </w:p>
    <w:p w14:paraId="3C7F0097" w14:textId="77777777" w:rsidR="0019478D" w:rsidRPr="00A7593D" w:rsidRDefault="0019478D" w:rsidP="000751F2">
      <w:pPr>
        <w:tabs>
          <w:tab w:val="clear" w:pos="3686"/>
        </w:tabs>
        <w:spacing w:line="240" w:lineRule="auto"/>
        <w:contextualSpacing w:val="0"/>
        <w:jc w:val="both"/>
        <w:rPr>
          <w:rFonts w:ascii="FlandersArtSans-Regular" w:hAnsi="FlandersArtSans-Regular"/>
          <w:color w:val="auto"/>
        </w:rPr>
      </w:pPr>
    </w:p>
    <w:p w14:paraId="63BD6295" w14:textId="77777777" w:rsidR="00AA7600" w:rsidRPr="00A7593D" w:rsidRDefault="00AA7600" w:rsidP="00A06D5C">
      <w:pPr>
        <w:tabs>
          <w:tab w:val="clear" w:pos="3686"/>
        </w:tabs>
        <w:rPr>
          <w:rFonts w:ascii="FlandersArtSans-Regular" w:hAnsi="FlandersArtSans-Regular"/>
          <w:color w:val="auto"/>
        </w:rPr>
      </w:pPr>
    </w:p>
    <w:p w14:paraId="0E5DC3C6" w14:textId="77777777" w:rsidR="00A06D5C" w:rsidRPr="00A7593D" w:rsidRDefault="00A06D5C" w:rsidP="00241A30">
      <w:pPr>
        <w:pStyle w:val="paragraph"/>
        <w:spacing w:before="0" w:beforeAutospacing="0" w:after="0" w:afterAutospacing="0"/>
        <w:jc w:val="both"/>
        <w:textAlignment w:val="baseline"/>
        <w:rPr>
          <w:rStyle w:val="normaltextrun"/>
          <w:rFonts w:ascii="FlandersArtSans-Regular" w:hAnsi="FlandersArtSans-Regular" w:cs="Segoe UI"/>
          <w:sz w:val="22"/>
          <w:szCs w:val="22"/>
        </w:rPr>
      </w:pPr>
    </w:p>
    <w:p w14:paraId="02497944" w14:textId="37312BE8" w:rsidR="0097799F" w:rsidRPr="00A7593D" w:rsidRDefault="0097799F" w:rsidP="00DC165A">
      <w:pPr>
        <w:pBdr>
          <w:top w:val="single" w:sz="4" w:space="1" w:color="auto"/>
          <w:left w:val="single" w:sz="4" w:space="4" w:color="auto"/>
          <w:bottom w:val="single" w:sz="4" w:space="1" w:color="auto"/>
          <w:right w:val="single" w:sz="4" w:space="4" w:color="auto"/>
        </w:pBdr>
        <w:tabs>
          <w:tab w:val="clear" w:pos="3686"/>
        </w:tabs>
        <w:spacing w:line="240" w:lineRule="auto"/>
        <w:contextualSpacing w:val="0"/>
        <w:jc w:val="both"/>
        <w:rPr>
          <w:rFonts w:ascii="FlandersArtSans-Regular" w:hAnsi="FlandersArtSans-Regular"/>
          <w:b/>
          <w:color w:val="auto"/>
        </w:rPr>
      </w:pPr>
      <w:r w:rsidRPr="00A7593D">
        <w:rPr>
          <w:rFonts w:ascii="FlandersArtSans-Regular" w:hAnsi="FlandersArtSans-Regular"/>
          <w:b/>
          <w:color w:val="auto"/>
        </w:rPr>
        <w:t>Van en naar de sportactiviteit</w:t>
      </w:r>
      <w:r w:rsidR="00DC165A" w:rsidRPr="00A7593D">
        <w:rPr>
          <w:rFonts w:ascii="FlandersArtSans-Regular" w:hAnsi="FlandersArtSans-Regular"/>
          <w:b/>
          <w:color w:val="auto"/>
        </w:rPr>
        <w:t xml:space="preserve"> </w:t>
      </w:r>
    </w:p>
    <w:p w14:paraId="541BF22A" w14:textId="77777777" w:rsidR="00D85905" w:rsidRPr="00A7593D" w:rsidRDefault="00D85905" w:rsidP="0097799F">
      <w:pPr>
        <w:tabs>
          <w:tab w:val="clear" w:pos="3686"/>
        </w:tabs>
        <w:spacing w:line="240" w:lineRule="auto"/>
        <w:contextualSpacing w:val="0"/>
        <w:jc w:val="both"/>
        <w:rPr>
          <w:rFonts w:ascii="FlandersArtSans-Regular" w:hAnsi="FlandersArtSans-Regular"/>
          <w:color w:val="auto"/>
        </w:rPr>
      </w:pPr>
    </w:p>
    <w:p w14:paraId="2775A014" w14:textId="5E41FE12" w:rsidR="0097799F" w:rsidRPr="00A7593D" w:rsidRDefault="00D85905" w:rsidP="00C00266">
      <w:pPr>
        <w:tabs>
          <w:tab w:val="clear" w:pos="3686"/>
        </w:tabs>
        <w:spacing w:line="240" w:lineRule="auto"/>
        <w:contextualSpacing w:val="0"/>
        <w:jc w:val="both"/>
        <w:rPr>
          <w:rFonts w:ascii="FlandersArtSans-Regular" w:hAnsi="FlandersArtSans-Regular"/>
          <w:color w:val="auto"/>
        </w:rPr>
      </w:pPr>
      <w:r w:rsidRPr="00A7593D">
        <w:rPr>
          <w:rFonts w:ascii="FlandersArtSans-Regular" w:hAnsi="FlandersArtSans-Regular"/>
          <w:color w:val="auto"/>
        </w:rPr>
        <w:t xml:space="preserve">Het is erg belangrijk dat je op elk moment, de regels rond social distance en mondmaskers volgt. </w:t>
      </w:r>
      <w:r w:rsidR="0097799F" w:rsidRPr="00A7593D">
        <w:rPr>
          <w:rFonts w:ascii="FlandersArtSans-Regular" w:hAnsi="FlandersArtSans-Regular"/>
          <w:color w:val="auto"/>
        </w:rPr>
        <w:t>Neem je toch het openbaar vervoer of deel je een auto</w:t>
      </w:r>
      <w:r w:rsidRPr="00A7593D">
        <w:rPr>
          <w:rFonts w:ascii="FlandersArtSans-Regular" w:hAnsi="FlandersArtSans-Regular"/>
          <w:color w:val="auto"/>
        </w:rPr>
        <w:t xml:space="preserve"> met mensen die niet tot jouw nauwe contacten behoren</w:t>
      </w:r>
      <w:r w:rsidR="0097799F" w:rsidRPr="00A7593D">
        <w:rPr>
          <w:rFonts w:ascii="FlandersArtSans-Regular" w:hAnsi="FlandersArtSans-Regular"/>
          <w:color w:val="auto"/>
        </w:rPr>
        <w:t xml:space="preserve">, dan houd je </w:t>
      </w:r>
      <w:r w:rsidR="004D158C">
        <w:rPr>
          <w:rFonts w:ascii="FlandersArtSans-Regular" w:hAnsi="FlandersArtSans-Regular"/>
          <w:color w:val="auto"/>
        </w:rPr>
        <w:t xml:space="preserve">in de mate van het mogelijke </w:t>
      </w:r>
      <w:r w:rsidR="0097799F" w:rsidRPr="00A7593D">
        <w:rPr>
          <w:rFonts w:ascii="FlandersArtSans-Regular" w:hAnsi="FlandersArtSans-Regular"/>
          <w:color w:val="auto"/>
        </w:rPr>
        <w:t>1.5m afstand en draag je</w:t>
      </w:r>
      <w:r w:rsidR="00D55156">
        <w:rPr>
          <w:rFonts w:ascii="FlandersArtSans-Regular" w:hAnsi="FlandersArtSans-Regular"/>
          <w:color w:val="auto"/>
        </w:rPr>
        <w:t xml:space="preserve"> sowieso</w:t>
      </w:r>
      <w:r w:rsidR="0097799F" w:rsidRPr="00A7593D">
        <w:rPr>
          <w:rFonts w:ascii="FlandersArtSans-Regular" w:hAnsi="FlandersArtSans-Regular"/>
          <w:color w:val="auto"/>
        </w:rPr>
        <w:t xml:space="preserve"> een mondmasker.  </w:t>
      </w:r>
    </w:p>
    <w:p w14:paraId="4EED61DB" w14:textId="10455D1A" w:rsidR="0097799F" w:rsidRPr="00A7593D" w:rsidRDefault="0097799F" w:rsidP="00241A30">
      <w:pPr>
        <w:tabs>
          <w:tab w:val="clear" w:pos="3686"/>
        </w:tabs>
        <w:spacing w:line="240" w:lineRule="auto"/>
        <w:contextualSpacing w:val="0"/>
        <w:jc w:val="both"/>
        <w:rPr>
          <w:rFonts w:ascii="FlandersArtSans-Regular" w:hAnsi="FlandersArtSans-Regular"/>
          <w:color w:val="auto"/>
        </w:rPr>
      </w:pPr>
    </w:p>
    <w:p w14:paraId="4490C882" w14:textId="77777777" w:rsidR="00450C6D" w:rsidRPr="00A7593D" w:rsidRDefault="00450C6D" w:rsidP="00241A30">
      <w:pPr>
        <w:tabs>
          <w:tab w:val="clear" w:pos="3686"/>
        </w:tabs>
        <w:spacing w:line="240" w:lineRule="auto"/>
        <w:contextualSpacing w:val="0"/>
        <w:jc w:val="both"/>
        <w:rPr>
          <w:rFonts w:ascii="FlandersArtSans-Regular" w:hAnsi="FlandersArtSans-Regular"/>
          <w:color w:val="auto"/>
        </w:rPr>
      </w:pPr>
    </w:p>
    <w:p w14:paraId="09934C93" w14:textId="1569DA3E" w:rsidR="002C5F4A" w:rsidRPr="00A7593D" w:rsidRDefault="62181D45" w:rsidP="001E6808">
      <w:pPr>
        <w:pStyle w:val="Heading3"/>
        <w:numPr>
          <w:ilvl w:val="2"/>
          <w:numId w:val="31"/>
        </w:numPr>
        <w:tabs>
          <w:tab w:val="clear" w:pos="3686"/>
        </w:tabs>
        <w:rPr>
          <w:color w:val="2F5496" w:themeColor="accent1" w:themeShade="BF"/>
        </w:rPr>
      </w:pPr>
      <w:bookmarkStart w:id="31" w:name="_Toc61030328"/>
      <w:bookmarkStart w:id="32" w:name="_Toc73789012"/>
      <w:bookmarkStart w:id="33" w:name="_Toc81407677"/>
      <w:r w:rsidRPr="00A7593D">
        <w:rPr>
          <w:color w:val="2F5496" w:themeColor="accent1" w:themeShade="BF"/>
        </w:rPr>
        <w:t>Hygi</w:t>
      </w:r>
      <w:r w:rsidR="0017165C" w:rsidRPr="00A7593D">
        <w:rPr>
          <w:color w:val="2F5496" w:themeColor="accent1" w:themeShade="BF"/>
        </w:rPr>
        <w:t>ë</w:t>
      </w:r>
      <w:r w:rsidRPr="00A7593D">
        <w:rPr>
          <w:color w:val="2F5496" w:themeColor="accent1" w:themeShade="BF"/>
        </w:rPr>
        <w:t>ne</w:t>
      </w:r>
      <w:bookmarkEnd w:id="31"/>
      <w:bookmarkEnd w:id="32"/>
      <w:bookmarkEnd w:id="33"/>
    </w:p>
    <w:p w14:paraId="75D6B900" w14:textId="77777777" w:rsidR="002C5F4A" w:rsidRPr="00A7593D" w:rsidRDefault="002C5F4A" w:rsidP="002C5F4A">
      <w:pPr>
        <w:tabs>
          <w:tab w:val="clear" w:pos="3686"/>
        </w:tabs>
        <w:jc w:val="both"/>
        <w:rPr>
          <w:rFonts w:ascii="FlandersArtSans-Regular" w:hAnsi="FlandersArtSans-Regular"/>
          <w:color w:val="auto"/>
        </w:rPr>
      </w:pPr>
      <w:r w:rsidRPr="00A7593D">
        <w:rPr>
          <w:rFonts w:ascii="FlandersArtSans-Regular" w:hAnsi="FlandersArtSans-Regular"/>
          <w:color w:val="auto"/>
        </w:rPr>
        <w:t>Als organisatie voorzie je de nodige maatregelen om een goede hygiëne te waarborgen.</w:t>
      </w:r>
      <w:r w:rsidR="007D6F6C" w:rsidRPr="00A7593D">
        <w:rPr>
          <w:rFonts w:ascii="FlandersArtSans-Regular" w:hAnsi="FlandersArtSans-Regular"/>
          <w:color w:val="auto"/>
        </w:rPr>
        <w:t xml:space="preserve">   </w:t>
      </w:r>
    </w:p>
    <w:p w14:paraId="5AD41884" w14:textId="50DFD814" w:rsidR="00CD71A6" w:rsidRPr="00A7593D" w:rsidRDefault="002C5F4A" w:rsidP="00C52E93">
      <w:pPr>
        <w:tabs>
          <w:tab w:val="clear" w:pos="3686"/>
        </w:tabs>
        <w:jc w:val="both"/>
        <w:rPr>
          <w:rFonts w:ascii="FlandersArtSans-Regular" w:hAnsi="FlandersArtSans-Regular"/>
          <w:color w:val="auto"/>
        </w:rPr>
      </w:pPr>
      <w:r w:rsidRPr="00A7593D">
        <w:rPr>
          <w:rFonts w:ascii="FlandersArtSans-Regular" w:hAnsi="FlandersArtSans-Regular"/>
          <w:color w:val="auto"/>
        </w:rPr>
        <w:t xml:space="preserve">Voldoende de </w:t>
      </w:r>
      <w:r w:rsidRPr="00A7593D">
        <w:rPr>
          <w:rFonts w:ascii="FlandersArtSans-Regular" w:hAnsi="FlandersArtSans-Regular"/>
          <w:b/>
          <w:color w:val="auto"/>
        </w:rPr>
        <w:t>handen wassen</w:t>
      </w:r>
      <w:r w:rsidRPr="00A7593D">
        <w:rPr>
          <w:rFonts w:ascii="FlandersArtSans-Regular" w:hAnsi="FlandersArtSans-Regular"/>
          <w:color w:val="auto"/>
        </w:rPr>
        <w:t xml:space="preserve"> met water en zeep, of ontsmetten met alcoholgel, blijft </w:t>
      </w:r>
      <w:r w:rsidR="00970D89">
        <w:rPr>
          <w:rFonts w:ascii="FlandersArtSans-Regular" w:hAnsi="FlandersArtSans-Regular"/>
          <w:color w:val="auto"/>
        </w:rPr>
        <w:t>een goede praktijk. Blijf dit in de mate van het mogelijke dus toepassen.</w:t>
      </w:r>
      <w:r w:rsidR="00855720">
        <w:rPr>
          <w:rFonts w:ascii="FlandersArtSans-Regular" w:hAnsi="FlandersArtSans-Regular"/>
          <w:color w:val="auto"/>
        </w:rPr>
        <w:t xml:space="preserve"> </w:t>
      </w:r>
      <w:r w:rsidR="00DA313A" w:rsidRPr="00A7593D">
        <w:rPr>
          <w:rFonts w:ascii="FlandersArtSans-Regular" w:hAnsi="FlandersArtSans-Regular"/>
          <w:color w:val="auto"/>
        </w:rPr>
        <w:t xml:space="preserve">Als organisatie zorg je er voor dat </w:t>
      </w:r>
      <w:r w:rsidR="00E81781" w:rsidRPr="00A7593D">
        <w:rPr>
          <w:rFonts w:ascii="FlandersArtSans-Regular" w:hAnsi="FlandersArtSans-Regular"/>
          <w:color w:val="auto"/>
        </w:rPr>
        <w:t xml:space="preserve">elk </w:t>
      </w:r>
      <w:r w:rsidR="00DA313A" w:rsidRPr="00A7593D">
        <w:rPr>
          <w:rFonts w:ascii="FlandersArtSans-Regular" w:hAnsi="FlandersArtSans-Regular"/>
          <w:color w:val="auto"/>
        </w:rPr>
        <w:t xml:space="preserve">individu deze regels </w:t>
      </w:r>
      <w:r w:rsidR="00E81781" w:rsidRPr="00A7593D">
        <w:rPr>
          <w:rFonts w:ascii="FlandersArtSans-Regular" w:hAnsi="FlandersArtSans-Regular"/>
          <w:color w:val="auto"/>
        </w:rPr>
        <w:t xml:space="preserve">kan </w:t>
      </w:r>
      <w:r w:rsidR="00DA313A" w:rsidRPr="00A7593D">
        <w:rPr>
          <w:rFonts w:ascii="FlandersArtSans-Regular" w:hAnsi="FlandersArtSans-Regular"/>
          <w:color w:val="auto"/>
        </w:rPr>
        <w:t>naleven. Je zorgt dus voor voldoende</w:t>
      </w:r>
      <w:r w:rsidR="00CD71A6" w:rsidRPr="00A7593D">
        <w:rPr>
          <w:rFonts w:ascii="FlandersArtSans-Regular" w:hAnsi="FlandersArtSans-Regular"/>
          <w:color w:val="auto"/>
        </w:rPr>
        <w:t xml:space="preserve"> vloeibare zeep, handgel, papieren doekjes</w:t>
      </w:r>
      <w:r w:rsidR="00175734">
        <w:rPr>
          <w:rFonts w:ascii="FlandersArtSans-Regular" w:hAnsi="FlandersArtSans-Regular"/>
          <w:color w:val="auto"/>
        </w:rPr>
        <w:t xml:space="preserve">, … </w:t>
      </w:r>
      <w:r w:rsidR="00175734" w:rsidRPr="00DB7C46">
        <w:rPr>
          <w:rFonts w:ascii="FlandersArtSans-Regular" w:hAnsi="FlandersArtSans-Regular"/>
          <w:color w:val="auto"/>
          <w:highlight w:val="yellow"/>
        </w:rPr>
        <w:t xml:space="preserve">Het gebruik van </w:t>
      </w:r>
      <w:r w:rsidR="0099483E" w:rsidRPr="00DB7C46">
        <w:rPr>
          <w:rFonts w:ascii="FlandersArtSans-Regular" w:hAnsi="FlandersArtSans-Regular"/>
          <w:color w:val="auto"/>
          <w:highlight w:val="yellow"/>
        </w:rPr>
        <w:t>stoffen</w:t>
      </w:r>
      <w:r w:rsidR="00CD71A6" w:rsidRPr="00DB7C46">
        <w:rPr>
          <w:rFonts w:ascii="FlandersArtSans-Regular" w:hAnsi="FlandersArtSans-Regular"/>
          <w:color w:val="auto"/>
          <w:highlight w:val="yellow"/>
        </w:rPr>
        <w:t xml:space="preserve"> handdoeken of elektrische drogers</w:t>
      </w:r>
      <w:r w:rsidR="0099483E" w:rsidRPr="00DB7C46">
        <w:rPr>
          <w:rFonts w:ascii="FlandersArtSans-Regular" w:hAnsi="FlandersArtSans-Regular"/>
          <w:color w:val="auto"/>
          <w:highlight w:val="yellow"/>
        </w:rPr>
        <w:t xml:space="preserve"> is niet langer verboden, maar blijft afgeraden</w:t>
      </w:r>
      <w:r w:rsidR="00CD71A6" w:rsidRPr="00DB7C46">
        <w:rPr>
          <w:rFonts w:ascii="FlandersArtSans-Regular" w:hAnsi="FlandersArtSans-Regular"/>
          <w:color w:val="auto"/>
          <w:highlight w:val="yellow"/>
        </w:rPr>
        <w:t>.</w:t>
      </w:r>
      <w:r w:rsidR="00CD71A6" w:rsidRPr="00A7593D">
        <w:rPr>
          <w:rFonts w:ascii="FlandersArtSans-Regular" w:hAnsi="FlandersArtSans-Regular"/>
          <w:color w:val="auto"/>
        </w:rPr>
        <w:t xml:space="preserve">  </w:t>
      </w:r>
    </w:p>
    <w:p w14:paraId="1FCD461C" w14:textId="77777777" w:rsidR="008F3317" w:rsidRPr="00A7593D" w:rsidRDefault="008F3317" w:rsidP="008F3317">
      <w:pPr>
        <w:rPr>
          <w:rFonts w:ascii="FlandersArtSans-Regular" w:hAnsi="FlandersArtSans-Regular"/>
          <w:color w:val="auto"/>
        </w:rPr>
      </w:pPr>
    </w:p>
    <w:p w14:paraId="69E736B2" w14:textId="7265BC1E" w:rsidR="008F3317" w:rsidRPr="00A7593D" w:rsidRDefault="00737AB7" w:rsidP="003B2EB7">
      <w:pPr>
        <w:rPr>
          <w:rFonts w:ascii="FlandersArtSans-Regular" w:hAnsi="FlandersArtSans-Regular"/>
          <w:color w:val="auto"/>
        </w:rPr>
      </w:pPr>
      <w:r>
        <w:rPr>
          <w:rFonts w:ascii="FlandersArtSans-Regular" w:hAnsi="FlandersArtSans-Regular"/>
          <w:color w:val="auto"/>
        </w:rPr>
        <w:t>Blijf waar mogelijk het gebruik van</w:t>
      </w:r>
      <w:r w:rsidR="008F3317" w:rsidRPr="00A7593D">
        <w:rPr>
          <w:rFonts w:ascii="FlandersArtSans-Regular" w:hAnsi="FlandersArtSans-Regular"/>
          <w:color w:val="auto"/>
        </w:rPr>
        <w:t xml:space="preserve"> eigen materiaal </w:t>
      </w:r>
      <w:r>
        <w:rPr>
          <w:rFonts w:ascii="FlandersArtSans-Regular" w:hAnsi="FlandersArtSans-Regular"/>
          <w:color w:val="auto"/>
        </w:rPr>
        <w:t>aanmoedigen</w:t>
      </w:r>
      <w:r w:rsidR="008F3317" w:rsidRPr="00A7593D">
        <w:rPr>
          <w:rFonts w:ascii="FlandersArtSans-Regular" w:hAnsi="FlandersArtSans-Regular"/>
          <w:color w:val="auto"/>
        </w:rPr>
        <w:t>.</w:t>
      </w:r>
      <w:r>
        <w:rPr>
          <w:rFonts w:ascii="FlandersArtSans-Regular" w:hAnsi="FlandersArtSans-Regular"/>
          <w:color w:val="auto"/>
        </w:rPr>
        <w:t xml:space="preserve"> Zeker op het vlak van </w:t>
      </w:r>
      <w:r w:rsidR="0092755A">
        <w:rPr>
          <w:rFonts w:ascii="FlandersArtSans-Regular" w:hAnsi="FlandersArtSans-Regular"/>
          <w:color w:val="auto"/>
        </w:rPr>
        <w:t xml:space="preserve">drinken tijdens de sport blijft het gebruik van eigen drinkbussen een </w:t>
      </w:r>
      <w:r w:rsidR="0073460F">
        <w:rPr>
          <w:rFonts w:ascii="FlandersArtSans-Regular" w:hAnsi="FlandersArtSans-Regular"/>
          <w:color w:val="auto"/>
        </w:rPr>
        <w:t>aanbeveling.</w:t>
      </w:r>
    </w:p>
    <w:p w14:paraId="54D6E83A" w14:textId="6DD57C48" w:rsidR="00F96241" w:rsidRPr="00A7593D" w:rsidRDefault="002C5F4A" w:rsidP="00F96241">
      <w:pPr>
        <w:tabs>
          <w:tab w:val="clear" w:pos="3686"/>
        </w:tabs>
        <w:jc w:val="both"/>
        <w:rPr>
          <w:rFonts w:ascii="FlandersArtSans-Regular" w:hAnsi="FlandersArtSans-Regular"/>
          <w:color w:val="auto"/>
        </w:rPr>
      </w:pPr>
      <w:r w:rsidRPr="00A7593D">
        <w:rPr>
          <w:rFonts w:ascii="FlandersArtSans-Regular" w:hAnsi="FlandersArtSans-Regular"/>
          <w:color w:val="auto"/>
        </w:rPr>
        <w:t>Algemene informatie en sensibilisering m.b.t. tot hygiëne (handen wassen, in je arm niezen, papieren zakdoeken gebruiken, …) wordt actief verspreid</w:t>
      </w:r>
      <w:r w:rsidR="00F96241" w:rsidRPr="00A7593D">
        <w:rPr>
          <w:rFonts w:ascii="FlandersArtSans-Regular" w:hAnsi="FlandersArtSans-Regular"/>
          <w:color w:val="auto"/>
        </w:rPr>
        <w:t>.</w:t>
      </w:r>
    </w:p>
    <w:p w14:paraId="277363D0" w14:textId="77777777" w:rsidR="00450C6D" w:rsidRPr="00A7593D" w:rsidRDefault="00450C6D" w:rsidP="00F96241">
      <w:pPr>
        <w:tabs>
          <w:tab w:val="clear" w:pos="3686"/>
        </w:tabs>
        <w:jc w:val="both"/>
        <w:rPr>
          <w:rFonts w:ascii="FlandersArtSans-Regular" w:hAnsi="FlandersArtSans-Regular"/>
          <w:color w:val="auto"/>
        </w:rPr>
      </w:pPr>
    </w:p>
    <w:p w14:paraId="03624AC8" w14:textId="667CA117" w:rsidR="002C5F4A" w:rsidRPr="00A7593D" w:rsidRDefault="0076701B" w:rsidP="001E6808">
      <w:pPr>
        <w:pStyle w:val="Heading3"/>
        <w:numPr>
          <w:ilvl w:val="2"/>
          <w:numId w:val="31"/>
        </w:numPr>
        <w:tabs>
          <w:tab w:val="clear" w:pos="3686"/>
        </w:tabs>
        <w:rPr>
          <w:color w:val="2F5496" w:themeColor="accent1" w:themeShade="BF"/>
        </w:rPr>
      </w:pPr>
      <w:bookmarkStart w:id="34" w:name="_Toc61030329"/>
      <w:bookmarkStart w:id="35" w:name="_Toc73789013"/>
      <w:bookmarkStart w:id="36" w:name="_Toc81407678"/>
      <w:r w:rsidRPr="00A7593D">
        <w:rPr>
          <w:color w:val="2F5496" w:themeColor="accent1" w:themeShade="BF"/>
        </w:rPr>
        <w:t>R</w:t>
      </w:r>
      <w:r w:rsidR="62181D45" w:rsidRPr="00A7593D">
        <w:rPr>
          <w:color w:val="2F5496" w:themeColor="accent1" w:themeShade="BF"/>
        </w:rPr>
        <w:t>einiging</w:t>
      </w:r>
      <w:r w:rsidR="31000BA6" w:rsidRPr="00A7593D">
        <w:rPr>
          <w:color w:val="2F5496" w:themeColor="accent1" w:themeShade="BF"/>
        </w:rPr>
        <w:t xml:space="preserve"> en ontsmetting</w:t>
      </w:r>
      <w:bookmarkEnd w:id="34"/>
      <w:bookmarkEnd w:id="35"/>
      <w:bookmarkEnd w:id="36"/>
    </w:p>
    <w:p w14:paraId="18A648CB" w14:textId="51321F46" w:rsidR="002C5F4A" w:rsidRPr="00A7593D" w:rsidRDefault="0073460F" w:rsidP="002C5F4A">
      <w:pPr>
        <w:tabs>
          <w:tab w:val="clear" w:pos="3686"/>
        </w:tabs>
        <w:jc w:val="both"/>
        <w:rPr>
          <w:rFonts w:ascii="FlandersArtSans-Regular" w:hAnsi="FlandersArtSans-Regular"/>
          <w:color w:val="auto"/>
        </w:rPr>
      </w:pPr>
      <w:r>
        <w:rPr>
          <w:rFonts w:ascii="FlandersArtSans-Regular" w:hAnsi="FlandersArtSans-Regular"/>
          <w:color w:val="auto"/>
        </w:rPr>
        <w:t xml:space="preserve">Ook regelmatige reiniging blijft aanbevolen. </w:t>
      </w:r>
      <w:r w:rsidR="50AA79B6" w:rsidRPr="00A7593D">
        <w:rPr>
          <w:rFonts w:ascii="FlandersArtSans-Regular" w:hAnsi="FlandersArtSans-Regular"/>
          <w:color w:val="auto"/>
        </w:rPr>
        <w:t xml:space="preserve">De infrastructuur moet in de mate van het mogelijke regelmatig </w:t>
      </w:r>
      <w:r w:rsidR="50AA79B6" w:rsidRPr="00A7593D">
        <w:rPr>
          <w:rFonts w:ascii="FlandersArtSans-Regular" w:hAnsi="FlandersArtSans-Regular"/>
          <w:b/>
          <w:bCs/>
          <w:color w:val="auto"/>
        </w:rPr>
        <w:t>schoongemaakt</w:t>
      </w:r>
      <w:r w:rsidR="00EF62C1" w:rsidRPr="00A7593D">
        <w:rPr>
          <w:rFonts w:ascii="FlandersArtSans-Regular" w:hAnsi="FlandersArtSans-Regular"/>
          <w:b/>
          <w:bCs/>
          <w:color w:val="auto"/>
        </w:rPr>
        <w:t xml:space="preserve"> of </w:t>
      </w:r>
      <w:r w:rsidR="50AA79B6" w:rsidRPr="00A7593D">
        <w:rPr>
          <w:rFonts w:ascii="FlandersArtSans-Regular" w:hAnsi="FlandersArtSans-Regular"/>
          <w:color w:val="auto"/>
        </w:rPr>
        <w:t>ontsmet worden. Besteed daarbij extra aandacht aan de veelgebruikte contactoppervlakten zoals deurklinken, kranen, enz. Bij intensief contact met ontblote lichaamsdelen (bv. bij dans) moet ook de vloer voldoende schoongemaakt worden, zeker bij de wissel van ‘gebruikers’.</w:t>
      </w:r>
    </w:p>
    <w:p w14:paraId="6A575B72" w14:textId="3A488FA6" w:rsidR="02D680CE" w:rsidRPr="00A7593D" w:rsidRDefault="02D680CE" w:rsidP="02D680CE">
      <w:pPr>
        <w:tabs>
          <w:tab w:val="clear" w:pos="3686"/>
        </w:tabs>
        <w:jc w:val="both"/>
        <w:rPr>
          <w:rFonts w:ascii="FlandersArtSans-Regular" w:hAnsi="FlandersArtSans-Regular"/>
          <w:color w:val="auto"/>
        </w:rPr>
      </w:pPr>
    </w:p>
    <w:p w14:paraId="52EEB9D6" w14:textId="55DA4F26" w:rsidR="00EA492E" w:rsidRPr="00A7593D" w:rsidRDefault="00A651F1" w:rsidP="002C5F4A">
      <w:pPr>
        <w:tabs>
          <w:tab w:val="clear" w:pos="3686"/>
        </w:tabs>
        <w:jc w:val="both"/>
        <w:rPr>
          <w:rFonts w:ascii="FlandersArtSans-Regular" w:hAnsi="FlandersArtSans-Regular"/>
          <w:color w:val="auto"/>
        </w:rPr>
      </w:pPr>
      <w:r w:rsidRPr="00A7593D">
        <w:rPr>
          <w:rFonts w:ascii="FlandersArtSans-Regular" w:hAnsi="FlandersArtSans-Regular"/>
          <w:color w:val="auto"/>
        </w:rPr>
        <w:t xml:space="preserve">Ook het </w:t>
      </w:r>
      <w:r w:rsidRPr="00A7593D">
        <w:rPr>
          <w:rFonts w:ascii="FlandersArtSans-Regular" w:hAnsi="FlandersArtSans-Regular"/>
          <w:b/>
          <w:color w:val="auto"/>
        </w:rPr>
        <w:t>materiaal</w:t>
      </w:r>
      <w:r w:rsidRPr="00A7593D">
        <w:rPr>
          <w:rFonts w:ascii="FlandersArtSans-Regular" w:hAnsi="FlandersArtSans-Regular"/>
          <w:color w:val="auto"/>
        </w:rPr>
        <w:t xml:space="preserve"> dat tijdens de activiteiten gebruikt wordt, moet minstens </w:t>
      </w:r>
      <w:r w:rsidR="003D1731">
        <w:rPr>
          <w:rFonts w:ascii="FlandersArtSans-Regular" w:hAnsi="FlandersArtSans-Regular"/>
          <w:color w:val="auto"/>
        </w:rPr>
        <w:t>regelmatig</w:t>
      </w:r>
      <w:r w:rsidR="003D1731" w:rsidRPr="00A7593D">
        <w:rPr>
          <w:rFonts w:ascii="FlandersArtSans-Regular" w:hAnsi="FlandersArtSans-Regular"/>
          <w:color w:val="auto"/>
        </w:rPr>
        <w:t xml:space="preserve"> </w:t>
      </w:r>
      <w:r w:rsidRPr="00A7593D">
        <w:rPr>
          <w:rFonts w:ascii="FlandersArtSans-Regular" w:hAnsi="FlandersArtSans-Regular"/>
          <w:color w:val="auto"/>
        </w:rPr>
        <w:t>schoongemaakt</w:t>
      </w:r>
      <w:r w:rsidR="00EF62C1" w:rsidRPr="00A7593D">
        <w:rPr>
          <w:rFonts w:ascii="FlandersArtSans-Regular" w:hAnsi="FlandersArtSans-Regular"/>
          <w:color w:val="auto"/>
        </w:rPr>
        <w:t xml:space="preserve"> of </w:t>
      </w:r>
      <w:r w:rsidRPr="00A7593D">
        <w:rPr>
          <w:rFonts w:ascii="FlandersArtSans-Regular" w:hAnsi="FlandersArtSans-Regular"/>
          <w:color w:val="auto"/>
        </w:rPr>
        <w:t>ontsmet worden, zeker als het door meerdere personen wordt gebruikt.</w:t>
      </w:r>
      <w:r w:rsidR="00EA492E" w:rsidRPr="00A7593D">
        <w:rPr>
          <w:rFonts w:ascii="FlandersArtSans-Regular" w:hAnsi="FlandersArtSans-Regular"/>
          <w:color w:val="auto"/>
        </w:rPr>
        <w:t xml:space="preserve">  </w:t>
      </w:r>
    </w:p>
    <w:p w14:paraId="174AB541" w14:textId="281835D6" w:rsidR="005E7B12" w:rsidRPr="00A7593D" w:rsidRDefault="005E7B12" w:rsidP="00937B15">
      <w:pPr>
        <w:rPr>
          <w:rFonts w:ascii="FlandersArtSans-Regular" w:hAnsi="FlandersArtSans-Regular"/>
          <w:color w:val="auto"/>
        </w:rPr>
      </w:pPr>
    </w:p>
    <w:p w14:paraId="43D62790" w14:textId="2D4E9904" w:rsidR="00937B15" w:rsidRPr="00A7593D" w:rsidRDefault="00937B15" w:rsidP="00937B15">
      <w:pPr>
        <w:rPr>
          <w:rFonts w:ascii="FlandersArtSans-Regular" w:hAnsi="FlandersArtSans-Regular"/>
          <w:color w:val="auto"/>
        </w:rPr>
      </w:pPr>
      <w:r w:rsidRPr="00A7593D">
        <w:rPr>
          <w:rFonts w:ascii="FlandersArtSans-Regular" w:hAnsi="FlandersArtSans-Regular"/>
          <w:b/>
          <w:bCs/>
          <w:color w:val="auto"/>
        </w:rPr>
        <w:t xml:space="preserve">TIP: </w:t>
      </w:r>
      <w:r w:rsidRPr="00A7593D">
        <w:rPr>
          <w:rFonts w:ascii="FlandersArtSans-Regular" w:hAnsi="FlandersArtSans-Regular"/>
          <w:color w:val="auto"/>
        </w:rPr>
        <w:t xml:space="preserve">zorg voor voldoende ‘spuitbussen’ met ontsmettingsmateriaal, zodat ontsmetten </w:t>
      </w:r>
      <w:r w:rsidR="00303CC6" w:rsidRPr="00A7593D">
        <w:rPr>
          <w:rFonts w:ascii="FlandersArtSans-Regular" w:hAnsi="FlandersArtSans-Regular"/>
          <w:color w:val="auto"/>
        </w:rPr>
        <w:t xml:space="preserve">op elk moment kan. </w:t>
      </w:r>
    </w:p>
    <w:p w14:paraId="390141DF" w14:textId="3DF3CC3A" w:rsidR="00757B62" w:rsidRPr="00A7593D" w:rsidRDefault="00757B62" w:rsidP="02D680CE">
      <w:pPr>
        <w:jc w:val="both"/>
        <w:rPr>
          <w:rStyle w:val="normaltextrun"/>
          <w:rFonts w:ascii="FlandersArtSans-Regular" w:hAnsi="FlandersArtSans-Regular" w:cs="Segoe UI"/>
          <w:color w:val="auto"/>
        </w:rPr>
      </w:pPr>
    </w:p>
    <w:p w14:paraId="706BF9BE" w14:textId="77777777" w:rsidR="00D45BA3" w:rsidRPr="00A7593D" w:rsidRDefault="00D45BA3" w:rsidP="00D45BA3">
      <w:pPr>
        <w:tabs>
          <w:tab w:val="clear" w:pos="3686"/>
        </w:tabs>
        <w:rPr>
          <w:rFonts w:ascii="FlandersArtSans-Regular" w:hAnsi="FlandersArtSans-Regular"/>
          <w:color w:val="auto"/>
        </w:rPr>
      </w:pPr>
    </w:p>
    <w:p w14:paraId="0B438151" w14:textId="77777777" w:rsidR="00000F99" w:rsidRPr="00A7593D" w:rsidRDefault="00D45BA3" w:rsidP="02D680CE">
      <w:pPr>
        <w:tabs>
          <w:tab w:val="clear" w:pos="3686"/>
        </w:tabs>
        <w:ind w:firstLine="720"/>
        <w:rPr>
          <w:rFonts w:ascii="FlandersArtSans-Regular" w:hAnsi="FlandersArtSans-Regular"/>
          <w:color w:val="auto"/>
        </w:rPr>
      </w:pPr>
      <w:r w:rsidRPr="00A7593D">
        <w:rPr>
          <w:rFonts w:ascii="FlandersArtSans-Regular" w:hAnsi="FlandersArtSans-Regular"/>
          <w:noProof/>
          <w:color w:val="auto"/>
        </w:rPr>
        <mc:AlternateContent>
          <mc:Choice Requires="wps">
            <w:drawing>
              <wp:anchor distT="0" distB="0" distL="114300" distR="114300" simplePos="0" relativeHeight="251658240" behindDoc="1" locked="0" layoutInCell="1" allowOverlap="1" wp14:anchorId="63E20DF1" wp14:editId="393CEE6C">
                <wp:simplePos x="0" y="0"/>
                <wp:positionH relativeFrom="column">
                  <wp:posOffset>99060</wp:posOffset>
                </wp:positionH>
                <wp:positionV relativeFrom="paragraph">
                  <wp:posOffset>6350</wp:posOffset>
                </wp:positionV>
                <wp:extent cx="5989320" cy="504825"/>
                <wp:effectExtent l="0" t="0" r="0" b="9525"/>
                <wp:wrapNone/>
                <wp:docPr id="11" name="Rechthoek: afgeronde hoeken 11"/>
                <wp:cNvGraphicFramePr/>
                <a:graphic xmlns:a="http://schemas.openxmlformats.org/drawingml/2006/main">
                  <a:graphicData uri="http://schemas.microsoft.com/office/word/2010/wordprocessingShape">
                    <wps:wsp>
                      <wps:cNvSpPr/>
                      <wps:spPr>
                        <a:xfrm>
                          <a:off x="0" y="0"/>
                          <a:ext cx="5989320" cy="504825"/>
                        </a:xfrm>
                        <a:prstGeom prst="round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oundrect w14:anchorId="0B7881A9" id="Rechthoek: afgeronde hoeken 11" o:spid="_x0000_s1026" style="position:absolute;margin-left:7.8pt;margin-top:.5pt;width:471.6pt;height:39.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" fillcolor="#ed7d31 [3205]" stroked="f">
                <v:fill opacity="32896f"/>
              </v:roundrect>
            </w:pict>
          </mc:Fallback>
        </mc:AlternateContent>
      </w:r>
      <w:r w:rsidR="75A46853" w:rsidRPr="00A7593D">
        <w:rPr>
          <w:rFonts w:ascii="FlandersArtSans-Regular" w:hAnsi="FlandersArtSans-Regular"/>
          <w:b/>
          <w:bCs/>
          <w:color w:val="auto"/>
        </w:rPr>
        <w:t>Aandacht</w:t>
      </w:r>
      <w:r w:rsidR="75A46853" w:rsidRPr="00A7593D">
        <w:rPr>
          <w:rFonts w:ascii="FlandersArtSans-Regular" w:hAnsi="FlandersArtSans-Regular"/>
          <w:color w:val="auto"/>
        </w:rPr>
        <w:t>! Bij EHBO-verzorging zijn een mondmasker en handschoenen verplicht</w:t>
      </w:r>
      <w:r w:rsidRPr="00A7593D">
        <w:rPr>
          <w:rStyle w:val="FootnoteReference"/>
          <w:rFonts w:ascii="FlandersArtSans-Regular" w:hAnsi="FlandersArtSans-Regular"/>
          <w:color w:val="auto"/>
        </w:rPr>
        <w:footnoteReference w:id="2"/>
      </w:r>
      <w:r w:rsidR="75A46853" w:rsidRPr="00A7593D">
        <w:rPr>
          <w:rFonts w:ascii="FlandersArtSans-Regular" w:hAnsi="FlandersArtSans-Regular"/>
          <w:color w:val="auto"/>
        </w:rPr>
        <w:t xml:space="preserve">. </w:t>
      </w:r>
    </w:p>
    <w:p w14:paraId="12ABFA45" w14:textId="589A639F" w:rsidR="00000F99" w:rsidRPr="00A7593D" w:rsidRDefault="75A46853" w:rsidP="02D680CE">
      <w:pPr>
        <w:tabs>
          <w:tab w:val="clear" w:pos="3686"/>
        </w:tabs>
        <w:ind w:firstLine="720"/>
        <w:rPr>
          <w:rFonts w:ascii="FlandersArtSans-Regular" w:hAnsi="FlandersArtSans-Regular"/>
          <w:color w:val="auto"/>
        </w:rPr>
      </w:pPr>
      <w:r w:rsidRPr="00A7593D">
        <w:rPr>
          <w:rFonts w:ascii="FlandersArtSans-Regular" w:hAnsi="FlandersArtSans-Regular"/>
          <w:color w:val="auto"/>
        </w:rPr>
        <w:t>Pas zowel het materiaal als je instructies aan om op een corona</w:t>
      </w:r>
      <w:r w:rsidR="00363A5A" w:rsidRPr="00A7593D">
        <w:rPr>
          <w:rFonts w:ascii="FlandersArtSans-Regular" w:hAnsi="FlandersArtSans-Regular"/>
          <w:color w:val="auto"/>
        </w:rPr>
        <w:t>-</w:t>
      </w:r>
      <w:r w:rsidRPr="00A7593D">
        <w:rPr>
          <w:rFonts w:ascii="FlandersArtSans-Regular" w:hAnsi="FlandersArtSans-Regular"/>
          <w:color w:val="auto"/>
        </w:rPr>
        <w:t xml:space="preserve">veilige manier EHBO </w:t>
      </w:r>
    </w:p>
    <w:p w14:paraId="6278E718" w14:textId="37C4C450" w:rsidR="00D45BA3" w:rsidRPr="00A7593D" w:rsidRDefault="75A46853" w:rsidP="02D680CE">
      <w:pPr>
        <w:tabs>
          <w:tab w:val="clear" w:pos="3686"/>
        </w:tabs>
        <w:ind w:firstLine="720"/>
        <w:rPr>
          <w:rFonts w:ascii="FlandersArtSans-Regular" w:hAnsi="FlandersArtSans-Regular"/>
          <w:color w:val="auto"/>
        </w:rPr>
      </w:pPr>
      <w:r w:rsidRPr="00A7593D">
        <w:rPr>
          <w:rFonts w:ascii="FlandersArtSans-Regular" w:hAnsi="FlandersArtSans-Regular"/>
          <w:color w:val="auto"/>
        </w:rPr>
        <w:t xml:space="preserve">te kunnen verlenen. Download de </w:t>
      </w:r>
      <w:hyperlink r:id="rId48" w:history="1">
        <w:r w:rsidRPr="00A7593D">
          <w:rPr>
            <w:rStyle w:val="Hyperlink"/>
            <w:rFonts w:ascii="FlandersArtSans-Regular" w:hAnsi="FlandersArtSans-Regular"/>
            <w:color w:val="auto"/>
          </w:rPr>
          <w:t>informatiefiche over EHBO in coronatijden</w:t>
        </w:r>
      </w:hyperlink>
      <w:r w:rsidRPr="00A7593D">
        <w:rPr>
          <w:rFonts w:ascii="FlandersArtSans-Regular" w:hAnsi="FlandersArtSans-Regular"/>
          <w:color w:val="auto"/>
        </w:rPr>
        <w:t>.</w:t>
      </w:r>
    </w:p>
    <w:p w14:paraId="534680A0" w14:textId="77777777" w:rsidR="00D45BA3" w:rsidRPr="00A7593D" w:rsidRDefault="00D45BA3" w:rsidP="00D45BA3">
      <w:pPr>
        <w:tabs>
          <w:tab w:val="clear" w:pos="3686"/>
        </w:tabs>
        <w:jc w:val="both"/>
        <w:rPr>
          <w:rFonts w:ascii="FlandersArtSans-Regular" w:hAnsi="FlandersArtSans-Regular"/>
          <w:color w:val="auto"/>
        </w:rPr>
      </w:pPr>
    </w:p>
    <w:p w14:paraId="52C14C19" w14:textId="77777777" w:rsidR="00D45BA3" w:rsidRPr="00A7593D" w:rsidRDefault="00D45BA3" w:rsidP="00D45BA3">
      <w:pPr>
        <w:tabs>
          <w:tab w:val="clear" w:pos="3686"/>
        </w:tabs>
        <w:spacing w:after="200" w:line="276" w:lineRule="auto"/>
        <w:contextualSpacing w:val="0"/>
        <w:rPr>
          <w:rFonts w:ascii="FlandersArtSans-Regular" w:hAnsi="FlandersArtSans-Regular"/>
          <w:color w:val="auto"/>
        </w:rPr>
      </w:pPr>
    </w:p>
    <w:p w14:paraId="5C9129FB" w14:textId="35C535EB" w:rsidR="00D45BA3" w:rsidRPr="00A7593D" w:rsidRDefault="75A46853" w:rsidP="001E6808">
      <w:pPr>
        <w:pStyle w:val="Heading3"/>
        <w:numPr>
          <w:ilvl w:val="2"/>
          <w:numId w:val="31"/>
        </w:numPr>
        <w:tabs>
          <w:tab w:val="clear" w:pos="3686"/>
        </w:tabs>
        <w:rPr>
          <w:color w:val="2F5496" w:themeColor="accent1" w:themeShade="BF"/>
        </w:rPr>
      </w:pPr>
      <w:bookmarkStart w:id="37" w:name="_Toc61030330"/>
      <w:bookmarkStart w:id="38" w:name="_Toc73789014"/>
      <w:bookmarkStart w:id="39" w:name="_Toc81407679"/>
      <w:r w:rsidRPr="00A7593D">
        <w:rPr>
          <w:color w:val="2F5496" w:themeColor="accent1" w:themeShade="BF"/>
        </w:rPr>
        <w:t>Ventilatie</w:t>
      </w:r>
      <w:bookmarkEnd w:id="37"/>
      <w:bookmarkEnd w:id="38"/>
      <w:r w:rsidR="00CA7E96">
        <w:rPr>
          <w:color w:val="2F5496" w:themeColor="accent1" w:themeShade="BF"/>
        </w:rPr>
        <w:t xml:space="preserve"> en CO2</w:t>
      </w:r>
      <w:r w:rsidR="00B37D76">
        <w:rPr>
          <w:color w:val="2F5496" w:themeColor="accent1" w:themeShade="BF"/>
        </w:rPr>
        <w:t>-meting</w:t>
      </w:r>
      <w:bookmarkEnd w:id="39"/>
    </w:p>
    <w:p w14:paraId="6EA068AD" w14:textId="77777777" w:rsidR="00033DA9" w:rsidRDefault="00B84A0B" w:rsidP="00B9525B">
      <w:pPr>
        <w:tabs>
          <w:tab w:val="clear" w:pos="3686"/>
        </w:tabs>
        <w:jc w:val="both"/>
        <w:rPr>
          <w:rFonts w:ascii="FlandersArtSans-Regular" w:hAnsi="FlandersArtSans-Regular"/>
          <w:color w:val="auto"/>
        </w:rPr>
      </w:pPr>
      <w:r>
        <w:rPr>
          <w:rFonts w:ascii="FlandersArtSans-Regular" w:hAnsi="FlandersArtSans-Regular"/>
          <w:color w:val="auto"/>
        </w:rPr>
        <w:t>Een van de belangrijkste overblijvende maatregelen</w:t>
      </w:r>
      <w:r w:rsidR="00033DA9">
        <w:rPr>
          <w:rFonts w:ascii="FlandersArtSans-Regular" w:hAnsi="FlandersArtSans-Regular"/>
          <w:color w:val="auto"/>
        </w:rPr>
        <w:t xml:space="preserve"> na 1 september is de aandacht voor voldoende ventilatie en monitoring van de luchtkwaliteit in indoor sportinfrastructuren. </w:t>
      </w:r>
    </w:p>
    <w:p w14:paraId="32F26D38" w14:textId="77777777" w:rsidR="00F971A5" w:rsidRDefault="00F971A5" w:rsidP="00B9525B">
      <w:pPr>
        <w:tabs>
          <w:tab w:val="clear" w:pos="3686"/>
        </w:tabs>
        <w:jc w:val="both"/>
        <w:rPr>
          <w:rFonts w:ascii="FlandersArtSans-Regular" w:hAnsi="FlandersArtSans-Regular"/>
          <w:color w:val="auto"/>
        </w:rPr>
      </w:pPr>
    </w:p>
    <w:p w14:paraId="2653139B" w14:textId="1C458B01" w:rsidR="00CA25D2" w:rsidRPr="00A7593D" w:rsidRDefault="75A46853" w:rsidP="00B9525B">
      <w:pPr>
        <w:tabs>
          <w:tab w:val="clear" w:pos="3686"/>
        </w:tabs>
        <w:jc w:val="both"/>
        <w:rPr>
          <w:rFonts w:ascii="FlandersArtSans-Regular" w:hAnsi="FlandersArtSans-Regular"/>
          <w:color w:val="auto"/>
        </w:rPr>
      </w:pPr>
      <w:r w:rsidRPr="00A7593D">
        <w:rPr>
          <w:rFonts w:ascii="FlandersArtSans-Regular" w:hAnsi="FlandersArtSans-Regular"/>
          <w:color w:val="auto"/>
        </w:rPr>
        <w:t>Het geniet de voorkeur om activiteiten buiten te laten doorgaan. Als je toch binnen actief bent, genieten grote en goed geventileerde ruimtes de voorkeur. Regelmatig de ruimtes verluchten (door bv. een venster open te zetten) is altijd noodzakelijk, zeker in kleinere ruimtes</w:t>
      </w:r>
      <w:r w:rsidR="004131B6" w:rsidRPr="00A7593D">
        <w:rPr>
          <w:rFonts w:ascii="FlandersArtSans-Regular" w:hAnsi="FlandersArtSans-Regular"/>
          <w:color w:val="auto"/>
        </w:rPr>
        <w:t xml:space="preserve"> of ruimtes waar geen adequaat (mechanisch) ventilatiesysteem aanwezig is</w:t>
      </w:r>
      <w:r w:rsidRPr="00A7593D">
        <w:rPr>
          <w:rFonts w:ascii="FlandersArtSans-Regular" w:hAnsi="FlandersArtSans-Regular"/>
          <w:color w:val="auto"/>
        </w:rPr>
        <w:t xml:space="preserve">. </w:t>
      </w:r>
      <w:r w:rsidR="678F4304" w:rsidRPr="00A7593D">
        <w:rPr>
          <w:rFonts w:ascii="FlandersArtSans-Regular" w:hAnsi="FlandersArtSans-Regular"/>
          <w:color w:val="auto"/>
        </w:rPr>
        <w:t xml:space="preserve"> </w:t>
      </w:r>
    </w:p>
    <w:p w14:paraId="4AD42E20" w14:textId="249A6D2D" w:rsidR="00CA25D2" w:rsidRPr="00A7593D" w:rsidRDefault="00CA25D2" w:rsidP="00B9525B">
      <w:pPr>
        <w:tabs>
          <w:tab w:val="clear" w:pos="3686"/>
        </w:tabs>
        <w:jc w:val="both"/>
        <w:rPr>
          <w:rFonts w:ascii="FlandersArtSans-Regular" w:hAnsi="FlandersArtSans-Regular"/>
          <w:color w:val="auto"/>
        </w:rPr>
      </w:pPr>
    </w:p>
    <w:p w14:paraId="6B07DEE2" w14:textId="68E426ED" w:rsidR="006623AB" w:rsidRPr="00A7593D" w:rsidRDefault="00DB4B64" w:rsidP="006623AB">
      <w:pPr>
        <w:tabs>
          <w:tab w:val="clear" w:pos="3686"/>
        </w:tabs>
        <w:jc w:val="both"/>
        <w:rPr>
          <w:rFonts w:ascii="FlandersArtSans-Regular" w:hAnsi="FlandersArtSans-Regular"/>
          <w:color w:val="auto"/>
        </w:rPr>
      </w:pPr>
      <w:r>
        <w:rPr>
          <w:rFonts w:ascii="FlandersArtSans-Regular" w:hAnsi="FlandersArtSans-Regular"/>
          <w:color w:val="auto"/>
        </w:rPr>
        <w:t>Maak als infrastructuurbeheerder een plan op inzake ventilatie en monitoring van de luchtkwaliteit (CO2). Maak hierbij gebruik van het</w:t>
      </w:r>
      <w:r w:rsidR="004A0A9B">
        <w:rPr>
          <w:rFonts w:ascii="FlandersArtSans-Regular" w:hAnsi="FlandersArtSans-Regular"/>
          <w:color w:val="auto"/>
        </w:rPr>
        <w:t xml:space="preserve"> </w:t>
      </w:r>
      <w:hyperlink r:id="rId49" w:history="1">
        <w:r w:rsidR="004A0A9B" w:rsidRPr="00A7593D">
          <w:rPr>
            <w:rStyle w:val="Hyperlink"/>
            <w:rFonts w:ascii="FlandersArtSans-Regular" w:hAnsi="FlandersArtSans-Regular"/>
          </w:rPr>
          <w:t>implementatieplan ventilatie</w:t>
        </w:r>
      </w:hyperlink>
      <w:r w:rsidR="004A0A9B" w:rsidRPr="0095507A">
        <w:rPr>
          <w:rStyle w:val="Hyperlink"/>
          <w:rFonts w:ascii="FlandersArtSans-Regular" w:hAnsi="FlandersArtSans-Regular"/>
          <w:color w:val="auto"/>
          <w:u w:val="none"/>
        </w:rPr>
        <w:t>. Ook op</w:t>
      </w:r>
      <w:r w:rsidR="006623AB" w:rsidRPr="0095507A">
        <w:rPr>
          <w:rFonts w:ascii="FlandersArtSans-Regular" w:hAnsi="FlandersArtSans-Regular"/>
          <w:color w:val="auto"/>
        </w:rPr>
        <w:t xml:space="preserve"> </w:t>
      </w:r>
      <w:r w:rsidR="006623AB" w:rsidRPr="00A7593D">
        <w:rPr>
          <w:rFonts w:ascii="FlandersArtSans-Regular" w:hAnsi="FlandersArtSans-Regular"/>
          <w:color w:val="auto"/>
        </w:rPr>
        <w:t xml:space="preserve">de </w:t>
      </w:r>
      <w:hyperlink r:id="rId50" w:history="1">
        <w:r w:rsidR="006623AB" w:rsidRPr="00A7593D">
          <w:rPr>
            <w:rStyle w:val="Hyperlink"/>
            <w:rFonts w:ascii="FlandersArtSans-Regular" w:hAnsi="FlandersArtSans-Regular"/>
          </w:rPr>
          <w:t>website van het Agentschap Zorg en Gezondheid</w:t>
        </w:r>
      </w:hyperlink>
      <w:r w:rsidR="006623AB" w:rsidRPr="00A7593D">
        <w:rPr>
          <w:rFonts w:ascii="FlandersArtSans-Regular" w:hAnsi="FlandersArtSans-Regular"/>
          <w:color w:val="auto"/>
        </w:rPr>
        <w:t xml:space="preserve"> vind je heel wat nuttige tips en adviezen  die je zullen helpen bij de opmaak van een</w:t>
      </w:r>
      <w:r w:rsidR="004A0A9B">
        <w:rPr>
          <w:rFonts w:ascii="FlandersArtSans-Regular" w:hAnsi="FlandersArtSans-Regular"/>
          <w:color w:val="auto"/>
        </w:rPr>
        <w:t xml:space="preserve"> eigen</w:t>
      </w:r>
      <w:r w:rsidR="006623AB" w:rsidRPr="00A7593D">
        <w:rPr>
          <w:rFonts w:ascii="FlandersArtSans-Regular" w:hAnsi="FlandersArtSans-Regular"/>
          <w:color w:val="auto"/>
        </w:rPr>
        <w:t xml:space="preserve"> implementatieplan inzake ventilatie, CO2 monitoring, … </w:t>
      </w:r>
      <w:r w:rsidR="00656247" w:rsidRPr="00A7593D">
        <w:rPr>
          <w:rFonts w:ascii="FlandersArtSans-Regular" w:hAnsi="FlandersArtSans-Regular"/>
          <w:color w:val="auto"/>
        </w:rPr>
        <w:t>Hierna vind je alvast enkele van de belangrijkste richtlijnen terug.</w:t>
      </w:r>
    </w:p>
    <w:p w14:paraId="65FEE5EE" w14:textId="77777777" w:rsidR="006623AB" w:rsidRPr="00A7593D" w:rsidRDefault="006623AB" w:rsidP="006623AB">
      <w:pPr>
        <w:tabs>
          <w:tab w:val="clear" w:pos="3686"/>
        </w:tabs>
        <w:jc w:val="both"/>
        <w:rPr>
          <w:rFonts w:ascii="FlandersArtSans-Regular" w:hAnsi="FlandersArtSans-Regular"/>
          <w:color w:val="auto"/>
        </w:rPr>
      </w:pPr>
    </w:p>
    <w:p w14:paraId="5775D642" w14:textId="40809E40" w:rsidR="00E93E09" w:rsidRPr="00A7593D" w:rsidRDefault="00E93E09" w:rsidP="00B9525B">
      <w:pPr>
        <w:tabs>
          <w:tab w:val="clear" w:pos="3686"/>
        </w:tabs>
        <w:jc w:val="both"/>
        <w:rPr>
          <w:rFonts w:ascii="FlandersArtSans-Regular" w:hAnsi="FlandersArtSans-Regular"/>
          <w:color w:val="auto"/>
        </w:rPr>
      </w:pPr>
      <w:r w:rsidRPr="00A7593D">
        <w:rPr>
          <w:rFonts w:ascii="FlandersArtSans-Regular" w:hAnsi="FlandersArtSans-Regular"/>
          <w:color w:val="auto"/>
        </w:rPr>
        <w:t>Zorg voor voldoende aanvoer van buitenlucht door ventilatie (continue</w:t>
      </w:r>
      <w:r w:rsidRPr="00A7593D">
        <w:rPr>
          <w:rFonts w:ascii="Cambria" w:hAnsi="Cambria" w:cs="Cambria"/>
          <w:color w:val="auto"/>
        </w:rPr>
        <w:t> </w:t>
      </w:r>
      <w:r w:rsidRPr="00A7593D">
        <w:rPr>
          <w:rFonts w:ascii="FlandersArtSans-Regular" w:hAnsi="FlandersArtSans-Regular"/>
          <w:color w:val="auto"/>
        </w:rPr>
        <w:t>luchtstroom) of verluchting (openzetten ramen en deuren).</w:t>
      </w:r>
      <w:r w:rsidRPr="00A7593D">
        <w:rPr>
          <w:rFonts w:ascii="Cambria" w:hAnsi="Cambria" w:cs="Cambria"/>
          <w:color w:val="auto"/>
        </w:rPr>
        <w:t> </w:t>
      </w:r>
      <w:r w:rsidR="008C2FCB" w:rsidRPr="00A7593D">
        <w:rPr>
          <w:rFonts w:ascii="FlandersArtSans-Regular" w:hAnsi="FlandersArtSans-Regular"/>
          <w:color w:val="auto"/>
        </w:rPr>
        <w:t>Vermijd recirculatie van</w:t>
      </w:r>
      <w:r w:rsidR="008C2FCB" w:rsidRPr="00A7593D">
        <w:rPr>
          <w:rFonts w:ascii="Cambria" w:hAnsi="Cambria" w:cs="Cambria"/>
          <w:color w:val="auto"/>
        </w:rPr>
        <w:t> </w:t>
      </w:r>
      <w:proofErr w:type="spellStart"/>
      <w:r w:rsidR="008C2FCB" w:rsidRPr="00A7593D">
        <w:rPr>
          <w:rFonts w:ascii="FlandersArtSans-Regular" w:hAnsi="FlandersArtSans-Regular"/>
          <w:color w:val="auto"/>
        </w:rPr>
        <w:t>binnenlucht</w:t>
      </w:r>
      <w:proofErr w:type="spellEnd"/>
      <w:r w:rsidR="008C2FCB" w:rsidRPr="00A7593D">
        <w:rPr>
          <w:rFonts w:ascii="FlandersArtSans-Regular" w:hAnsi="FlandersArtSans-Regular"/>
          <w:color w:val="auto"/>
        </w:rPr>
        <w:t>.</w:t>
      </w:r>
      <w:r w:rsidR="008C2FCB" w:rsidRPr="00A7593D">
        <w:rPr>
          <w:rFonts w:ascii="Cambria" w:hAnsi="Cambria" w:cs="Cambria"/>
          <w:color w:val="auto"/>
        </w:rPr>
        <w:t> </w:t>
      </w:r>
    </w:p>
    <w:p w14:paraId="4E9CA076" w14:textId="04C68B38" w:rsidR="00E93E09" w:rsidRPr="00A7593D" w:rsidRDefault="00E93E09" w:rsidP="00B9525B">
      <w:pPr>
        <w:tabs>
          <w:tab w:val="clear" w:pos="3686"/>
        </w:tabs>
        <w:jc w:val="both"/>
        <w:rPr>
          <w:rFonts w:ascii="FlandersArtSans-Regular" w:hAnsi="FlandersArtSans-Regular"/>
          <w:color w:val="auto"/>
        </w:rPr>
      </w:pPr>
      <w:r w:rsidRPr="00A7593D">
        <w:rPr>
          <w:rFonts w:ascii="Cambria" w:hAnsi="Cambria" w:cs="Cambria"/>
          <w:color w:val="auto"/>
        </w:rPr>
        <w:t> </w:t>
      </w:r>
    </w:p>
    <w:p w14:paraId="0703D0D3" w14:textId="35F8C009" w:rsidR="00025129" w:rsidRDefault="00732498" w:rsidP="00B9525B">
      <w:pPr>
        <w:tabs>
          <w:tab w:val="clear" w:pos="3686"/>
        </w:tabs>
        <w:jc w:val="both"/>
        <w:rPr>
          <w:rFonts w:ascii="Cambria" w:hAnsi="Cambria" w:cs="Cambria"/>
          <w:color w:val="auto"/>
        </w:rPr>
      </w:pPr>
      <w:r w:rsidRPr="00A7593D">
        <w:rPr>
          <w:rFonts w:ascii="FlandersArtSans-Regular" w:hAnsi="FlandersArtSans-Regular"/>
          <w:color w:val="auto"/>
        </w:rPr>
        <w:t>Laat ramen en deuren openstaan of z</w:t>
      </w:r>
      <w:r w:rsidR="00025129" w:rsidRPr="00A7593D">
        <w:rPr>
          <w:rFonts w:ascii="FlandersArtSans-Regular" w:hAnsi="FlandersArtSans-Regular"/>
          <w:color w:val="auto"/>
        </w:rPr>
        <w:t xml:space="preserve">org </w:t>
      </w:r>
      <w:r w:rsidRPr="00A7593D">
        <w:rPr>
          <w:rFonts w:ascii="FlandersArtSans-Regular" w:hAnsi="FlandersArtSans-Regular"/>
          <w:color w:val="auto"/>
        </w:rPr>
        <w:t xml:space="preserve">minstens </w:t>
      </w:r>
      <w:r w:rsidR="00025129" w:rsidRPr="00A7593D">
        <w:rPr>
          <w:rFonts w:ascii="FlandersArtSans-Regular" w:hAnsi="FlandersArtSans-Regular"/>
          <w:color w:val="auto"/>
        </w:rPr>
        <w:t>voor impulsverluchting in ruimtes waar geen of ontoereikende ventilatiesystemen in gebruik zijn.</w:t>
      </w:r>
      <w:r w:rsidR="00025129" w:rsidRPr="00A7593D">
        <w:rPr>
          <w:rFonts w:ascii="Cambria" w:hAnsi="Cambria" w:cs="Cambria"/>
          <w:color w:val="auto"/>
        </w:rPr>
        <w:t>  </w:t>
      </w:r>
      <w:r w:rsidR="00537B12">
        <w:rPr>
          <w:rFonts w:ascii="FlandersArtSans-Regular" w:hAnsi="FlandersArtSans-Regular"/>
          <w:color w:val="auto"/>
        </w:rPr>
        <w:t>Het kan nuttig zijn om</w:t>
      </w:r>
      <w:r w:rsidR="00025129" w:rsidRPr="00A7593D">
        <w:rPr>
          <w:rFonts w:ascii="Cambria" w:hAnsi="Cambria" w:cs="Cambria"/>
          <w:color w:val="auto"/>
        </w:rPr>
        <w:t> </w:t>
      </w:r>
      <w:r w:rsidR="00025129" w:rsidRPr="00A7593D">
        <w:rPr>
          <w:rFonts w:ascii="FlandersArtSans-Regular" w:hAnsi="FlandersArtSans-Regular"/>
          <w:color w:val="auto"/>
        </w:rPr>
        <w:t>bij de wissel tussen sportgroepen voor voldoende spreiding tussen de</w:t>
      </w:r>
      <w:r w:rsidR="00025129" w:rsidRPr="00A7593D">
        <w:rPr>
          <w:rFonts w:ascii="Cambria" w:hAnsi="Cambria" w:cs="Cambria"/>
          <w:color w:val="auto"/>
        </w:rPr>
        <w:t> </w:t>
      </w:r>
      <w:proofErr w:type="spellStart"/>
      <w:r w:rsidR="00025129" w:rsidRPr="00A7593D">
        <w:rPr>
          <w:rFonts w:ascii="FlandersArtSans-Regular" w:hAnsi="FlandersArtSans-Regular"/>
          <w:color w:val="auto"/>
        </w:rPr>
        <w:t>tijdslots</w:t>
      </w:r>
      <w:proofErr w:type="spellEnd"/>
      <w:r w:rsidR="00025129" w:rsidRPr="00A7593D">
        <w:rPr>
          <w:rFonts w:ascii="FlandersArtSans-Regular" w:hAnsi="FlandersArtSans-Regular"/>
          <w:color w:val="auto"/>
        </w:rPr>
        <w:t xml:space="preserve"> </w:t>
      </w:r>
      <w:r w:rsidR="00537B12">
        <w:rPr>
          <w:rFonts w:ascii="FlandersArtSans-Regular" w:hAnsi="FlandersArtSans-Regular"/>
          <w:color w:val="auto"/>
        </w:rPr>
        <w:t xml:space="preserve">te zorgen </w:t>
      </w:r>
      <w:r w:rsidR="0036095F" w:rsidRPr="00A7593D">
        <w:rPr>
          <w:rFonts w:ascii="FlandersArtSans-Regular" w:hAnsi="FlandersArtSans-Regular"/>
          <w:color w:val="auto"/>
        </w:rPr>
        <w:t>i</w:t>
      </w:r>
      <w:r w:rsidR="00556D6D" w:rsidRPr="00A7593D">
        <w:rPr>
          <w:rFonts w:ascii="FlandersArtSans-Regular" w:hAnsi="FlandersArtSans-Regular"/>
          <w:color w:val="auto"/>
        </w:rPr>
        <w:t xml:space="preserve">ndien je niet beschikt over </w:t>
      </w:r>
      <w:r w:rsidR="002F3C81" w:rsidRPr="00A7593D">
        <w:rPr>
          <w:rFonts w:ascii="FlandersArtSans-Regular" w:hAnsi="FlandersArtSans-Regular"/>
          <w:color w:val="auto"/>
        </w:rPr>
        <w:t>optimale ventilatie</w:t>
      </w:r>
      <w:r w:rsidR="00DB0EB4" w:rsidRPr="00A7593D">
        <w:rPr>
          <w:rFonts w:ascii="FlandersArtSans-Regular" w:hAnsi="FlandersArtSans-Regular"/>
          <w:color w:val="auto"/>
        </w:rPr>
        <w:t xml:space="preserve">. In </w:t>
      </w:r>
      <w:r w:rsidR="00537B12">
        <w:rPr>
          <w:rFonts w:ascii="FlandersArtSans-Regular" w:hAnsi="FlandersArtSans-Regular"/>
          <w:color w:val="auto"/>
        </w:rPr>
        <w:t xml:space="preserve">de </w:t>
      </w:r>
      <w:r w:rsidR="000D678F">
        <w:rPr>
          <w:rFonts w:ascii="FlandersArtSans-Regular" w:hAnsi="FlandersArtSans-Regular"/>
          <w:color w:val="auto"/>
        </w:rPr>
        <w:t>voorziene tussentijd kan je een</w:t>
      </w:r>
      <w:r w:rsidR="00025129" w:rsidRPr="00A7593D">
        <w:rPr>
          <w:rFonts w:ascii="FlandersArtSans-Regular" w:hAnsi="FlandersArtSans-Regular"/>
          <w:color w:val="auto"/>
        </w:rPr>
        <w:t xml:space="preserve"> impulsverluchting</w:t>
      </w:r>
      <w:r w:rsidR="000D678F">
        <w:rPr>
          <w:rFonts w:ascii="FlandersArtSans-Regular" w:hAnsi="FlandersArtSans-Regular"/>
          <w:color w:val="auto"/>
        </w:rPr>
        <w:t xml:space="preserve"> doorvoeren door</w:t>
      </w:r>
      <w:r w:rsidR="00025129" w:rsidRPr="00A7593D">
        <w:rPr>
          <w:rFonts w:ascii="FlandersArtSans-Regular" w:hAnsi="FlandersArtSans-Regular"/>
          <w:color w:val="auto"/>
        </w:rPr>
        <w:t xml:space="preserve"> alle beschikbare ramen en deuren gedurende </w:t>
      </w:r>
      <w:r w:rsidR="000D678F">
        <w:rPr>
          <w:rFonts w:ascii="FlandersArtSans-Regular" w:hAnsi="FlandersArtSans-Regular"/>
          <w:color w:val="auto"/>
        </w:rPr>
        <w:t>die periode</w:t>
      </w:r>
      <w:r w:rsidR="00025129" w:rsidRPr="00A7593D">
        <w:rPr>
          <w:rFonts w:ascii="FlandersArtSans-Regular" w:hAnsi="FlandersArtSans-Regular"/>
          <w:color w:val="auto"/>
        </w:rPr>
        <w:t xml:space="preserve"> maximaal open </w:t>
      </w:r>
      <w:r w:rsidR="000D678F">
        <w:rPr>
          <w:rFonts w:ascii="FlandersArtSans-Regular" w:hAnsi="FlandersArtSans-Regular"/>
          <w:color w:val="auto"/>
        </w:rPr>
        <w:t xml:space="preserve">te zetten </w:t>
      </w:r>
      <w:r w:rsidR="00025129" w:rsidRPr="00A7593D">
        <w:rPr>
          <w:rFonts w:ascii="FlandersArtSans-Regular" w:hAnsi="FlandersArtSans-Regular"/>
          <w:color w:val="auto"/>
        </w:rPr>
        <w:t>voor een optimale aanvoer van verse buitenlucht.</w:t>
      </w:r>
      <w:r w:rsidR="00025129" w:rsidRPr="00A7593D">
        <w:rPr>
          <w:rFonts w:ascii="Cambria" w:hAnsi="Cambria" w:cs="Cambria"/>
          <w:color w:val="auto"/>
        </w:rPr>
        <w:t> </w:t>
      </w:r>
    </w:p>
    <w:p w14:paraId="22EBE3C0" w14:textId="13134E46" w:rsidR="000D678F" w:rsidRPr="00A7593D" w:rsidRDefault="000D678F" w:rsidP="00B9525B">
      <w:pPr>
        <w:tabs>
          <w:tab w:val="clear" w:pos="3686"/>
        </w:tabs>
        <w:jc w:val="both"/>
        <w:rPr>
          <w:rFonts w:ascii="FlandersArtSans-Regular" w:hAnsi="FlandersArtSans-Regular"/>
          <w:color w:val="auto"/>
        </w:rPr>
      </w:pPr>
    </w:p>
    <w:p w14:paraId="6F3828A8" w14:textId="294BD757" w:rsidR="00821176" w:rsidRDefault="00C81875" w:rsidP="00C81875">
      <w:pPr>
        <w:tabs>
          <w:tab w:val="clear" w:pos="3686"/>
        </w:tabs>
        <w:jc w:val="both"/>
        <w:rPr>
          <w:rFonts w:ascii="Cambria" w:hAnsi="Cambria" w:cs="Cambria"/>
          <w:color w:val="auto"/>
        </w:rPr>
      </w:pPr>
      <w:r w:rsidRPr="00A7593D">
        <w:rPr>
          <w:rFonts w:ascii="FlandersArtSans-Regular" w:hAnsi="FlandersArtSans-Regular"/>
          <w:color w:val="auto"/>
        </w:rPr>
        <w:t xml:space="preserve">Zorg </w:t>
      </w:r>
      <w:r w:rsidR="00656247" w:rsidRPr="00A7593D">
        <w:rPr>
          <w:rFonts w:ascii="FlandersArtSans-Regular" w:hAnsi="FlandersArtSans-Regular"/>
          <w:color w:val="auto"/>
        </w:rPr>
        <w:t>voor</w:t>
      </w:r>
      <w:r w:rsidRPr="00A7593D">
        <w:rPr>
          <w:rFonts w:ascii="FlandersArtSans-Regular" w:hAnsi="FlandersArtSans-Regular"/>
          <w:color w:val="auto"/>
        </w:rPr>
        <w:t xml:space="preserve"> een monitoring van de luchtkwaliteit om op te volgen of de voorziene ventilatie of verluchtingsacties toereikend zijn.</w:t>
      </w:r>
      <w:r w:rsidRPr="00A7593D">
        <w:rPr>
          <w:rFonts w:ascii="Cambria" w:hAnsi="Cambria" w:cs="Cambria"/>
          <w:color w:val="auto"/>
        </w:rPr>
        <w:t> </w:t>
      </w:r>
      <w:r w:rsidRPr="00A7593D">
        <w:rPr>
          <w:rFonts w:ascii="FlandersArtSans-Regular" w:hAnsi="FlandersArtSans-Regular"/>
          <w:color w:val="auto"/>
        </w:rPr>
        <w:t>De beste</w:t>
      </w:r>
      <w:r w:rsidRPr="00A7593D">
        <w:rPr>
          <w:rFonts w:ascii="Cambria" w:hAnsi="Cambria" w:cs="Cambria"/>
          <w:color w:val="auto"/>
        </w:rPr>
        <w:t> </w:t>
      </w:r>
      <w:r w:rsidRPr="00A7593D">
        <w:rPr>
          <w:rFonts w:ascii="FlandersArtSans-Regular" w:hAnsi="FlandersArtSans-Regular"/>
          <w:color w:val="auto"/>
        </w:rPr>
        <w:t xml:space="preserve">indicator voor de luchtkwaliteit is tot op heden nog steeds de CO2 concentratie. </w:t>
      </w:r>
      <w:r w:rsidR="00A849B0" w:rsidRPr="00C17FBC">
        <w:rPr>
          <w:rFonts w:ascii="FlandersArtSans-Regular" w:hAnsi="FlandersArtSans-Regular"/>
          <w:color w:val="auto"/>
          <w:highlight w:val="yellow"/>
        </w:rPr>
        <w:t xml:space="preserve">Het plaatsen van </w:t>
      </w:r>
      <w:r w:rsidR="00012F3C" w:rsidRPr="00C17FBC">
        <w:rPr>
          <w:rFonts w:ascii="FlandersArtSans-Regular" w:hAnsi="FlandersArtSans-Regular"/>
          <w:color w:val="auto"/>
          <w:highlight w:val="yellow"/>
        </w:rPr>
        <w:t xml:space="preserve">een </w:t>
      </w:r>
      <w:r w:rsidR="00A849B0" w:rsidRPr="00C17FBC">
        <w:rPr>
          <w:rFonts w:ascii="FlandersArtSans-Regular" w:hAnsi="FlandersArtSans-Regular"/>
          <w:color w:val="auto"/>
          <w:highlight w:val="yellow"/>
        </w:rPr>
        <w:t>CO2-meter is volgens het federale MB verplicht in alle gemeenschappelijke ruimtes waar meerdere mensen samen komen zonder mondmasker voor een periode van langer dan 15 minuten</w:t>
      </w:r>
      <w:r w:rsidR="00CD2741">
        <w:rPr>
          <w:rFonts w:ascii="FlandersArtSans-Regular" w:hAnsi="FlandersArtSans-Regular"/>
          <w:color w:val="auto"/>
          <w:highlight w:val="yellow"/>
        </w:rPr>
        <w:t xml:space="preserve"> (zie verder voor uitzonderingen)</w:t>
      </w:r>
      <w:r w:rsidR="00A849B0" w:rsidRPr="00C17FBC">
        <w:rPr>
          <w:rFonts w:ascii="FlandersArtSans-Regular" w:hAnsi="FlandersArtSans-Regular"/>
          <w:color w:val="auto"/>
          <w:highlight w:val="yellow"/>
        </w:rPr>
        <w:t xml:space="preserve">. Voor sportinfrastructuur vallen enkel de sportruimtes en de kleedkamers </w:t>
      </w:r>
      <w:r w:rsidR="00C17FBC" w:rsidRPr="00C17FBC">
        <w:rPr>
          <w:rFonts w:ascii="FlandersArtSans-Regular" w:hAnsi="FlandersArtSans-Regular"/>
          <w:color w:val="auto"/>
          <w:highlight w:val="yellow"/>
        </w:rPr>
        <w:t>onder deze bepaling</w:t>
      </w:r>
      <w:r w:rsidR="00CF5004" w:rsidRPr="00C17FBC">
        <w:rPr>
          <w:rFonts w:ascii="FlandersArtSans-Regular" w:hAnsi="FlandersArtSans-Regular"/>
          <w:color w:val="auto"/>
          <w:highlight w:val="yellow"/>
        </w:rPr>
        <w:t>.</w:t>
      </w:r>
      <w:r w:rsidR="00CF5004">
        <w:rPr>
          <w:rFonts w:ascii="FlandersArtSans-Regular" w:hAnsi="FlandersArtSans-Regular"/>
          <w:color w:val="auto"/>
        </w:rPr>
        <w:t xml:space="preserve"> Deze CO2 meters moeten </w:t>
      </w:r>
      <w:r w:rsidR="000A0E4F">
        <w:rPr>
          <w:rFonts w:ascii="FlandersArtSans-Regular" w:hAnsi="FlandersArtSans-Regular"/>
          <w:color w:val="auto"/>
        </w:rPr>
        <w:t xml:space="preserve">op een voor de </w:t>
      </w:r>
      <w:r w:rsidR="000C5CE4">
        <w:rPr>
          <w:rFonts w:ascii="FlandersArtSans-Regular" w:hAnsi="FlandersArtSans-Regular"/>
          <w:color w:val="auto"/>
        </w:rPr>
        <w:t>bezoeker</w:t>
      </w:r>
      <w:r w:rsidR="000A0E4F">
        <w:rPr>
          <w:rFonts w:ascii="FlandersArtSans-Regular" w:hAnsi="FlandersArtSans-Regular"/>
          <w:color w:val="auto"/>
        </w:rPr>
        <w:t xml:space="preserve"> zichtbare plaats</w:t>
      </w:r>
      <w:r w:rsidR="000C5CE4">
        <w:rPr>
          <w:rFonts w:ascii="FlandersArtSans-Regular" w:hAnsi="FlandersArtSans-Regular"/>
          <w:color w:val="auto"/>
        </w:rPr>
        <w:t xml:space="preserve"> </w:t>
      </w:r>
      <w:r w:rsidR="007E04D2">
        <w:rPr>
          <w:rFonts w:ascii="FlandersArtSans-Regular" w:hAnsi="FlandersArtSans-Regular"/>
          <w:color w:val="auto"/>
        </w:rPr>
        <w:t>(</w:t>
      </w:r>
      <w:r w:rsidR="007E04D2" w:rsidRPr="0068131E">
        <w:rPr>
          <w:rFonts w:ascii="FlandersArtSans-Regular" w:hAnsi="FlandersArtSans-Regular"/>
          <w:color w:val="auto"/>
        </w:rPr>
        <w:t>maar niet naast open ramen of deuren en niet naast de uitgang van de ventilatie</w:t>
      </w:r>
      <w:r w:rsidR="0068131E" w:rsidRPr="0068131E">
        <w:rPr>
          <w:rFonts w:ascii="FlandersArtSans-Regular" w:hAnsi="FlandersArtSans-Regular"/>
          <w:color w:val="auto"/>
        </w:rPr>
        <w:t>)</w:t>
      </w:r>
      <w:r w:rsidR="007E04D2">
        <w:rPr>
          <w:rFonts w:ascii="FlandersArtSans-Regular" w:hAnsi="FlandersArtSans-Regular"/>
          <w:color w:val="auto"/>
        </w:rPr>
        <w:t xml:space="preserve"> </w:t>
      </w:r>
      <w:r w:rsidR="000C5CE4">
        <w:rPr>
          <w:rFonts w:ascii="FlandersArtSans-Regular" w:hAnsi="FlandersArtSans-Regular"/>
          <w:color w:val="auto"/>
        </w:rPr>
        <w:t>worden geïnstalleerd in de sportruimtes en in de</w:t>
      </w:r>
      <w:r w:rsidR="00E87783">
        <w:rPr>
          <w:rFonts w:ascii="FlandersArtSans-Regular" w:hAnsi="FlandersArtSans-Regular"/>
          <w:color w:val="auto"/>
        </w:rPr>
        <w:t xml:space="preserve"> </w:t>
      </w:r>
      <w:r w:rsidR="000C5CE4">
        <w:rPr>
          <w:rFonts w:ascii="FlandersArtSans-Regular" w:hAnsi="FlandersArtSans-Regular"/>
          <w:color w:val="auto"/>
        </w:rPr>
        <w:t>kleedkamers (d</w:t>
      </w:r>
      <w:r w:rsidR="00E87783">
        <w:rPr>
          <w:rFonts w:ascii="FlandersArtSans-Regular" w:hAnsi="FlandersArtSans-Regular"/>
          <w:color w:val="auto"/>
        </w:rPr>
        <w:t>us niet in gangen, toiletten, …)</w:t>
      </w:r>
      <w:r w:rsidR="00BD79D5">
        <w:rPr>
          <w:rFonts w:ascii="FlandersArtSans-Regular" w:hAnsi="FlandersArtSans-Regular"/>
          <w:color w:val="auto"/>
        </w:rPr>
        <w:t xml:space="preserve">. </w:t>
      </w:r>
      <w:r w:rsidR="00701F84" w:rsidRPr="00701F84">
        <w:rPr>
          <w:rFonts w:ascii="FlandersArtSans-Regular" w:hAnsi="FlandersArtSans-Regular"/>
          <w:color w:val="auto"/>
          <w:highlight w:val="yellow"/>
        </w:rPr>
        <w:t>De CO2-meter moet aanwezig zijn als de activiteit plaatsvindt.</w:t>
      </w:r>
      <w:r w:rsidR="00701F84">
        <w:rPr>
          <w:rFonts w:ascii="FlandersArtSans-Regular" w:hAnsi="FlandersArtSans-Regular"/>
          <w:color w:val="auto"/>
        </w:rPr>
        <w:t xml:space="preserve"> </w:t>
      </w:r>
      <w:r w:rsidR="00BD79D5" w:rsidRPr="00D27631">
        <w:rPr>
          <w:rFonts w:ascii="FlandersArtSans-Regular" w:hAnsi="FlandersArtSans-Regular"/>
          <w:color w:val="auto"/>
          <w:highlight w:val="yellow"/>
        </w:rPr>
        <w:t>Er geldt een overgangsperiode voor het toezicht/</w:t>
      </w:r>
      <w:r w:rsidR="00D27631" w:rsidRPr="00D27631">
        <w:rPr>
          <w:rFonts w:ascii="FlandersArtSans-Regular" w:hAnsi="FlandersArtSans-Regular"/>
          <w:color w:val="auto"/>
          <w:highlight w:val="yellow"/>
        </w:rPr>
        <w:t>controle op deze maatregel tot 1 november 2021</w:t>
      </w:r>
      <w:r w:rsidRPr="00D27631">
        <w:rPr>
          <w:rFonts w:ascii="FlandersArtSans-Regular" w:hAnsi="FlandersArtSans-Regular"/>
          <w:color w:val="auto"/>
          <w:highlight w:val="yellow"/>
        </w:rPr>
        <w:t>.</w:t>
      </w:r>
      <w:r w:rsidRPr="00A7593D">
        <w:rPr>
          <w:rFonts w:ascii="Cambria" w:hAnsi="Cambria" w:cs="Cambria"/>
          <w:color w:val="auto"/>
        </w:rPr>
        <w:t>  </w:t>
      </w:r>
    </w:p>
    <w:p w14:paraId="676F452F" w14:textId="340642A9" w:rsidR="00EA484B" w:rsidRDefault="00B910E6" w:rsidP="00C81875">
      <w:pPr>
        <w:tabs>
          <w:tab w:val="clear" w:pos="3686"/>
        </w:tabs>
        <w:jc w:val="both"/>
        <w:rPr>
          <w:rFonts w:ascii="Cambria" w:hAnsi="Cambria" w:cs="Cambria"/>
          <w:color w:val="auto"/>
        </w:rPr>
      </w:pPr>
      <w:r>
        <w:rPr>
          <w:rFonts w:ascii="Cambria" w:hAnsi="Cambria" w:cs="Cambria"/>
          <w:color w:val="auto"/>
        </w:rPr>
        <w:t xml:space="preserve"> </w:t>
      </w:r>
    </w:p>
    <w:p w14:paraId="3FACE20C" w14:textId="5C3F6F8C" w:rsidR="00CF5004" w:rsidRDefault="00C81875" w:rsidP="00C81875">
      <w:pPr>
        <w:tabs>
          <w:tab w:val="clear" w:pos="3686"/>
        </w:tabs>
        <w:jc w:val="both"/>
        <w:rPr>
          <w:rFonts w:ascii="FlandersArtSans-Regular" w:hAnsi="FlandersArtSans-Regular"/>
          <w:color w:val="auto"/>
        </w:rPr>
      </w:pPr>
      <w:r w:rsidRPr="00A7593D">
        <w:rPr>
          <w:rFonts w:ascii="FlandersArtSans-Regular" w:hAnsi="FlandersArtSans-Regular"/>
          <w:color w:val="auto"/>
        </w:rPr>
        <w:t xml:space="preserve">Met betrekking tot de CO2 monitoring </w:t>
      </w:r>
      <w:r w:rsidR="00E06994">
        <w:rPr>
          <w:rFonts w:ascii="FlandersArtSans-Regular" w:hAnsi="FlandersArtSans-Regular"/>
          <w:color w:val="auto"/>
        </w:rPr>
        <w:t>legt het federale MB op</w:t>
      </w:r>
      <w:r w:rsidR="00E06994" w:rsidRPr="00A7593D">
        <w:rPr>
          <w:rFonts w:ascii="FlandersArtSans-Regular" w:hAnsi="FlandersArtSans-Regular"/>
          <w:color w:val="auto"/>
        </w:rPr>
        <w:t xml:space="preserve"> </w:t>
      </w:r>
      <w:r w:rsidRPr="00A7593D">
        <w:rPr>
          <w:rFonts w:ascii="FlandersArtSans-Regular" w:hAnsi="FlandersArtSans-Regular"/>
          <w:color w:val="auto"/>
        </w:rPr>
        <w:t>om 900</w:t>
      </w:r>
      <w:r w:rsidRPr="00A7593D">
        <w:rPr>
          <w:rFonts w:ascii="Cambria" w:hAnsi="Cambria" w:cs="Cambria"/>
          <w:color w:val="auto"/>
        </w:rPr>
        <w:t> </w:t>
      </w:r>
      <w:proofErr w:type="spellStart"/>
      <w:r w:rsidRPr="00A7593D">
        <w:rPr>
          <w:rFonts w:ascii="FlandersArtSans-Regular" w:hAnsi="FlandersArtSans-Regular"/>
          <w:color w:val="auto"/>
        </w:rPr>
        <w:t>ppm</w:t>
      </w:r>
      <w:proofErr w:type="spellEnd"/>
      <w:r w:rsidRPr="00A7593D">
        <w:rPr>
          <w:rFonts w:ascii="Cambria" w:hAnsi="Cambria" w:cs="Cambria"/>
          <w:color w:val="auto"/>
        </w:rPr>
        <w:t> </w:t>
      </w:r>
      <w:r w:rsidRPr="00A7593D">
        <w:rPr>
          <w:rFonts w:ascii="FlandersArtSans-Regular" w:hAnsi="FlandersArtSans-Regular"/>
          <w:color w:val="auto"/>
        </w:rPr>
        <w:t>in te stellen als waarschuwingsniveau</w:t>
      </w:r>
      <w:r w:rsidR="00E06994">
        <w:rPr>
          <w:rFonts w:ascii="FlandersArtSans-Regular" w:hAnsi="FlandersArtSans-Regular"/>
          <w:color w:val="auto"/>
        </w:rPr>
        <w:t>. Indien deze drempel wordt overschreden, moeten bijkomende beheersmaatregelen genomen worden</w:t>
      </w:r>
      <w:r w:rsidR="001E3779">
        <w:rPr>
          <w:rFonts w:ascii="FlandersArtSans-Regular" w:hAnsi="FlandersArtSans-Regular"/>
          <w:color w:val="auto"/>
        </w:rPr>
        <w:t xml:space="preserve"> op basis van het hogervermelde </w:t>
      </w:r>
      <w:r w:rsidR="00CF5004">
        <w:rPr>
          <w:rFonts w:ascii="FlandersArtSans-Regular" w:hAnsi="FlandersArtSans-Regular"/>
          <w:color w:val="auto"/>
        </w:rPr>
        <w:t>ventilatieplan</w:t>
      </w:r>
      <w:r w:rsidRPr="00A7593D">
        <w:rPr>
          <w:rFonts w:ascii="FlandersArtSans-Regular" w:hAnsi="FlandersArtSans-Regular"/>
          <w:color w:val="auto"/>
        </w:rPr>
        <w:t xml:space="preserve"> om de aanvoer van verse lucht te verhogen. </w:t>
      </w:r>
    </w:p>
    <w:p w14:paraId="5B1DFC26" w14:textId="77777777" w:rsidR="00CF5004" w:rsidRDefault="00CF5004" w:rsidP="00C81875">
      <w:pPr>
        <w:tabs>
          <w:tab w:val="clear" w:pos="3686"/>
        </w:tabs>
        <w:jc w:val="both"/>
        <w:rPr>
          <w:rFonts w:ascii="FlandersArtSans-Regular" w:hAnsi="FlandersArtSans-Regular"/>
          <w:color w:val="auto"/>
        </w:rPr>
      </w:pPr>
    </w:p>
    <w:p w14:paraId="02F290F1" w14:textId="4A716EA7" w:rsidR="00C81875" w:rsidRDefault="00CF5004" w:rsidP="00453D3F">
      <w:pPr>
        <w:tabs>
          <w:tab w:val="clear" w:pos="3686"/>
        </w:tabs>
        <w:jc w:val="both"/>
        <w:rPr>
          <w:rFonts w:ascii="Cambria" w:hAnsi="Cambria" w:cs="Cambria"/>
          <w:color w:val="auto"/>
        </w:rPr>
      </w:pPr>
      <w:r>
        <w:rPr>
          <w:rFonts w:ascii="FlandersArtSans-Regular" w:hAnsi="FlandersArtSans-Regular"/>
          <w:color w:val="auto"/>
        </w:rPr>
        <w:t>Voor fitnessinfra</w:t>
      </w:r>
      <w:r w:rsidR="008B6E22">
        <w:rPr>
          <w:rFonts w:ascii="FlandersArtSans-Regular" w:hAnsi="FlandersArtSans-Regular"/>
          <w:color w:val="auto"/>
        </w:rPr>
        <w:t xml:space="preserve">structuur legt het federale MB een bijkomend </w:t>
      </w:r>
      <w:r w:rsidR="00BB2249">
        <w:rPr>
          <w:rFonts w:ascii="FlandersArtSans-Regular" w:hAnsi="FlandersArtSans-Regular"/>
          <w:color w:val="auto"/>
        </w:rPr>
        <w:t>alarmniveau</w:t>
      </w:r>
      <w:r w:rsidR="008B6E22">
        <w:rPr>
          <w:rFonts w:ascii="FlandersArtSans-Regular" w:hAnsi="FlandersArtSans-Regular"/>
          <w:color w:val="auto"/>
        </w:rPr>
        <w:t xml:space="preserve"> op van </w:t>
      </w:r>
      <w:r w:rsidR="00C81875" w:rsidRPr="00A7593D">
        <w:rPr>
          <w:rFonts w:ascii="FlandersArtSans-Regular" w:hAnsi="FlandersArtSans-Regular"/>
          <w:color w:val="auto"/>
        </w:rPr>
        <w:t>1200</w:t>
      </w:r>
      <w:r w:rsidR="00C81875" w:rsidRPr="00A7593D">
        <w:rPr>
          <w:rFonts w:ascii="Cambria" w:hAnsi="Cambria" w:cs="Cambria"/>
          <w:color w:val="auto"/>
        </w:rPr>
        <w:t> </w:t>
      </w:r>
      <w:proofErr w:type="spellStart"/>
      <w:r w:rsidR="00C81875" w:rsidRPr="00A7593D">
        <w:rPr>
          <w:rFonts w:ascii="FlandersArtSans-Regular" w:hAnsi="FlandersArtSans-Regular"/>
          <w:color w:val="auto"/>
        </w:rPr>
        <w:t>ppm</w:t>
      </w:r>
      <w:proofErr w:type="spellEnd"/>
      <w:r w:rsidR="00BB2249">
        <w:rPr>
          <w:rFonts w:ascii="FlandersArtSans-Regular" w:hAnsi="FlandersArtSans-Regular"/>
          <w:color w:val="auto"/>
        </w:rPr>
        <w:t xml:space="preserve">. </w:t>
      </w:r>
      <w:r w:rsidR="00C81875" w:rsidRPr="00A7593D">
        <w:rPr>
          <w:rFonts w:ascii="Cambria" w:hAnsi="Cambria" w:cs="Cambria"/>
          <w:color w:val="auto"/>
        </w:rPr>
        <w:t> </w:t>
      </w:r>
      <w:r w:rsidR="00BB2249">
        <w:rPr>
          <w:rFonts w:ascii="FlandersArtSans-Regular" w:hAnsi="FlandersArtSans-Regular"/>
          <w:color w:val="auto"/>
        </w:rPr>
        <w:t>Indien dit alarmniveau wordt overschreden, moet men de activiteiten tijdelijk</w:t>
      </w:r>
      <w:r w:rsidR="00C81875" w:rsidRPr="00A7593D">
        <w:rPr>
          <w:rFonts w:ascii="FlandersArtSans-Regular" w:hAnsi="FlandersArtSans-Regular"/>
          <w:color w:val="auto"/>
        </w:rPr>
        <w:t xml:space="preserve"> staken</w:t>
      </w:r>
      <w:r w:rsidR="00453D3F">
        <w:rPr>
          <w:rFonts w:ascii="FlandersArtSans-Regular" w:hAnsi="FlandersArtSans-Regular"/>
          <w:color w:val="auto"/>
        </w:rPr>
        <w:t>, tot het CO2 niveau opnieuw onder de 900ppm is gedaald</w:t>
      </w:r>
      <w:r w:rsidR="00622166" w:rsidRPr="00A7593D">
        <w:rPr>
          <w:rFonts w:ascii="FlandersArtSans-Regular" w:hAnsi="FlandersArtSans-Regular"/>
          <w:color w:val="auto"/>
        </w:rPr>
        <w:t>.</w:t>
      </w:r>
      <w:r w:rsidR="00C81875" w:rsidRPr="00A7593D">
        <w:rPr>
          <w:rFonts w:ascii="FlandersArtSans-Regular" w:hAnsi="FlandersArtSans-Regular"/>
          <w:color w:val="auto"/>
        </w:rPr>
        <w:t>.</w:t>
      </w:r>
      <w:r w:rsidR="00C81875" w:rsidRPr="00A7593D">
        <w:rPr>
          <w:rFonts w:ascii="Cambria" w:hAnsi="Cambria" w:cs="Cambria"/>
          <w:color w:val="auto"/>
        </w:rPr>
        <w:t> </w:t>
      </w:r>
    </w:p>
    <w:p w14:paraId="5E00F0E0" w14:textId="6525A122" w:rsidR="009E1CDD" w:rsidRDefault="009E1CDD" w:rsidP="009E1CDD">
      <w:pPr>
        <w:tabs>
          <w:tab w:val="clear" w:pos="3686"/>
        </w:tabs>
        <w:jc w:val="both"/>
        <w:rPr>
          <w:rFonts w:ascii="Cambria" w:hAnsi="Cambria" w:cs="Cambria"/>
          <w:color w:val="auto"/>
        </w:rPr>
      </w:pPr>
    </w:p>
    <w:p w14:paraId="60073DFD" w14:textId="6CBF9F49" w:rsidR="003509E6" w:rsidRPr="00B40E40" w:rsidRDefault="00B40E40" w:rsidP="00B40E40">
      <w:pPr>
        <w:tabs>
          <w:tab w:val="clear" w:pos="3686"/>
        </w:tabs>
        <w:jc w:val="both"/>
        <w:rPr>
          <w:rFonts w:ascii="FlandersArtSans-Regular" w:hAnsi="FlandersArtSans-Regular"/>
          <w:color w:val="auto"/>
          <w:highlight w:val="yellow"/>
        </w:rPr>
      </w:pPr>
      <w:r w:rsidRPr="00B40E40">
        <w:rPr>
          <w:rFonts w:ascii="FlandersArtSans-Regular" w:hAnsi="FlandersArtSans-Regular"/>
          <w:color w:val="auto"/>
          <w:highlight w:val="yellow"/>
        </w:rPr>
        <w:t>S</w:t>
      </w:r>
      <w:r w:rsidR="00776555" w:rsidRPr="00B40E40">
        <w:rPr>
          <w:rFonts w:ascii="FlandersArtSans-Regular" w:hAnsi="FlandersArtSans-Regular"/>
          <w:color w:val="auto"/>
          <w:highlight w:val="yellow"/>
        </w:rPr>
        <w:t>portruimtes</w:t>
      </w:r>
      <w:r w:rsidR="00202556" w:rsidRPr="00B40E40">
        <w:rPr>
          <w:rFonts w:ascii="FlandersArtSans-Regular" w:hAnsi="FlandersArtSans-Regular"/>
          <w:color w:val="auto"/>
          <w:highlight w:val="yellow"/>
        </w:rPr>
        <w:t xml:space="preserve"> met een oppervlakte van minstens 400 m</w:t>
      </w:r>
      <w:r w:rsidR="00202556" w:rsidRPr="00B40E40">
        <w:rPr>
          <w:rFonts w:ascii="Cambria" w:hAnsi="Cambria"/>
          <w:color w:val="auto"/>
          <w:highlight w:val="yellow"/>
        </w:rPr>
        <w:t xml:space="preserve">² </w:t>
      </w:r>
      <w:r w:rsidR="004B22F0" w:rsidRPr="00B40E40">
        <w:rPr>
          <w:rFonts w:ascii="FlandersArtSans-Regular" w:hAnsi="FlandersArtSans-Regular"/>
          <w:color w:val="auto"/>
          <w:highlight w:val="yellow"/>
        </w:rPr>
        <w:t>en een hoogte van minstens 7 meter</w:t>
      </w:r>
      <w:r w:rsidR="00C60BD8" w:rsidRPr="00B40E40">
        <w:rPr>
          <w:rFonts w:ascii="FlandersArtSans-Regular" w:hAnsi="FlandersArtSans-Regular"/>
          <w:color w:val="auto"/>
          <w:highlight w:val="yellow"/>
        </w:rPr>
        <w:t xml:space="preserve">, die over mechanische ventilatie beschikken of waar </w:t>
      </w:r>
      <w:r w:rsidR="00C52B3A" w:rsidRPr="00B40E40">
        <w:rPr>
          <w:rFonts w:ascii="FlandersArtSans-Regular" w:hAnsi="FlandersArtSans-Regular"/>
          <w:color w:val="auto"/>
          <w:highlight w:val="yellow"/>
        </w:rPr>
        <w:t>buitendeuren en ramen zijn die open kunnen</w:t>
      </w:r>
      <w:r w:rsidR="00A0246E" w:rsidRPr="00B40E40">
        <w:rPr>
          <w:rFonts w:ascii="FlandersArtSans-Regular" w:hAnsi="FlandersArtSans-Regular"/>
          <w:color w:val="auto"/>
          <w:highlight w:val="yellow"/>
        </w:rPr>
        <w:t>, moeten niet verplicht over een CO2-meter beschikken, maar dit is wel sterk aanbevolen. Voor deze ruimtes moet wel een actieplan ventilatie beschikbaar zijn.</w:t>
      </w:r>
    </w:p>
    <w:p w14:paraId="2C93A6E5" w14:textId="37765CC9" w:rsidR="00650D7D" w:rsidRPr="00A7593D" w:rsidRDefault="00650D7D" w:rsidP="00C81875">
      <w:pPr>
        <w:tabs>
          <w:tab w:val="clear" w:pos="3686"/>
        </w:tabs>
        <w:jc w:val="both"/>
        <w:rPr>
          <w:rFonts w:ascii="FlandersArtSans-Regular" w:hAnsi="FlandersArtSans-Regular"/>
          <w:color w:val="auto"/>
        </w:rPr>
      </w:pPr>
    </w:p>
    <w:p w14:paraId="45714C17" w14:textId="30C4190A" w:rsidR="00650D7D" w:rsidRPr="00A7593D" w:rsidRDefault="00650D7D" w:rsidP="00650D7D">
      <w:pPr>
        <w:tabs>
          <w:tab w:val="clear" w:pos="3686"/>
        </w:tabs>
        <w:jc w:val="both"/>
        <w:rPr>
          <w:rFonts w:ascii="FlandersArtSans-Regular" w:hAnsi="FlandersArtSans-Regular"/>
          <w:color w:val="auto"/>
        </w:rPr>
      </w:pPr>
      <w:r w:rsidRPr="00A7593D">
        <w:rPr>
          <w:rFonts w:ascii="FlandersArtSans-Regular" w:hAnsi="FlandersArtSans-Regular"/>
          <w:color w:val="auto"/>
        </w:rPr>
        <w:t>Als aanvullende maatregel kan</w:t>
      </w:r>
      <w:r w:rsidRPr="00A7593D">
        <w:rPr>
          <w:rFonts w:ascii="Cambria" w:hAnsi="Cambria" w:cs="Cambria"/>
          <w:color w:val="auto"/>
        </w:rPr>
        <w:t> </w:t>
      </w:r>
      <w:r w:rsidRPr="00A7593D">
        <w:rPr>
          <w:rFonts w:ascii="FlandersArtSans-Regular" w:hAnsi="FlandersArtSans-Regular"/>
          <w:color w:val="auto"/>
        </w:rPr>
        <w:t>optioneel</w:t>
      </w:r>
      <w:r w:rsidRPr="00A7593D">
        <w:rPr>
          <w:rFonts w:ascii="Cambria" w:hAnsi="Cambria" w:cs="Cambria"/>
          <w:color w:val="auto"/>
        </w:rPr>
        <w:t> </w:t>
      </w:r>
      <w:r w:rsidRPr="00A7593D">
        <w:rPr>
          <w:rFonts w:ascii="FlandersArtSans-Regular" w:hAnsi="FlandersArtSans-Regular"/>
          <w:color w:val="auto"/>
        </w:rPr>
        <w:t>gewerkt worden met luchtreinigers/luchtzuiveraars.</w:t>
      </w:r>
      <w:r w:rsidRPr="00A7593D">
        <w:rPr>
          <w:rFonts w:ascii="Cambria" w:hAnsi="Cambria" w:cs="Cambria"/>
          <w:color w:val="auto"/>
        </w:rPr>
        <w:t>  </w:t>
      </w:r>
      <w:r w:rsidRPr="00A7593D">
        <w:rPr>
          <w:rFonts w:ascii="FlandersArtSans-Regular" w:hAnsi="FlandersArtSans-Regular"/>
          <w:color w:val="auto"/>
        </w:rPr>
        <w:t>Er zijn verschillende toestellen op de markt</w:t>
      </w:r>
      <w:r w:rsidRPr="00A7593D">
        <w:rPr>
          <w:rFonts w:ascii="Cambria" w:hAnsi="Cambria" w:cs="Cambria"/>
          <w:color w:val="auto"/>
        </w:rPr>
        <w:t> </w:t>
      </w:r>
      <w:r w:rsidRPr="00A7593D">
        <w:rPr>
          <w:rFonts w:ascii="FlandersArtSans-Regular" w:hAnsi="FlandersArtSans-Regular"/>
          <w:color w:val="auto"/>
        </w:rPr>
        <w:t>die op een snelle en efficiënte manier de aerosolconcentratie in de lucht kunnen reduceren.</w:t>
      </w:r>
      <w:r w:rsidRPr="00A7593D">
        <w:rPr>
          <w:rFonts w:ascii="Cambria" w:hAnsi="Cambria" w:cs="Cambria"/>
          <w:color w:val="auto"/>
        </w:rPr>
        <w:t>  </w:t>
      </w:r>
      <w:r w:rsidRPr="00A7593D">
        <w:rPr>
          <w:rFonts w:ascii="FlandersArtSans-Regular" w:hAnsi="FlandersArtSans-Regular"/>
          <w:color w:val="auto"/>
        </w:rPr>
        <w:t>Deze toestellen</w:t>
      </w:r>
      <w:r w:rsidRPr="00A7593D">
        <w:rPr>
          <w:rFonts w:ascii="Cambria" w:hAnsi="Cambria" w:cs="Cambria"/>
          <w:color w:val="auto"/>
        </w:rPr>
        <w:t> </w:t>
      </w:r>
      <w:r w:rsidRPr="00A7593D">
        <w:rPr>
          <w:rFonts w:ascii="FlandersArtSans-Regular" w:hAnsi="FlandersArtSans-Regular"/>
          <w:color w:val="auto"/>
        </w:rPr>
        <w:t xml:space="preserve">zijn </w:t>
      </w:r>
      <w:r w:rsidR="00433EB8" w:rsidRPr="00A7593D">
        <w:rPr>
          <w:rFonts w:ascii="FlandersArtSans-Regular" w:hAnsi="FlandersArtSans-Regular"/>
          <w:color w:val="auto"/>
        </w:rPr>
        <w:t>soms</w:t>
      </w:r>
      <w:r w:rsidRPr="00A7593D">
        <w:rPr>
          <w:rFonts w:ascii="FlandersArtSans-Regular" w:hAnsi="FlandersArtSans-Regular"/>
          <w:color w:val="auto"/>
        </w:rPr>
        <w:t xml:space="preserve"> efficiënter en voordeliger dan een zware upgrade van het ventilatiesysteem in functie van een verhoogde afvoer van</w:t>
      </w:r>
      <w:r w:rsidRPr="00A7593D">
        <w:rPr>
          <w:rFonts w:ascii="Cambria" w:hAnsi="Cambria" w:cs="Cambria"/>
          <w:color w:val="auto"/>
        </w:rPr>
        <w:t> </w:t>
      </w:r>
      <w:proofErr w:type="spellStart"/>
      <w:r w:rsidRPr="00A7593D">
        <w:rPr>
          <w:rFonts w:ascii="FlandersArtSans-Regular" w:hAnsi="FlandersArtSans-Regular"/>
          <w:color w:val="auto"/>
        </w:rPr>
        <w:t>aerosolen</w:t>
      </w:r>
      <w:proofErr w:type="spellEnd"/>
      <w:r w:rsidRPr="00A7593D">
        <w:rPr>
          <w:rFonts w:ascii="FlandersArtSans-Regular" w:hAnsi="FlandersArtSans-Regular"/>
          <w:color w:val="auto"/>
        </w:rPr>
        <w:t>.</w:t>
      </w:r>
      <w:r w:rsidRPr="00A7593D">
        <w:rPr>
          <w:rFonts w:ascii="Cambria" w:hAnsi="Cambria" w:cs="Cambria"/>
          <w:color w:val="auto"/>
        </w:rPr>
        <w:t>  </w:t>
      </w:r>
    </w:p>
    <w:p w14:paraId="7762891A" w14:textId="3FA8080E" w:rsidR="00C81875" w:rsidRPr="00A7593D" w:rsidRDefault="00C81875" w:rsidP="00E93E09">
      <w:pPr>
        <w:tabs>
          <w:tab w:val="clear" w:pos="3686"/>
        </w:tabs>
        <w:jc w:val="both"/>
        <w:rPr>
          <w:rFonts w:ascii="FlandersArtSans-Regular" w:hAnsi="FlandersArtSans-Regular"/>
          <w:color w:val="auto"/>
        </w:rPr>
      </w:pPr>
    </w:p>
    <w:p w14:paraId="3C1362BF" w14:textId="77777777" w:rsidR="00794419" w:rsidRPr="00A7593D" w:rsidRDefault="00794419" w:rsidP="00794419">
      <w:pPr>
        <w:tabs>
          <w:tab w:val="clear" w:pos="3686"/>
        </w:tabs>
        <w:jc w:val="both"/>
        <w:rPr>
          <w:rFonts w:ascii="FlandersArtSans-Regular" w:hAnsi="FlandersArtSans-Regular"/>
          <w:color w:val="auto"/>
        </w:rPr>
      </w:pPr>
    </w:p>
    <w:p w14:paraId="6336023D" w14:textId="5079DE70" w:rsidR="0023070C" w:rsidRPr="00A7593D" w:rsidRDefault="6104495A" w:rsidP="001E6808">
      <w:pPr>
        <w:pStyle w:val="Heading3"/>
        <w:numPr>
          <w:ilvl w:val="2"/>
          <w:numId w:val="31"/>
        </w:numPr>
        <w:tabs>
          <w:tab w:val="clear" w:pos="3686"/>
        </w:tabs>
        <w:rPr>
          <w:color w:val="2F5496" w:themeColor="accent1" w:themeShade="BF"/>
        </w:rPr>
      </w:pPr>
      <w:bookmarkStart w:id="40" w:name="_Toc61030331"/>
      <w:bookmarkStart w:id="41" w:name="_Toc73789015"/>
      <w:bookmarkStart w:id="42" w:name="_Toc81407680"/>
      <w:r w:rsidRPr="00A7593D">
        <w:rPr>
          <w:color w:val="2F5496" w:themeColor="accent1" w:themeShade="BF"/>
        </w:rPr>
        <w:t>Beheer besmette personen</w:t>
      </w:r>
      <w:bookmarkEnd w:id="40"/>
      <w:bookmarkEnd w:id="41"/>
      <w:bookmarkEnd w:id="42"/>
    </w:p>
    <w:p w14:paraId="6DBFCFD5" w14:textId="74A31E8D" w:rsidR="003E4893" w:rsidRPr="00A7593D" w:rsidRDefault="001B242F" w:rsidP="002C5F4A">
      <w:pPr>
        <w:pStyle w:val="Default"/>
        <w:rPr>
          <w:rFonts w:ascii="FlandersArtSans-Regular" w:hAnsi="FlandersArtSans-Regular" w:cstheme="minorBidi"/>
          <w:color w:val="auto"/>
          <w:sz w:val="22"/>
          <w:szCs w:val="22"/>
        </w:rPr>
      </w:pPr>
      <w:r w:rsidRPr="00A7593D">
        <w:rPr>
          <w:rFonts w:ascii="FlandersArtSans-Regular" w:hAnsi="FlandersArtSans-Regular" w:cstheme="minorBidi"/>
          <w:color w:val="auto"/>
          <w:sz w:val="22"/>
          <w:szCs w:val="22"/>
        </w:rPr>
        <w:t>Ook voor d</w:t>
      </w:r>
      <w:r w:rsidR="00C8207D" w:rsidRPr="00A7593D">
        <w:rPr>
          <w:rFonts w:ascii="FlandersArtSans-Regular" w:hAnsi="FlandersArtSans-Regular" w:cstheme="minorBidi"/>
          <w:color w:val="auto"/>
          <w:sz w:val="22"/>
          <w:szCs w:val="22"/>
        </w:rPr>
        <w:t xml:space="preserve">it gebod is </w:t>
      </w:r>
      <w:r w:rsidR="00B56E7A" w:rsidRPr="00A7593D">
        <w:rPr>
          <w:rFonts w:ascii="FlandersArtSans-Regular" w:hAnsi="FlandersArtSans-Regular" w:cstheme="minorBidi"/>
          <w:color w:val="auto"/>
          <w:sz w:val="22"/>
          <w:szCs w:val="22"/>
        </w:rPr>
        <w:t xml:space="preserve">een duidelijke en herhaalde communicatie </w:t>
      </w:r>
      <w:r w:rsidR="008979A7" w:rsidRPr="00A7593D">
        <w:rPr>
          <w:rFonts w:ascii="FlandersArtSans-Regular" w:hAnsi="FlandersArtSans-Regular" w:cstheme="minorBidi"/>
          <w:color w:val="auto"/>
          <w:sz w:val="22"/>
          <w:szCs w:val="22"/>
        </w:rPr>
        <w:t xml:space="preserve">essentieel. </w:t>
      </w:r>
      <w:r w:rsidR="00943E0F" w:rsidRPr="00A7593D">
        <w:rPr>
          <w:rFonts w:ascii="FlandersArtSans-Regular" w:hAnsi="FlandersArtSans-Regular" w:cstheme="minorBidi"/>
          <w:color w:val="auto"/>
          <w:sz w:val="22"/>
          <w:szCs w:val="22"/>
        </w:rPr>
        <w:t xml:space="preserve"> </w:t>
      </w:r>
      <w:r w:rsidR="00936F9F" w:rsidRPr="00A7593D">
        <w:rPr>
          <w:rFonts w:ascii="FlandersArtSans-Regular" w:hAnsi="FlandersArtSans-Regular" w:cstheme="minorBidi"/>
          <w:color w:val="auto"/>
          <w:sz w:val="22"/>
          <w:szCs w:val="22"/>
        </w:rPr>
        <w:t xml:space="preserve">Communiceer dus over de te volgen procedures en maatregelen.  </w:t>
      </w:r>
      <w:r w:rsidR="00B61119" w:rsidRPr="00A7593D">
        <w:rPr>
          <w:rFonts w:ascii="FlandersArtSans-Regular" w:hAnsi="FlandersArtSans-Regular" w:cstheme="minorBidi"/>
          <w:color w:val="auto"/>
          <w:sz w:val="22"/>
          <w:szCs w:val="22"/>
        </w:rPr>
        <w:t xml:space="preserve">De </w:t>
      </w:r>
      <w:proofErr w:type="spellStart"/>
      <w:r w:rsidR="00B61119" w:rsidRPr="00A7593D">
        <w:rPr>
          <w:rFonts w:ascii="FlandersArtSans-Regular" w:hAnsi="FlandersArtSans-Regular" w:cstheme="minorBidi"/>
          <w:color w:val="auto"/>
          <w:sz w:val="22"/>
          <w:szCs w:val="22"/>
        </w:rPr>
        <w:t>Covid</w:t>
      </w:r>
      <w:proofErr w:type="spellEnd"/>
      <w:r w:rsidR="00B61119" w:rsidRPr="00A7593D">
        <w:rPr>
          <w:rFonts w:ascii="FlandersArtSans-Regular" w:hAnsi="FlandersArtSans-Regular" w:cstheme="minorBidi"/>
          <w:color w:val="auto"/>
          <w:sz w:val="22"/>
          <w:szCs w:val="22"/>
        </w:rPr>
        <w:t xml:space="preserve">-coördinator heeft hierin een belangrijke rol.  </w:t>
      </w:r>
    </w:p>
    <w:p w14:paraId="5612B601" w14:textId="77777777" w:rsidR="006A6215" w:rsidRPr="00A7593D" w:rsidRDefault="006A6215" w:rsidP="002C5F4A">
      <w:pPr>
        <w:pStyle w:val="Default"/>
        <w:rPr>
          <w:rFonts w:ascii="FlandersArtSans-Regular" w:hAnsi="FlandersArtSans-Regular" w:cstheme="minorBidi"/>
          <w:color w:val="auto"/>
          <w:sz w:val="22"/>
          <w:szCs w:val="22"/>
        </w:rPr>
      </w:pPr>
    </w:p>
    <w:p w14:paraId="5B20DB56" w14:textId="568186B8" w:rsidR="006A6AAC" w:rsidRPr="00A7593D" w:rsidRDefault="002C5F4A" w:rsidP="002C5F4A">
      <w:pPr>
        <w:pStyle w:val="Default"/>
        <w:rPr>
          <w:rFonts w:ascii="FlandersArtSans-Regular" w:hAnsi="FlandersArtSans-Regular" w:cstheme="minorBidi"/>
          <w:color w:val="auto"/>
          <w:sz w:val="22"/>
          <w:szCs w:val="22"/>
        </w:rPr>
      </w:pPr>
      <w:r w:rsidRPr="00A7593D">
        <w:rPr>
          <w:rFonts w:ascii="FlandersArtSans-Regular" w:hAnsi="FlandersArtSans-Regular" w:cstheme="minorBidi"/>
          <w:color w:val="auto"/>
          <w:sz w:val="22"/>
          <w:szCs w:val="22"/>
        </w:rPr>
        <w:t>Als algemeen principe geldt: w</w:t>
      </w:r>
      <w:r w:rsidR="006A6AAC" w:rsidRPr="00A7593D">
        <w:rPr>
          <w:rFonts w:ascii="FlandersArtSans-Regular" w:hAnsi="FlandersArtSans-Regular" w:cstheme="minorBidi"/>
          <w:color w:val="auto"/>
          <w:sz w:val="22"/>
          <w:szCs w:val="22"/>
        </w:rPr>
        <w:t>ie zich ziek voelt, blijft thuis</w:t>
      </w:r>
      <w:r w:rsidR="002147C8" w:rsidRPr="00A7593D">
        <w:rPr>
          <w:rFonts w:ascii="FlandersArtSans-Regular" w:hAnsi="FlandersArtSans-Regular" w:cstheme="minorBidi"/>
          <w:color w:val="auto"/>
          <w:sz w:val="22"/>
          <w:szCs w:val="22"/>
        </w:rPr>
        <w:t>.</w:t>
      </w:r>
      <w:r w:rsidR="006A6AAC" w:rsidRPr="00A7593D">
        <w:rPr>
          <w:rFonts w:ascii="FlandersArtSans-Regular" w:hAnsi="FlandersArtSans-Regular" w:cstheme="minorBidi"/>
          <w:color w:val="auto"/>
          <w:sz w:val="22"/>
          <w:szCs w:val="22"/>
        </w:rPr>
        <w:t xml:space="preserve"> </w:t>
      </w:r>
      <w:r w:rsidR="000850EF" w:rsidRPr="00A7593D">
        <w:rPr>
          <w:rFonts w:ascii="FlandersArtSans-Regular" w:hAnsi="FlandersArtSans-Regular" w:cstheme="minorBidi"/>
          <w:color w:val="auto"/>
          <w:sz w:val="22"/>
          <w:szCs w:val="22"/>
        </w:rPr>
        <w:t xml:space="preserve">Raad mensen aan om bij twijfel gebruik te maken van </w:t>
      </w:r>
      <w:r w:rsidR="00AA1E81" w:rsidRPr="00A7593D">
        <w:rPr>
          <w:rFonts w:ascii="FlandersArtSans-Regular" w:hAnsi="FlandersArtSans-Regular" w:cstheme="minorBidi"/>
          <w:color w:val="auto"/>
          <w:sz w:val="22"/>
          <w:szCs w:val="22"/>
        </w:rPr>
        <w:t xml:space="preserve">een </w:t>
      </w:r>
      <w:r w:rsidR="000850EF" w:rsidRPr="00A7593D">
        <w:rPr>
          <w:rFonts w:ascii="FlandersArtSans-Regular" w:hAnsi="FlandersArtSans-Regular" w:cstheme="minorBidi"/>
          <w:color w:val="auto"/>
          <w:sz w:val="22"/>
          <w:szCs w:val="22"/>
        </w:rPr>
        <w:t xml:space="preserve">zelftest die verkrijgbaar </w:t>
      </w:r>
      <w:r w:rsidR="00AA1E81" w:rsidRPr="00A7593D">
        <w:rPr>
          <w:rFonts w:ascii="FlandersArtSans-Regular" w:hAnsi="FlandersArtSans-Regular" w:cstheme="minorBidi"/>
          <w:color w:val="auto"/>
          <w:sz w:val="22"/>
          <w:szCs w:val="22"/>
        </w:rPr>
        <w:t>is</w:t>
      </w:r>
      <w:r w:rsidR="000850EF" w:rsidRPr="00A7593D">
        <w:rPr>
          <w:rFonts w:ascii="FlandersArtSans-Regular" w:hAnsi="FlandersArtSans-Regular" w:cstheme="minorBidi"/>
          <w:color w:val="auto"/>
          <w:sz w:val="22"/>
          <w:szCs w:val="22"/>
        </w:rPr>
        <w:t xml:space="preserve"> in de apotheek.</w:t>
      </w:r>
    </w:p>
    <w:p w14:paraId="2CBC5F9E" w14:textId="77777777" w:rsidR="00833233" w:rsidRPr="00A7593D" w:rsidRDefault="00833233" w:rsidP="002C5F4A">
      <w:pPr>
        <w:pStyle w:val="Default"/>
        <w:rPr>
          <w:rFonts w:ascii="FlandersArtSans-Regular" w:hAnsi="FlandersArtSans-Regular" w:cstheme="minorBidi"/>
          <w:color w:val="auto"/>
          <w:sz w:val="22"/>
          <w:szCs w:val="22"/>
        </w:rPr>
      </w:pPr>
    </w:p>
    <w:p w14:paraId="1FC552C7" w14:textId="77777777" w:rsidR="00833233" w:rsidRPr="00A7593D" w:rsidRDefault="00833233" w:rsidP="00833233">
      <w:pPr>
        <w:jc w:val="both"/>
        <w:rPr>
          <w:rFonts w:ascii="FlandersArtSans-Regular" w:hAnsi="FlandersArtSans-Regular"/>
          <w:color w:val="auto"/>
        </w:rPr>
      </w:pPr>
      <w:r w:rsidRPr="00A7593D">
        <w:rPr>
          <w:rFonts w:ascii="FlandersArtSans-Regular" w:hAnsi="FlandersArtSans-Regular"/>
          <w:color w:val="auto"/>
        </w:rPr>
        <w:t xml:space="preserve">Personen die ziek zijn of de laatste zeven dagen klachten hebben gehad die aan een COVID-infectie doen denken (o.a. koorts, droge hoest, keelpijn, vermoeidheid, pijn of druk op de borst), mogen niet deelnemen. Ook als er in de naaste omgeving (partner, gezin) ziekte of ziektesymptomen zijn (geweest), wordt deelname aan de activiteiten tijdelijk </w:t>
      </w:r>
      <w:r w:rsidRPr="00A7593D">
        <w:rPr>
          <w:rFonts w:ascii="FlandersArtSans-Regular" w:hAnsi="FlandersArtSans-Regular"/>
          <w:b/>
          <w:bCs/>
          <w:color w:val="auto"/>
        </w:rPr>
        <w:t>verboden</w:t>
      </w:r>
      <w:r w:rsidRPr="00A7593D">
        <w:rPr>
          <w:rFonts w:ascii="FlandersArtSans-Regular" w:hAnsi="FlandersArtSans-Regular"/>
          <w:color w:val="auto"/>
        </w:rPr>
        <w:t xml:space="preserve">. </w:t>
      </w:r>
    </w:p>
    <w:p w14:paraId="746EEED9" w14:textId="77777777" w:rsidR="00833233" w:rsidRPr="00A7593D" w:rsidRDefault="00833233" w:rsidP="002C5F4A">
      <w:pPr>
        <w:pStyle w:val="Default"/>
        <w:rPr>
          <w:rFonts w:ascii="FlandersArtSans-Regular" w:hAnsi="FlandersArtSans-Regular" w:cstheme="minorBidi"/>
          <w:color w:val="auto"/>
          <w:sz w:val="22"/>
          <w:szCs w:val="22"/>
        </w:rPr>
      </w:pPr>
    </w:p>
    <w:p w14:paraId="4245CDEE" w14:textId="03D9347F" w:rsidR="002C5F4A" w:rsidRPr="00A7593D" w:rsidRDefault="004B3594" w:rsidP="00184627">
      <w:pPr>
        <w:spacing w:after="160" w:line="259" w:lineRule="auto"/>
        <w:jc w:val="both"/>
        <w:rPr>
          <w:rFonts w:ascii="FlandersArtSans-Regular" w:eastAsia="FlandersArtSans-Regular" w:hAnsi="FlandersArtSans-Regular" w:cs="FlandersArtSans-Regular"/>
          <w:color w:val="auto"/>
        </w:rPr>
      </w:pPr>
      <w:r w:rsidRPr="00A7593D">
        <w:rPr>
          <w:rFonts w:ascii="FlandersArtSans-Regular" w:eastAsia="FlandersArtSans-Regular" w:hAnsi="FlandersArtSans-Regular" w:cs="FlandersArtSans-Regular"/>
          <w:color w:val="auto"/>
        </w:rPr>
        <w:t xml:space="preserve">Contacteer na een positieve test zeker de coronaverantwoordelijke of de gerechtelijk correspondent van je club. Deze persoon zal met jou een lijst opstellen van team-/clubleden waarmee je contact hebt gehad (opdeling hoog/laag risico) i.f.v. contact </w:t>
      </w:r>
      <w:proofErr w:type="spellStart"/>
      <w:r w:rsidRPr="00A7593D">
        <w:rPr>
          <w:rFonts w:ascii="FlandersArtSans-Regular" w:eastAsia="FlandersArtSans-Regular" w:hAnsi="FlandersArtSans-Regular" w:cs="FlandersArtSans-Regular"/>
          <w:color w:val="auto"/>
        </w:rPr>
        <w:t>tracing</w:t>
      </w:r>
      <w:proofErr w:type="spellEnd"/>
      <w:r w:rsidRPr="00A7593D">
        <w:rPr>
          <w:rFonts w:ascii="FlandersArtSans-Regular" w:eastAsia="FlandersArtSans-Regular" w:hAnsi="FlandersArtSans-Regular" w:cs="FlandersArtSans-Regular"/>
          <w:color w:val="auto"/>
        </w:rPr>
        <w:t>.</w:t>
      </w:r>
    </w:p>
    <w:p w14:paraId="592CF244" w14:textId="77777777" w:rsidR="00184627" w:rsidRPr="00A7593D" w:rsidRDefault="00184627" w:rsidP="00184627">
      <w:pPr>
        <w:spacing w:after="160" w:line="259" w:lineRule="auto"/>
        <w:jc w:val="both"/>
        <w:rPr>
          <w:rFonts w:ascii="FlandersArtSans-Regular" w:eastAsia="FlandersArtSans-Regular" w:hAnsi="FlandersArtSans-Regular" w:cs="FlandersArtSans-Regular"/>
          <w:color w:val="auto"/>
        </w:rPr>
      </w:pPr>
    </w:p>
    <w:p w14:paraId="140DB32F" w14:textId="04FE2A35" w:rsidR="0DA2F6D8" w:rsidRDefault="0DA2F6D8" w:rsidP="01ED4A84">
      <w:pPr>
        <w:spacing w:after="160" w:line="259" w:lineRule="auto"/>
        <w:jc w:val="both"/>
        <w:rPr>
          <w:rFonts w:ascii="FlandersArtSans-Regular" w:eastAsia="FlandersArtSans-Regular" w:hAnsi="FlandersArtSans-Regular" w:cs="FlandersArtSans-Regular"/>
          <w:color w:val="auto"/>
        </w:rPr>
      </w:pPr>
      <w:r w:rsidRPr="00A7593D">
        <w:rPr>
          <w:rFonts w:ascii="FlandersArtSans-Regular" w:eastAsia="FlandersArtSans-Regular" w:hAnsi="FlandersArtSans-Regular" w:cs="FlandersArtSans-Regular"/>
          <w:color w:val="auto"/>
        </w:rPr>
        <w:t>Wanneer je als sportorganisatie verneemt dat een van jouw leden of deelnemers aan jouw sportactiviteiten besmet is met het coronavirus, volg je best volgende stappen op</w:t>
      </w:r>
      <w:r w:rsidR="006C2876" w:rsidRPr="00A7593D">
        <w:rPr>
          <w:rFonts w:ascii="FlandersArtSans-Regular" w:eastAsia="FlandersArtSans-Regular" w:hAnsi="FlandersArtSans-Regular" w:cs="FlandersArtSans-Regular"/>
          <w:color w:val="auto"/>
        </w:rPr>
        <w:t>:</w:t>
      </w:r>
    </w:p>
    <w:p w14:paraId="3D23CE11" w14:textId="77777777" w:rsidR="00E676BD" w:rsidRPr="00A7593D" w:rsidRDefault="00E676BD" w:rsidP="01ED4A84">
      <w:pPr>
        <w:spacing w:after="160" w:line="259" w:lineRule="auto"/>
        <w:jc w:val="both"/>
        <w:rPr>
          <w:rFonts w:ascii="FlandersArtSans-Regular" w:eastAsia="FlandersArtSans-Regular" w:hAnsi="FlandersArtSans-Regular" w:cs="FlandersArtSans-Regular"/>
          <w:color w:val="auto"/>
        </w:rPr>
      </w:pPr>
    </w:p>
    <w:p w14:paraId="18B654BE" w14:textId="77777777" w:rsidR="006C2876" w:rsidRPr="00A7593D" w:rsidRDefault="006C2876" w:rsidP="01ED4A84">
      <w:pPr>
        <w:spacing w:after="160" w:line="259" w:lineRule="auto"/>
        <w:jc w:val="both"/>
        <w:rPr>
          <w:rFonts w:ascii="FlandersArtSans-Regular" w:eastAsia="FlandersArtSans-Regular" w:hAnsi="FlandersArtSans-Regular" w:cs="FlandersArtSans-Regular"/>
          <w:b/>
          <w:bCs/>
          <w:color w:val="auto"/>
        </w:rPr>
      </w:pPr>
    </w:p>
    <w:p w14:paraId="02F2C0D6" w14:textId="7CC7D153" w:rsidR="0DA2F6D8" w:rsidRPr="00A7593D" w:rsidRDefault="0DA2F6D8" w:rsidP="01ED4A84">
      <w:pPr>
        <w:spacing w:after="160" w:line="259" w:lineRule="auto"/>
        <w:jc w:val="both"/>
        <w:rPr>
          <w:rFonts w:ascii="FlandersArtSans-Regular" w:eastAsia="FlandersArtSans-Regular" w:hAnsi="FlandersArtSans-Regular" w:cs="FlandersArtSans-Regular"/>
          <w:color w:val="auto"/>
        </w:rPr>
      </w:pPr>
      <w:r w:rsidRPr="00A7593D">
        <w:rPr>
          <w:rFonts w:ascii="FlandersArtSans-Regular" w:eastAsia="FlandersArtSans-Regular" w:hAnsi="FlandersArtSans-Regular" w:cs="FlandersArtSans-Regular"/>
          <w:b/>
          <w:bCs/>
          <w:color w:val="auto"/>
        </w:rPr>
        <w:t>Stap 1: Schat het risico in</w:t>
      </w:r>
    </w:p>
    <w:p w14:paraId="1F07C8DD" w14:textId="769BF620" w:rsidR="0DA2F6D8" w:rsidRPr="00A7593D" w:rsidRDefault="0DA2F6D8" w:rsidP="00706F00">
      <w:pPr>
        <w:pStyle w:val="ListParagraph"/>
        <w:numPr>
          <w:ilvl w:val="0"/>
          <w:numId w:val="20"/>
        </w:numPr>
        <w:spacing w:after="160" w:line="259" w:lineRule="auto"/>
        <w:jc w:val="both"/>
        <w:rPr>
          <w:rFonts w:ascii="FlandersArtSans-Regular" w:eastAsiaTheme="minorEastAsia" w:hAnsi="FlandersArtSans-Regular"/>
          <w:color w:val="auto"/>
        </w:rPr>
      </w:pPr>
      <w:r w:rsidRPr="00A7593D">
        <w:rPr>
          <w:rFonts w:ascii="FlandersArtSans-Regular" w:eastAsia="FlandersArtSans-Regular" w:hAnsi="FlandersArtSans-Regular" w:cs="FlandersArtSans-Regular"/>
          <w:color w:val="auto"/>
        </w:rPr>
        <w:t>Is de besmette persoon op een sportactiviteit geweest onder verantwoordelijkheid van jouw organisatie binnen een tijdspanne van 3 dagen voor het begin van de symptomen tot het einde van de besmettelijkheidsperiode (over het algemeen 7 dagen na het begin van de symptomen of langer als de symptomen aanhouden)?</w:t>
      </w:r>
    </w:p>
    <w:p w14:paraId="560D390F" w14:textId="00FB62D9" w:rsidR="0DA2F6D8" w:rsidRPr="00A7593D" w:rsidRDefault="0DA2F6D8" w:rsidP="00706F00">
      <w:pPr>
        <w:pStyle w:val="ListParagraph"/>
        <w:numPr>
          <w:ilvl w:val="1"/>
          <w:numId w:val="20"/>
        </w:numPr>
        <w:spacing w:after="160" w:line="259" w:lineRule="auto"/>
        <w:jc w:val="both"/>
        <w:rPr>
          <w:rFonts w:ascii="FlandersArtSans-Regular" w:eastAsiaTheme="minorEastAsia" w:hAnsi="FlandersArtSans-Regular"/>
          <w:color w:val="auto"/>
        </w:rPr>
      </w:pPr>
      <w:r w:rsidRPr="00A7593D">
        <w:rPr>
          <w:rFonts w:ascii="FlandersArtSans-Regular" w:eastAsia="FlandersArtSans-Regular" w:hAnsi="FlandersArtSans-Regular" w:cs="FlandersArtSans-Regular"/>
          <w:color w:val="auto"/>
        </w:rPr>
        <w:t xml:space="preserve">Indien niet, hoeven de ander betrokkenen bij de activiteiten binnen jouw organisatie niet als contactpersoon te worden opgegeven voor contact </w:t>
      </w:r>
      <w:proofErr w:type="spellStart"/>
      <w:r w:rsidRPr="00A7593D">
        <w:rPr>
          <w:rFonts w:ascii="FlandersArtSans-Regular" w:eastAsia="FlandersArtSans-Regular" w:hAnsi="FlandersArtSans-Regular" w:cs="FlandersArtSans-Regular"/>
          <w:color w:val="auto"/>
        </w:rPr>
        <w:t>tracing</w:t>
      </w:r>
      <w:proofErr w:type="spellEnd"/>
    </w:p>
    <w:p w14:paraId="3E698F48" w14:textId="0B5519AE" w:rsidR="0DA2F6D8" w:rsidRPr="00A7593D" w:rsidRDefault="0DA2F6D8" w:rsidP="00706F00">
      <w:pPr>
        <w:pStyle w:val="ListParagraph"/>
        <w:numPr>
          <w:ilvl w:val="1"/>
          <w:numId w:val="20"/>
        </w:numPr>
        <w:spacing w:after="160" w:line="259" w:lineRule="auto"/>
        <w:jc w:val="both"/>
        <w:rPr>
          <w:rFonts w:ascii="FlandersArtSans-Regular" w:eastAsiaTheme="minorEastAsia" w:hAnsi="FlandersArtSans-Regular"/>
          <w:color w:val="auto"/>
        </w:rPr>
      </w:pPr>
      <w:r w:rsidRPr="00A7593D">
        <w:rPr>
          <w:rFonts w:ascii="FlandersArtSans-Regular" w:eastAsia="FlandersArtSans-Regular" w:hAnsi="FlandersArtSans-Regular" w:cs="FlandersArtSans-Regular"/>
          <w:color w:val="auto"/>
        </w:rPr>
        <w:t>Indien wel, dan start je best met de onderstaande stappen.</w:t>
      </w:r>
    </w:p>
    <w:p w14:paraId="12C76EB4" w14:textId="7AB66335" w:rsidR="0DA2F6D8" w:rsidRPr="00A7593D" w:rsidRDefault="0DA2F6D8" w:rsidP="00706F00">
      <w:pPr>
        <w:pStyle w:val="ListParagraph"/>
        <w:numPr>
          <w:ilvl w:val="0"/>
          <w:numId w:val="20"/>
        </w:numPr>
        <w:spacing w:after="160" w:line="259" w:lineRule="auto"/>
        <w:jc w:val="both"/>
        <w:rPr>
          <w:rFonts w:ascii="FlandersArtSans-Regular" w:eastAsiaTheme="minorEastAsia" w:hAnsi="FlandersArtSans-Regular"/>
          <w:color w:val="auto"/>
        </w:rPr>
      </w:pPr>
      <w:r w:rsidRPr="00A7593D">
        <w:rPr>
          <w:rFonts w:ascii="FlandersArtSans-Regular" w:eastAsia="FlandersArtSans-Regular" w:hAnsi="FlandersArtSans-Regular" w:cs="FlandersArtSans-Regular"/>
          <w:color w:val="auto"/>
        </w:rPr>
        <w:t xml:space="preserve">Heeft de besmette persoon de afstandsregels en alle nodige voorzorgsmaatregelen, zoals je kan terugvinden in de </w:t>
      </w:r>
      <w:r w:rsidRPr="00A7593D">
        <w:fldChar w:fldCharType="begin"/>
      </w:r>
      <w:r w:rsidRPr="00A7593D">
        <w:fldChar w:fldCharType="separate"/>
      </w:r>
      <w:r w:rsidRPr="00A7593D">
        <w:rPr>
          <w:rStyle w:val="Hyperlink"/>
          <w:rFonts w:ascii="FlandersArtSans-Regular" w:eastAsia="FlandersArtSans-Regular" w:hAnsi="FlandersArtSans-Regular" w:cs="FlandersArtSans-Regular"/>
          <w:color w:val="auto"/>
        </w:rPr>
        <w:t>gedragscode voor de sporter</w:t>
      </w:r>
      <w:r w:rsidRPr="00A7593D">
        <w:rPr>
          <w:rStyle w:val="Hyperlink"/>
          <w:rFonts w:ascii="FlandersArtSans-Regular" w:eastAsia="FlandersArtSans-Regular" w:hAnsi="FlandersArtSans-Regular" w:cs="FlandersArtSans-Regular"/>
          <w:color w:val="auto"/>
        </w:rPr>
        <w:fldChar w:fldCharType="end"/>
      </w:r>
      <w:r w:rsidRPr="00A7593D">
        <w:rPr>
          <w:rFonts w:ascii="FlandersArtSans-Regular" w:eastAsia="FlandersArtSans-Regular" w:hAnsi="FlandersArtSans-Regular" w:cs="FlandersArtSans-Regular"/>
          <w:color w:val="auto"/>
        </w:rPr>
        <w:t>, gevolgd?</w:t>
      </w:r>
    </w:p>
    <w:p w14:paraId="423953FE" w14:textId="3F1CB689" w:rsidR="0DA2F6D8" w:rsidRPr="00A7593D" w:rsidRDefault="0DA2F6D8" w:rsidP="00706F00">
      <w:pPr>
        <w:pStyle w:val="ListParagraph"/>
        <w:numPr>
          <w:ilvl w:val="1"/>
          <w:numId w:val="20"/>
        </w:numPr>
        <w:spacing w:after="160" w:line="259" w:lineRule="auto"/>
        <w:jc w:val="both"/>
        <w:rPr>
          <w:rFonts w:ascii="FlandersArtSans-Regular" w:eastAsiaTheme="minorEastAsia" w:hAnsi="FlandersArtSans-Regular"/>
          <w:color w:val="auto"/>
        </w:rPr>
      </w:pPr>
      <w:r w:rsidRPr="00A7593D">
        <w:rPr>
          <w:rFonts w:ascii="FlandersArtSans-Regular" w:eastAsia="FlandersArtSans-Regular" w:hAnsi="FlandersArtSans-Regular" w:cs="FlandersArtSans-Regular"/>
          <w:color w:val="auto"/>
        </w:rPr>
        <w:t xml:space="preserve">Indien wel, dan moeten de andere betrokkenen bij de activiteiten binnen jouw organisatie niet als contactpersoon worden opgegeven voor contact </w:t>
      </w:r>
      <w:proofErr w:type="spellStart"/>
      <w:r w:rsidRPr="00A7593D">
        <w:rPr>
          <w:rFonts w:ascii="FlandersArtSans-Regular" w:eastAsia="FlandersArtSans-Regular" w:hAnsi="FlandersArtSans-Regular" w:cs="FlandersArtSans-Regular"/>
          <w:color w:val="auto"/>
        </w:rPr>
        <w:t>tracing</w:t>
      </w:r>
      <w:proofErr w:type="spellEnd"/>
    </w:p>
    <w:p w14:paraId="020F05D8" w14:textId="3118BDD9" w:rsidR="0DA2F6D8" w:rsidRPr="00A7593D" w:rsidRDefault="0DA2F6D8" w:rsidP="00706F00">
      <w:pPr>
        <w:pStyle w:val="ListParagraph"/>
        <w:numPr>
          <w:ilvl w:val="1"/>
          <w:numId w:val="20"/>
        </w:numPr>
        <w:spacing w:after="160" w:line="259" w:lineRule="auto"/>
        <w:jc w:val="both"/>
        <w:rPr>
          <w:rFonts w:ascii="FlandersArtSans-Regular" w:eastAsiaTheme="minorEastAsia" w:hAnsi="FlandersArtSans-Regular"/>
          <w:color w:val="auto"/>
        </w:rPr>
      </w:pPr>
      <w:r w:rsidRPr="00A7593D">
        <w:rPr>
          <w:rFonts w:ascii="FlandersArtSans-Regular" w:eastAsia="FlandersArtSans-Regular" w:hAnsi="FlandersArtSans-Regular" w:cs="FlandersArtSans-Regular"/>
          <w:color w:val="auto"/>
        </w:rPr>
        <w:t>Indien niet, dan start je best met de onderstaande stappen.</w:t>
      </w:r>
    </w:p>
    <w:p w14:paraId="156EF135" w14:textId="79FD9D57" w:rsidR="0DA2F6D8" w:rsidRPr="00A7593D" w:rsidRDefault="0DA2F6D8" w:rsidP="01ED4A84">
      <w:pPr>
        <w:spacing w:after="160" w:line="259" w:lineRule="auto"/>
        <w:jc w:val="both"/>
        <w:rPr>
          <w:rFonts w:ascii="FlandersArtSans-Regular" w:eastAsia="FlandersArtSans-Regular" w:hAnsi="FlandersArtSans-Regular" w:cs="FlandersArtSans-Regular"/>
          <w:color w:val="auto"/>
        </w:rPr>
      </w:pPr>
      <w:r w:rsidRPr="00A7593D">
        <w:rPr>
          <w:rFonts w:ascii="FlandersArtSans-Regular" w:eastAsia="FlandersArtSans-Regular" w:hAnsi="FlandersArtSans-Regular" w:cs="FlandersArtSans-Regular"/>
          <w:b/>
          <w:bCs/>
          <w:color w:val="auto"/>
        </w:rPr>
        <w:t>Stap 2: Contactpersonen</w:t>
      </w:r>
    </w:p>
    <w:p w14:paraId="57D582D2" w14:textId="1C396452" w:rsidR="0DA2F6D8" w:rsidRPr="00A7593D" w:rsidRDefault="0DA2F6D8" w:rsidP="00706F00">
      <w:pPr>
        <w:pStyle w:val="ListParagraph"/>
        <w:numPr>
          <w:ilvl w:val="0"/>
          <w:numId w:val="19"/>
        </w:numPr>
        <w:spacing w:after="160" w:line="259" w:lineRule="auto"/>
        <w:jc w:val="both"/>
        <w:rPr>
          <w:rFonts w:ascii="FlandersArtSans-Regular" w:eastAsiaTheme="minorEastAsia" w:hAnsi="FlandersArtSans-Regular"/>
          <w:color w:val="auto"/>
        </w:rPr>
      </w:pPr>
      <w:r w:rsidRPr="00A7593D">
        <w:rPr>
          <w:rFonts w:ascii="FlandersArtSans-Regular" w:eastAsia="FlandersArtSans-Regular" w:hAnsi="FlandersArtSans-Regular" w:cs="FlandersArtSans-Regular"/>
          <w:color w:val="auto"/>
        </w:rPr>
        <w:t xml:space="preserve">Hou contact met de besmette persoon om de situatie op te volgen. </w:t>
      </w:r>
    </w:p>
    <w:p w14:paraId="089BA8D5" w14:textId="05998C10" w:rsidR="0DA2F6D8" w:rsidRPr="00A7593D" w:rsidRDefault="0DA2F6D8" w:rsidP="00706F00">
      <w:pPr>
        <w:pStyle w:val="ListParagraph"/>
        <w:numPr>
          <w:ilvl w:val="0"/>
          <w:numId w:val="19"/>
        </w:numPr>
        <w:spacing w:after="160" w:line="259" w:lineRule="auto"/>
        <w:jc w:val="both"/>
        <w:rPr>
          <w:rFonts w:ascii="FlandersArtSans-Regular" w:eastAsiaTheme="minorEastAsia" w:hAnsi="FlandersArtSans-Regular"/>
          <w:color w:val="auto"/>
        </w:rPr>
      </w:pPr>
      <w:r w:rsidRPr="00A7593D">
        <w:rPr>
          <w:rFonts w:ascii="FlandersArtSans-Regular" w:eastAsia="FlandersArtSans-Regular" w:hAnsi="FlandersArtSans-Regular" w:cs="FlandersArtSans-Regular"/>
          <w:color w:val="auto"/>
        </w:rPr>
        <w:t xml:space="preserve">Help de besmette persoon met het opstellen van een lijst met contactpersonen, dit zijn personen die contact hebben gehad met een bevestigd COVID-19 geval. </w:t>
      </w:r>
    </w:p>
    <w:p w14:paraId="6558576A" w14:textId="169253FD" w:rsidR="0DA2F6D8" w:rsidRPr="00A7593D" w:rsidRDefault="0DA2F6D8" w:rsidP="00706F00">
      <w:pPr>
        <w:pStyle w:val="ListParagraph"/>
        <w:numPr>
          <w:ilvl w:val="0"/>
          <w:numId w:val="19"/>
        </w:numPr>
        <w:spacing w:after="160" w:line="259" w:lineRule="auto"/>
        <w:jc w:val="both"/>
        <w:rPr>
          <w:rFonts w:ascii="FlandersArtSans-Regular" w:eastAsiaTheme="minorEastAsia" w:hAnsi="FlandersArtSans-Regular"/>
          <w:color w:val="auto"/>
        </w:rPr>
      </w:pPr>
      <w:r w:rsidRPr="00A7593D">
        <w:rPr>
          <w:rFonts w:ascii="FlandersArtSans-Regular" w:eastAsia="FlandersArtSans-Regular" w:hAnsi="FlandersArtSans-Regular" w:cs="FlandersArtSans-Regular"/>
          <w:color w:val="auto"/>
        </w:rPr>
        <w:t xml:space="preserve">Volg op of de besmette persoon is gecontacteerd door het Covid-19 Contact </w:t>
      </w:r>
      <w:proofErr w:type="spellStart"/>
      <w:r w:rsidRPr="00A7593D">
        <w:rPr>
          <w:rFonts w:ascii="FlandersArtSans-Regular" w:eastAsia="FlandersArtSans-Regular" w:hAnsi="FlandersArtSans-Regular" w:cs="FlandersArtSans-Regular"/>
          <w:color w:val="auto"/>
        </w:rPr>
        <w:t>Tracing</w:t>
      </w:r>
      <w:proofErr w:type="spellEnd"/>
      <w:r w:rsidRPr="00A7593D">
        <w:rPr>
          <w:rFonts w:ascii="FlandersArtSans-Regular" w:eastAsia="FlandersArtSans-Regular" w:hAnsi="FlandersArtSans-Regular" w:cs="FlandersArtSans-Regular"/>
          <w:color w:val="auto"/>
        </w:rPr>
        <w:t xml:space="preserve"> Team of contacteer proactief het Covid-19 Contact </w:t>
      </w:r>
      <w:proofErr w:type="spellStart"/>
      <w:r w:rsidRPr="00A7593D">
        <w:rPr>
          <w:rFonts w:ascii="FlandersArtSans-Regular" w:eastAsia="FlandersArtSans-Regular" w:hAnsi="FlandersArtSans-Regular" w:cs="FlandersArtSans-Regular"/>
          <w:color w:val="auto"/>
        </w:rPr>
        <w:t>Tracing</w:t>
      </w:r>
      <w:proofErr w:type="spellEnd"/>
      <w:r w:rsidRPr="00A7593D">
        <w:rPr>
          <w:rFonts w:ascii="FlandersArtSans-Regular" w:eastAsia="FlandersArtSans-Regular" w:hAnsi="FlandersArtSans-Regular" w:cs="FlandersArtSans-Regular"/>
          <w:color w:val="auto"/>
        </w:rPr>
        <w:t xml:space="preserve"> Team.</w:t>
      </w:r>
    </w:p>
    <w:p w14:paraId="60B8849A" w14:textId="436884FF" w:rsidR="0DA2F6D8" w:rsidRPr="00A7593D" w:rsidRDefault="0DA2F6D8" w:rsidP="01ED4A84">
      <w:pPr>
        <w:spacing w:after="160" w:line="259" w:lineRule="auto"/>
        <w:jc w:val="both"/>
        <w:rPr>
          <w:rFonts w:ascii="FlandersArtSans-Regular" w:eastAsia="FlandersArtSans-Regular" w:hAnsi="FlandersArtSans-Regular" w:cs="FlandersArtSans-Regular"/>
          <w:color w:val="auto"/>
        </w:rPr>
      </w:pPr>
      <w:r w:rsidRPr="00A7593D">
        <w:rPr>
          <w:rFonts w:ascii="FlandersArtSans-Regular" w:eastAsia="FlandersArtSans-Regular" w:hAnsi="FlandersArtSans-Regular" w:cs="FlandersArtSans-Regular"/>
          <w:b/>
          <w:bCs/>
          <w:color w:val="auto"/>
        </w:rPr>
        <w:t>Stap 3: Communicatie</w:t>
      </w:r>
    </w:p>
    <w:p w14:paraId="15428665" w14:textId="00361BD2" w:rsidR="0057124C" w:rsidRPr="00A7593D" w:rsidRDefault="0057124C" w:rsidP="00706F00">
      <w:pPr>
        <w:pStyle w:val="Default"/>
        <w:numPr>
          <w:ilvl w:val="0"/>
          <w:numId w:val="18"/>
        </w:numPr>
        <w:rPr>
          <w:rFonts w:ascii="FlandersArtSans-Regular" w:hAnsi="FlandersArtSans-Regular" w:cstheme="minorBidi"/>
          <w:color w:val="auto"/>
          <w:sz w:val="22"/>
          <w:szCs w:val="22"/>
        </w:rPr>
      </w:pPr>
      <w:r w:rsidRPr="00A7593D">
        <w:rPr>
          <w:rFonts w:ascii="FlandersArtSans-Regular" w:hAnsi="FlandersArtSans-Regular" w:cstheme="minorBidi"/>
          <w:color w:val="auto"/>
          <w:sz w:val="22"/>
          <w:szCs w:val="22"/>
        </w:rPr>
        <w:t xml:space="preserve">De </w:t>
      </w:r>
      <w:proofErr w:type="spellStart"/>
      <w:r w:rsidRPr="00A7593D">
        <w:rPr>
          <w:rFonts w:ascii="FlandersArtSans-Regular" w:hAnsi="FlandersArtSans-Regular" w:cstheme="minorBidi"/>
          <w:color w:val="auto"/>
          <w:sz w:val="22"/>
          <w:szCs w:val="22"/>
        </w:rPr>
        <w:t>Covid</w:t>
      </w:r>
      <w:proofErr w:type="spellEnd"/>
      <w:r w:rsidRPr="00A7593D">
        <w:rPr>
          <w:rFonts w:ascii="FlandersArtSans-Regular" w:hAnsi="FlandersArtSans-Regular" w:cstheme="minorBidi"/>
          <w:color w:val="auto"/>
          <w:sz w:val="22"/>
          <w:szCs w:val="22"/>
        </w:rPr>
        <w:t xml:space="preserve">-coördinator is hier het eerste aanspreekpunt. Zorg ervoor dat zijn contactgegevens duidelijk op de website en andere communicatiekanalen terug te vinden zijn.  </w:t>
      </w:r>
    </w:p>
    <w:p w14:paraId="0A2E630F" w14:textId="1A089089" w:rsidR="0DA2F6D8" w:rsidRPr="00A7593D" w:rsidRDefault="0DA2F6D8" w:rsidP="00706F00">
      <w:pPr>
        <w:pStyle w:val="ListParagraph"/>
        <w:numPr>
          <w:ilvl w:val="0"/>
          <w:numId w:val="18"/>
        </w:numPr>
        <w:spacing w:after="160" w:line="259" w:lineRule="auto"/>
        <w:jc w:val="both"/>
        <w:rPr>
          <w:rFonts w:ascii="FlandersArtSans-Regular" w:eastAsiaTheme="minorEastAsia" w:hAnsi="FlandersArtSans-Regular"/>
          <w:color w:val="auto"/>
        </w:rPr>
      </w:pPr>
      <w:r w:rsidRPr="00A7593D">
        <w:rPr>
          <w:rFonts w:ascii="FlandersArtSans-Regular" w:eastAsia="FlandersArtSans-Regular" w:hAnsi="FlandersArtSans-Regular" w:cs="FlandersArtSans-Regular"/>
          <w:color w:val="auto"/>
        </w:rPr>
        <w:t xml:space="preserve">Maak nooit zomaar de medische gegevens van een lid bekend! In de regel communiceer je niet over de identiteit van de besmette persoon en respecteer je zijn/haar privacy, tenzij deze persoon bij overleg zelf aangeeft dat dit voor hem/haar ok is. </w:t>
      </w:r>
    </w:p>
    <w:p w14:paraId="415188FC" w14:textId="70436D81" w:rsidR="0DA2F6D8" w:rsidRPr="00A7593D" w:rsidRDefault="0DA2F6D8" w:rsidP="00706F00">
      <w:pPr>
        <w:pStyle w:val="ListParagraph"/>
        <w:numPr>
          <w:ilvl w:val="0"/>
          <w:numId w:val="18"/>
        </w:numPr>
        <w:spacing w:after="160" w:line="259" w:lineRule="auto"/>
        <w:jc w:val="both"/>
        <w:rPr>
          <w:rFonts w:ascii="FlandersArtSans-Regular" w:eastAsiaTheme="minorEastAsia" w:hAnsi="FlandersArtSans-Regular"/>
          <w:color w:val="auto"/>
        </w:rPr>
      </w:pPr>
      <w:r w:rsidRPr="00A7593D">
        <w:rPr>
          <w:rFonts w:ascii="FlandersArtSans-Regular" w:eastAsia="FlandersArtSans-Regular" w:hAnsi="FlandersArtSans-Regular" w:cs="FlandersArtSans-Regular"/>
          <w:color w:val="auto"/>
        </w:rPr>
        <w:t xml:space="preserve">Indien het Contact </w:t>
      </w:r>
      <w:proofErr w:type="spellStart"/>
      <w:r w:rsidRPr="00A7593D">
        <w:rPr>
          <w:rFonts w:ascii="FlandersArtSans-Regular" w:eastAsia="FlandersArtSans-Regular" w:hAnsi="FlandersArtSans-Regular" w:cs="FlandersArtSans-Regular"/>
          <w:color w:val="auto"/>
        </w:rPr>
        <w:t>Tracing</w:t>
      </w:r>
      <w:proofErr w:type="spellEnd"/>
      <w:r w:rsidRPr="00A7593D">
        <w:rPr>
          <w:rFonts w:ascii="FlandersArtSans-Regular" w:eastAsia="FlandersArtSans-Regular" w:hAnsi="FlandersArtSans-Regular" w:cs="FlandersArtSans-Regular"/>
          <w:color w:val="auto"/>
        </w:rPr>
        <w:t xml:space="preserve"> Team niet snel opstart, overleg dan met de besmette persoon om de leden met een direct risico, nl. mogelijke contactpersonen, samen te informeren. </w:t>
      </w:r>
    </w:p>
    <w:p w14:paraId="15D85DD0" w14:textId="77777777" w:rsidR="009F6051" w:rsidRPr="00A7593D" w:rsidRDefault="0DA2F6D8" w:rsidP="00706F00">
      <w:pPr>
        <w:pStyle w:val="ListParagraph"/>
        <w:numPr>
          <w:ilvl w:val="0"/>
          <w:numId w:val="18"/>
        </w:numPr>
        <w:spacing w:after="160" w:line="259" w:lineRule="auto"/>
        <w:jc w:val="both"/>
        <w:rPr>
          <w:rFonts w:ascii="FlandersArtSans-Regular" w:eastAsiaTheme="minorEastAsia" w:hAnsi="FlandersArtSans-Regular"/>
          <w:color w:val="auto"/>
        </w:rPr>
      </w:pPr>
      <w:r w:rsidRPr="00A7593D">
        <w:rPr>
          <w:rFonts w:ascii="FlandersArtSans-Regular" w:eastAsia="FlandersArtSans-Regular" w:hAnsi="FlandersArtSans-Regular" w:cs="FlandersArtSans-Regular"/>
          <w:color w:val="auto"/>
        </w:rPr>
        <w:t xml:space="preserve">Het is sowieso raadzaam om je eigen leden of deelnemers op de hoogte te brengen van een mogelijke besmetting en hen bij deze communicatie ook volgende folder te bezorgen met betrekking tot contactonderzoek:  </w:t>
      </w:r>
    </w:p>
    <w:p w14:paraId="028AFCC8" w14:textId="6E085FD4" w:rsidR="009F6051" w:rsidRPr="00A7593D" w:rsidRDefault="00C52A06" w:rsidP="009F6051">
      <w:pPr>
        <w:pStyle w:val="ListParagraph"/>
        <w:spacing w:after="160" w:line="259" w:lineRule="auto"/>
        <w:ind w:left="720"/>
        <w:jc w:val="both"/>
        <w:rPr>
          <w:rFonts w:ascii="FlandersArtSans-Regular" w:eastAsia="FlandersArtSans-Regular" w:hAnsi="FlandersArtSans-Regular" w:cs="FlandersArtSans-Regular"/>
          <w:color w:val="auto"/>
        </w:rPr>
      </w:pPr>
      <w:hyperlink r:id="rId51" w:history="1">
        <w:r w:rsidR="009F6051" w:rsidRPr="00A7593D">
          <w:rPr>
            <w:rStyle w:val="Hyperlink"/>
            <w:rFonts w:ascii="FlandersArtSans-Regular" w:eastAsia="FlandersArtSans-Regular" w:hAnsi="FlandersArtSans-Regular" w:cs="FlandersArtSans-Regular"/>
            <w:color w:val="auto"/>
          </w:rPr>
          <w:t>www.zorg-en-gezondheid.be/sites/default/files/atoms/files/Folder_contactonderzoek_NL.pdf</w:t>
        </w:r>
      </w:hyperlink>
      <w:r w:rsidR="0DA2F6D8" w:rsidRPr="00A7593D">
        <w:rPr>
          <w:rFonts w:ascii="FlandersArtSans-Regular" w:eastAsia="FlandersArtSans-Regular" w:hAnsi="FlandersArtSans-Regular" w:cs="FlandersArtSans-Regular"/>
          <w:color w:val="auto"/>
        </w:rPr>
        <w:t xml:space="preserve">. </w:t>
      </w:r>
    </w:p>
    <w:p w14:paraId="56042DD5" w14:textId="6A593904" w:rsidR="0DA2F6D8" w:rsidRPr="00A7593D" w:rsidRDefault="00176563" w:rsidP="009F6051">
      <w:pPr>
        <w:pStyle w:val="ListParagraph"/>
        <w:spacing w:after="160" w:line="259" w:lineRule="auto"/>
        <w:ind w:left="720"/>
        <w:jc w:val="both"/>
        <w:rPr>
          <w:rFonts w:ascii="FlandersArtSans-Regular" w:eastAsiaTheme="minorEastAsia" w:hAnsi="FlandersArtSans-Regular"/>
          <w:color w:val="auto"/>
        </w:rPr>
      </w:pPr>
      <w:r w:rsidRPr="00A7593D">
        <w:rPr>
          <w:rFonts w:ascii="FlandersArtSans-Regular" w:eastAsia="FlandersArtSans-Regular" w:hAnsi="FlandersArtSans-Regular" w:cs="FlandersArtSans-Regular"/>
          <w:color w:val="auto"/>
        </w:rPr>
        <w:t>Zo</w:t>
      </w:r>
      <w:r w:rsidR="0DA2F6D8" w:rsidRPr="00A7593D">
        <w:rPr>
          <w:rFonts w:ascii="FlandersArtSans-Regular" w:eastAsia="FlandersArtSans-Regular" w:hAnsi="FlandersArtSans-Regular" w:cs="FlandersArtSans-Regular"/>
          <w:color w:val="auto"/>
        </w:rPr>
        <w:t xml:space="preserve"> is men ook beter voorbereid indien men wordt gecontacteerd in functie van contactonderzoek.</w:t>
      </w:r>
    </w:p>
    <w:p w14:paraId="20D5CF33" w14:textId="49061817" w:rsidR="0DA2F6D8" w:rsidRPr="00A7593D" w:rsidRDefault="0DA2F6D8" w:rsidP="00706F00">
      <w:pPr>
        <w:pStyle w:val="ListParagraph"/>
        <w:numPr>
          <w:ilvl w:val="0"/>
          <w:numId w:val="18"/>
        </w:numPr>
        <w:spacing w:after="160" w:line="259" w:lineRule="auto"/>
        <w:jc w:val="both"/>
        <w:rPr>
          <w:rFonts w:ascii="FlandersArtSans-Regular" w:eastAsiaTheme="minorEastAsia" w:hAnsi="FlandersArtSans-Regular"/>
          <w:color w:val="auto"/>
        </w:rPr>
      </w:pPr>
      <w:r w:rsidRPr="00A7593D">
        <w:rPr>
          <w:rFonts w:ascii="FlandersArtSans-Regular" w:eastAsia="FlandersArtSans-Regular" w:hAnsi="FlandersArtSans-Regular" w:cs="FlandersArtSans-Regular"/>
          <w:color w:val="auto"/>
        </w:rPr>
        <w:t>Informeer de contactpersonen over de acties die je binnen de club hebt ondernomen.</w:t>
      </w:r>
    </w:p>
    <w:p w14:paraId="09D6F92F" w14:textId="77777777" w:rsidR="00491760" w:rsidRPr="00A7593D" w:rsidRDefault="00491760" w:rsidP="00491760">
      <w:pPr>
        <w:spacing w:after="160" w:line="259" w:lineRule="auto"/>
        <w:jc w:val="both"/>
        <w:rPr>
          <w:rFonts w:ascii="FlandersArtSans-Regular" w:eastAsiaTheme="minorEastAsia" w:hAnsi="FlandersArtSans-Regular"/>
          <w:color w:val="auto"/>
        </w:rPr>
      </w:pPr>
    </w:p>
    <w:p w14:paraId="2810D8F0" w14:textId="77777777" w:rsidR="009A62AA" w:rsidRPr="00A7593D" w:rsidRDefault="009A62AA" w:rsidP="009A62AA">
      <w:pPr>
        <w:spacing w:after="160" w:line="259" w:lineRule="auto"/>
        <w:jc w:val="both"/>
        <w:rPr>
          <w:rFonts w:ascii="FlandersArtSans-Regular" w:eastAsia="FlandersArtSans-Regular" w:hAnsi="FlandersArtSans-Regular" w:cs="FlandersArtSans-Regular"/>
          <w:color w:val="auto"/>
        </w:rPr>
      </w:pPr>
      <w:r w:rsidRPr="00A7593D">
        <w:rPr>
          <w:rFonts w:ascii="FlandersArtSans-Regular" w:eastAsia="FlandersArtSans-Regular" w:hAnsi="FlandersArtSans-Regular" w:cs="FlandersArtSans-Regular"/>
          <w:b/>
          <w:bCs/>
          <w:color w:val="auto"/>
        </w:rPr>
        <w:t>Vanaf wanneer moet ik als club een volledig team in quarantaine plaatsen?</w:t>
      </w:r>
    </w:p>
    <w:p w14:paraId="295F4415" w14:textId="07DE2FAF" w:rsidR="009A62AA" w:rsidRPr="00A7593D" w:rsidRDefault="009A62AA" w:rsidP="009A62AA">
      <w:pPr>
        <w:spacing w:after="160" w:line="259" w:lineRule="auto"/>
        <w:jc w:val="both"/>
        <w:rPr>
          <w:rFonts w:ascii="FlandersArtSans-Regular" w:eastAsia="FlandersArtSans-Regular" w:hAnsi="FlandersArtSans-Regular" w:cs="FlandersArtSans-Regular"/>
          <w:color w:val="auto"/>
        </w:rPr>
      </w:pPr>
      <w:r w:rsidRPr="00A7593D">
        <w:rPr>
          <w:rFonts w:ascii="FlandersArtSans-Regular" w:eastAsia="FlandersArtSans-Regular" w:hAnsi="FlandersArtSans-Regular" w:cs="FlandersArtSans-Regular"/>
          <w:color w:val="auto"/>
        </w:rPr>
        <w:t xml:space="preserve">Indien een club of sportorganisatie beschikt over een arts die aan de organisatie is gelinkt, </w:t>
      </w:r>
      <w:r w:rsidR="009F6051" w:rsidRPr="00A7593D">
        <w:rPr>
          <w:rFonts w:ascii="FlandersArtSans-Regular" w:eastAsia="FlandersArtSans-Regular" w:hAnsi="FlandersArtSans-Regular" w:cs="FlandersArtSans-Regular"/>
          <w:color w:val="auto"/>
        </w:rPr>
        <w:t xml:space="preserve">neem je </w:t>
      </w:r>
      <w:r w:rsidRPr="00A7593D">
        <w:rPr>
          <w:rFonts w:ascii="FlandersArtSans-Regular" w:eastAsia="FlandersArtSans-Regular" w:hAnsi="FlandersArtSans-Regular" w:cs="FlandersArtSans-Regular"/>
          <w:color w:val="auto"/>
        </w:rPr>
        <w:t xml:space="preserve">dergelijke beslissing steeds in overleg met deze arts. </w:t>
      </w:r>
    </w:p>
    <w:p w14:paraId="01F6C84E" w14:textId="763296F1" w:rsidR="4978F518" w:rsidRPr="00A7593D" w:rsidRDefault="009A62AA" w:rsidP="4978F518">
      <w:pPr>
        <w:spacing w:after="160" w:line="259" w:lineRule="auto"/>
        <w:jc w:val="both"/>
        <w:rPr>
          <w:rFonts w:ascii="FlandersArtSans-Regular" w:eastAsia="FlandersArtSans-Regular" w:hAnsi="FlandersArtSans-Regular" w:cs="FlandersArtSans-Regular"/>
          <w:color w:val="auto"/>
        </w:rPr>
      </w:pPr>
      <w:r w:rsidRPr="00A7593D">
        <w:rPr>
          <w:rFonts w:ascii="FlandersArtSans-Regular" w:eastAsia="FlandersArtSans-Regular" w:hAnsi="FlandersArtSans-Regular" w:cs="FlandersArtSans-Regular"/>
          <w:color w:val="auto"/>
        </w:rPr>
        <w:t xml:space="preserve">Er zijn over de verschillende sectoren </w:t>
      </w:r>
      <w:r w:rsidR="009F6051" w:rsidRPr="00A7593D">
        <w:rPr>
          <w:rFonts w:ascii="FlandersArtSans-Regular" w:eastAsia="FlandersArtSans-Regular" w:hAnsi="FlandersArtSans-Regular" w:cs="FlandersArtSans-Regular"/>
          <w:color w:val="auto"/>
        </w:rPr>
        <w:t xml:space="preserve">heen </w:t>
      </w:r>
      <w:r w:rsidRPr="00A7593D">
        <w:rPr>
          <w:rFonts w:ascii="FlandersArtSans-Regular" w:eastAsia="FlandersArtSans-Regular" w:hAnsi="FlandersArtSans-Regular" w:cs="FlandersArtSans-Regular"/>
          <w:color w:val="auto"/>
        </w:rPr>
        <w:t>geen duidelijke cijfers die aangeven vanaf welk aandeel van besmette personen een volledige groep in quarantaine moet. Indien de sportclub geen adviserend arts ter beschikking heeft, raden we aan om de activiteiten van een team tijdelijk te staken van zodra een derde van het team positief heeft getest of in quarantaine zit na een hoog risico contact.</w:t>
      </w:r>
    </w:p>
    <w:p w14:paraId="639874A8" w14:textId="77777777" w:rsidR="4978F518" w:rsidRPr="00A7593D" w:rsidRDefault="4978F518" w:rsidP="4978F518">
      <w:pPr>
        <w:spacing w:after="160" w:line="259" w:lineRule="auto"/>
        <w:jc w:val="both"/>
        <w:rPr>
          <w:rFonts w:ascii="FlandersArtSans-Regular" w:eastAsia="FlandersArtSans-Regular" w:hAnsi="FlandersArtSans-Regular" w:cs="FlandersArtSans-Regular"/>
          <w:b/>
          <w:bCs/>
          <w:color w:val="auto"/>
        </w:rPr>
      </w:pPr>
    </w:p>
    <w:p w14:paraId="07489CD3" w14:textId="5469380F" w:rsidR="0DA2F6D8" w:rsidRPr="00A7593D" w:rsidRDefault="0DA2F6D8" w:rsidP="01ED4A84">
      <w:pPr>
        <w:spacing w:after="160" w:line="259" w:lineRule="auto"/>
        <w:jc w:val="both"/>
        <w:rPr>
          <w:rFonts w:ascii="FlandersArtSans-Regular" w:eastAsia="FlandersArtSans-Regular" w:hAnsi="FlandersArtSans-Regular" w:cs="FlandersArtSans-Regular"/>
          <w:color w:val="auto"/>
        </w:rPr>
      </w:pPr>
      <w:r w:rsidRPr="00A7593D">
        <w:rPr>
          <w:rFonts w:ascii="FlandersArtSans-Regular" w:eastAsia="FlandersArtSans-Regular" w:hAnsi="FlandersArtSans-Regular" w:cs="FlandersArtSans-Regular"/>
          <w:b/>
          <w:bCs/>
          <w:color w:val="auto"/>
        </w:rPr>
        <w:t xml:space="preserve">Wat moet ik weten over contact </w:t>
      </w:r>
      <w:proofErr w:type="spellStart"/>
      <w:r w:rsidRPr="00A7593D">
        <w:rPr>
          <w:rFonts w:ascii="FlandersArtSans-Regular" w:eastAsia="FlandersArtSans-Regular" w:hAnsi="FlandersArtSans-Regular" w:cs="FlandersArtSans-Regular"/>
          <w:b/>
          <w:bCs/>
          <w:color w:val="auto"/>
        </w:rPr>
        <w:t>tracing</w:t>
      </w:r>
      <w:proofErr w:type="spellEnd"/>
      <w:r w:rsidRPr="00A7593D">
        <w:rPr>
          <w:rFonts w:ascii="FlandersArtSans-Regular" w:eastAsia="FlandersArtSans-Regular" w:hAnsi="FlandersArtSans-Regular" w:cs="FlandersArtSans-Regular"/>
          <w:b/>
          <w:bCs/>
          <w:color w:val="auto"/>
        </w:rPr>
        <w:t>?</w:t>
      </w:r>
    </w:p>
    <w:p w14:paraId="42681842" w14:textId="203073EA" w:rsidR="0057124C" w:rsidRPr="00A7593D" w:rsidRDefault="0DA2F6D8" w:rsidP="00F96241">
      <w:pPr>
        <w:spacing w:after="160" w:line="259" w:lineRule="auto"/>
        <w:jc w:val="both"/>
        <w:rPr>
          <w:rFonts w:ascii="FlandersArtSans-Regular" w:eastAsia="FlandersArtSans-Regular" w:hAnsi="FlandersArtSans-Regular" w:cs="FlandersArtSans-Regular"/>
          <w:color w:val="auto"/>
        </w:rPr>
      </w:pPr>
      <w:r w:rsidRPr="00A7593D">
        <w:rPr>
          <w:rFonts w:ascii="FlandersArtSans-Regular" w:eastAsia="FlandersArtSans-Regular" w:hAnsi="FlandersArtSans-Regular" w:cs="FlandersArtSans-Regular"/>
          <w:color w:val="auto"/>
        </w:rPr>
        <w:t xml:space="preserve">Via de deze link vind je nuttige informatie over contact </w:t>
      </w:r>
      <w:proofErr w:type="spellStart"/>
      <w:r w:rsidRPr="00A7593D">
        <w:rPr>
          <w:rFonts w:ascii="FlandersArtSans-Regular" w:eastAsia="FlandersArtSans-Regular" w:hAnsi="FlandersArtSans-Regular" w:cs="FlandersArtSans-Regular"/>
          <w:color w:val="auto"/>
        </w:rPr>
        <w:t>tracing</w:t>
      </w:r>
      <w:proofErr w:type="spellEnd"/>
      <w:r w:rsidRPr="00A7593D">
        <w:rPr>
          <w:rFonts w:ascii="FlandersArtSans-Regular" w:eastAsia="FlandersArtSans-Regular" w:hAnsi="FlandersArtSans-Regular" w:cs="FlandersArtSans-Regular"/>
          <w:color w:val="auto"/>
        </w:rPr>
        <w:t xml:space="preserve"> of contactonderzoek: </w:t>
      </w:r>
      <w:hyperlink r:id="rId52" w:history="1">
        <w:r w:rsidRPr="00A7593D">
          <w:rPr>
            <w:rStyle w:val="Hyperlink"/>
            <w:rFonts w:ascii="FlandersArtSans-Regular" w:eastAsia="FlandersArtSans-Regular" w:hAnsi="FlandersArtSans-Regular" w:cs="FlandersArtSans-Regular"/>
            <w:color w:val="auto"/>
          </w:rPr>
          <w:t>https://www.zorg-en-gezondheid.be/contactonderzoek</w:t>
        </w:r>
      </w:hyperlink>
      <w:r w:rsidR="001412A6" w:rsidRPr="00A7593D">
        <w:rPr>
          <w:rFonts w:ascii="FlandersArtSans-Regular" w:hAnsi="FlandersArtSans-Regular"/>
          <w:color w:val="auto"/>
        </w:rPr>
        <w:t xml:space="preserve"> .</w:t>
      </w:r>
    </w:p>
    <w:p w14:paraId="417074D7" w14:textId="67E09A82" w:rsidR="0DA2F6D8" w:rsidRPr="00A7593D" w:rsidRDefault="0DA2F6D8" w:rsidP="00F96241">
      <w:pPr>
        <w:spacing w:after="160" w:line="259" w:lineRule="auto"/>
        <w:jc w:val="both"/>
        <w:rPr>
          <w:rFonts w:ascii="FlandersArtSans-Regular" w:eastAsia="FlandersArtSans-Regular" w:hAnsi="FlandersArtSans-Regular" w:cs="FlandersArtSans-Regular"/>
          <w:color w:val="auto"/>
        </w:rPr>
      </w:pPr>
      <w:r w:rsidRPr="00A7593D">
        <w:rPr>
          <w:rFonts w:ascii="FlandersArtSans-Regular" w:eastAsia="FlandersArtSans-Regular" w:hAnsi="FlandersArtSans-Regular" w:cs="FlandersArtSans-Regular"/>
          <w:b/>
          <w:bCs/>
          <w:color w:val="auto"/>
        </w:rPr>
        <w:t>Wat moet ik weten over quarantaine of zelfisolatie?</w:t>
      </w:r>
    </w:p>
    <w:p w14:paraId="69EA4606" w14:textId="5ED9CC0B" w:rsidR="4978F518" w:rsidRPr="00A7593D" w:rsidRDefault="009A62AA" w:rsidP="16666195">
      <w:pPr>
        <w:spacing w:after="160" w:line="259" w:lineRule="auto"/>
        <w:rPr>
          <w:rFonts w:ascii="FlandersArtSans-Regular" w:eastAsia="FlandersArtSans-Regular" w:hAnsi="FlandersArtSans-Regular" w:cs="FlandersArtSans-Regular"/>
          <w:b/>
          <w:bCs/>
          <w:color w:val="auto"/>
        </w:rPr>
      </w:pPr>
      <w:r w:rsidRPr="00A7593D">
        <w:rPr>
          <w:rFonts w:ascii="FlandersArtSans-Regular" w:eastAsia="FlandersArtSans-Regular" w:hAnsi="FlandersArtSans-Regular" w:cs="FlandersArtSans-Regular"/>
          <w:color w:val="auto"/>
        </w:rPr>
        <w:t>Op deze link vind je steeds de geldende regelgeving over quarantaine en zelfisolatie:</w:t>
      </w:r>
      <w:r w:rsidRPr="00A7593D">
        <w:rPr>
          <w:rFonts w:ascii="FlandersArtSans-Regular" w:eastAsia="FlandersArtSans-Regular" w:hAnsi="FlandersArtSans-Regular" w:cs="FlandersArtSans-Regular"/>
          <w:b/>
          <w:bCs/>
          <w:color w:val="auto"/>
        </w:rPr>
        <w:t xml:space="preserve"> </w:t>
      </w:r>
      <w:hyperlink r:id="rId53" w:history="1">
        <w:r w:rsidRPr="00A7593D">
          <w:rPr>
            <w:rStyle w:val="Hyperlink"/>
            <w:rFonts w:ascii="FlandersArtSans-Regular" w:eastAsia="FlandersArtSans-Regular" w:hAnsi="FlandersArtSans-Regular" w:cs="FlandersArtSans-Regular"/>
            <w:b/>
            <w:bCs/>
            <w:color w:val="auto"/>
          </w:rPr>
          <w:t>https://www.info-coronavirus.be/nl/quarantaine-isolatie/</w:t>
        </w:r>
      </w:hyperlink>
      <w:r w:rsidR="0CBF4E1A" w:rsidRPr="00A7593D">
        <w:rPr>
          <w:rFonts w:ascii="FlandersArtSans-Regular" w:eastAsia="FlandersArtSans-Regular" w:hAnsi="FlandersArtSans-Regular" w:cs="FlandersArtSans-Regular"/>
          <w:b/>
          <w:bCs/>
          <w:color w:val="auto"/>
        </w:rPr>
        <w:t xml:space="preserve"> </w:t>
      </w:r>
      <w:r w:rsidR="3C084A37" w:rsidRPr="00A7593D">
        <w:rPr>
          <w:rFonts w:ascii="FlandersArtSans-Regular" w:eastAsia="FlandersArtSans-Regular" w:hAnsi="FlandersArtSans-Regular" w:cs="FlandersArtSans-Regular"/>
          <w:b/>
          <w:bCs/>
          <w:color w:val="auto"/>
        </w:rPr>
        <w:t xml:space="preserve"> </w:t>
      </w:r>
    </w:p>
    <w:p w14:paraId="374A8658" w14:textId="6AA0FD71" w:rsidR="4978F518" w:rsidRPr="00A7593D" w:rsidRDefault="4978F518" w:rsidP="16666195">
      <w:pPr>
        <w:spacing w:after="160" w:line="259" w:lineRule="auto"/>
        <w:rPr>
          <w:rFonts w:ascii="FlandersArtSans-Regular" w:eastAsia="FlandersArtSans-Regular" w:hAnsi="FlandersArtSans-Regular" w:cs="FlandersArtSans-Regular"/>
          <w:b/>
          <w:bCs/>
          <w:color w:val="auto"/>
        </w:rPr>
      </w:pPr>
    </w:p>
    <w:p w14:paraId="45A7B122" w14:textId="7D7F87F0" w:rsidR="00644078" w:rsidRPr="00A7593D" w:rsidRDefault="00F96241" w:rsidP="009A62AA">
      <w:pPr>
        <w:spacing w:after="160" w:line="259" w:lineRule="auto"/>
        <w:jc w:val="both"/>
        <w:rPr>
          <w:rFonts w:ascii="FlandersArtSans-Regular" w:eastAsia="FlandersArtSans-Regular" w:hAnsi="FlandersArtSans-Regular" w:cs="FlandersArtSans-Regular"/>
          <w:color w:val="auto"/>
        </w:rPr>
      </w:pPr>
      <w:r w:rsidRPr="00A7593D">
        <w:rPr>
          <w:rFonts w:ascii="FlandersArtSans-Regular" w:eastAsia="FlandersArtSans-Regular" w:hAnsi="FlandersArtSans-Regular" w:cs="FlandersArtSans-Regular"/>
          <w:color w:val="auto"/>
        </w:rPr>
        <w:t xml:space="preserve">Als je in quarantaine of isolatie bent, kan je NIET deelnemen aan sportactiviteiten. </w:t>
      </w:r>
    </w:p>
    <w:p w14:paraId="7A8B19EC" w14:textId="31450C41" w:rsidR="00CA25D2" w:rsidRPr="00A7593D" w:rsidRDefault="0076701B" w:rsidP="001E6808">
      <w:pPr>
        <w:pStyle w:val="Heading3"/>
        <w:numPr>
          <w:ilvl w:val="2"/>
          <w:numId w:val="31"/>
        </w:numPr>
        <w:tabs>
          <w:tab w:val="clear" w:pos="3686"/>
        </w:tabs>
        <w:rPr>
          <w:color w:val="2F5496" w:themeColor="accent1" w:themeShade="BF"/>
        </w:rPr>
      </w:pPr>
      <w:bookmarkStart w:id="43" w:name="_Toc61030332"/>
      <w:bookmarkStart w:id="44" w:name="_Toc73789016"/>
      <w:bookmarkStart w:id="45" w:name="_Toc81407681"/>
      <w:r w:rsidRPr="00A7593D">
        <w:rPr>
          <w:color w:val="2F5496" w:themeColor="accent1" w:themeShade="BF"/>
        </w:rPr>
        <w:t>C</w:t>
      </w:r>
      <w:r w:rsidR="6799A641" w:rsidRPr="00A7593D">
        <w:rPr>
          <w:color w:val="2F5496" w:themeColor="accent1" w:themeShade="BF"/>
        </w:rPr>
        <w:t>ompliance en handhaving</w:t>
      </w:r>
      <w:bookmarkEnd w:id="43"/>
      <w:bookmarkEnd w:id="44"/>
      <w:bookmarkEnd w:id="45"/>
    </w:p>
    <w:p w14:paraId="4441BF2F" w14:textId="4C5E683E" w:rsidR="002C6224" w:rsidRPr="00A7593D" w:rsidRDefault="0A929E1B" w:rsidP="002C6224">
      <w:pPr>
        <w:spacing w:line="257" w:lineRule="auto"/>
        <w:jc w:val="both"/>
        <w:rPr>
          <w:rFonts w:ascii="FlandersArtSans-Regular" w:eastAsia="FlandersArtSerif-Regular" w:hAnsi="FlandersArtSans-Regular" w:cs="FlandersArtSerif-Regular"/>
          <w:color w:val="auto"/>
        </w:rPr>
      </w:pPr>
      <w:bookmarkStart w:id="46" w:name="_Hlk61302735"/>
      <w:r w:rsidRPr="00A7593D">
        <w:rPr>
          <w:rFonts w:ascii="FlandersArtSans-Regular" w:eastAsiaTheme="minorEastAsia" w:hAnsi="FlandersArtSans-Regular"/>
          <w:color w:val="auto"/>
        </w:rPr>
        <w:t>De sportsector</w:t>
      </w:r>
      <w:r w:rsidR="1DBBAC84" w:rsidRPr="00A7593D">
        <w:rPr>
          <w:rFonts w:ascii="FlandersArtSans-Regular" w:eastAsiaTheme="minorEastAsia" w:hAnsi="FlandersArtSans-Regular"/>
          <w:color w:val="auto"/>
        </w:rPr>
        <w:t xml:space="preserve"> </w:t>
      </w:r>
      <w:r w:rsidR="72CD0E5E" w:rsidRPr="00A7593D">
        <w:rPr>
          <w:rFonts w:ascii="FlandersArtSans-Regular" w:eastAsiaTheme="minorEastAsia" w:hAnsi="FlandersArtSans-Regular"/>
          <w:color w:val="auto"/>
        </w:rPr>
        <w:t xml:space="preserve">is zich bewust van haar verantwoordelijkheid.  Er wordt ingezet op verschillende vlakken om een </w:t>
      </w:r>
      <w:proofErr w:type="spellStart"/>
      <w:r w:rsidR="72CD0E5E" w:rsidRPr="00A7593D">
        <w:rPr>
          <w:rFonts w:ascii="FlandersArtSans-Regular" w:eastAsiaTheme="minorEastAsia" w:hAnsi="FlandersArtSans-Regular"/>
          <w:color w:val="auto"/>
        </w:rPr>
        <w:t>covid</w:t>
      </w:r>
      <w:proofErr w:type="spellEnd"/>
      <w:r w:rsidR="72CD0E5E" w:rsidRPr="00A7593D">
        <w:rPr>
          <w:rFonts w:ascii="FlandersArtSans-Regular" w:eastAsiaTheme="minorEastAsia" w:hAnsi="FlandersArtSans-Regular"/>
          <w:color w:val="auto"/>
        </w:rPr>
        <w:t xml:space="preserve">-veilige sport te organiseren. </w:t>
      </w:r>
      <w:r w:rsidR="00B23230" w:rsidRPr="00A7593D">
        <w:rPr>
          <w:rFonts w:ascii="FlandersArtSans-Regular" w:eastAsia="FlandersArtSerif-Regular" w:hAnsi="FlandersArtSans-Regular" w:cs="FlandersArtSerif-Regular"/>
          <w:color w:val="auto"/>
        </w:rPr>
        <w:t>We</w:t>
      </w:r>
      <w:r w:rsidR="002C6224" w:rsidRPr="00A7593D">
        <w:rPr>
          <w:rFonts w:ascii="FlandersArtSans-Regular" w:eastAsia="FlandersArtSerif-Regular" w:hAnsi="FlandersArtSans-Regular" w:cs="FlandersArtSerif-Regular"/>
          <w:color w:val="auto"/>
        </w:rPr>
        <w:t xml:space="preserve"> werken </w:t>
      </w:r>
      <w:r w:rsidR="008A6705" w:rsidRPr="00A7593D">
        <w:rPr>
          <w:rFonts w:ascii="FlandersArtSans-Regular" w:eastAsia="FlandersArtSerif-Regular" w:hAnsi="FlandersArtSans-Regular" w:cs="FlandersArtSerif-Regular"/>
          <w:color w:val="auto"/>
        </w:rPr>
        <w:t>proactief</w:t>
      </w:r>
      <w:r w:rsidR="002C6224" w:rsidRPr="00A7593D">
        <w:rPr>
          <w:rFonts w:ascii="FlandersArtSans-Regular" w:eastAsia="FlandersArtSerif-Regular" w:hAnsi="FlandersArtSans-Regular" w:cs="FlandersArtSerif-Regular"/>
          <w:color w:val="auto"/>
        </w:rPr>
        <w:t>, door een duidelijke communicatie</w:t>
      </w:r>
      <w:r w:rsidR="008B0D37" w:rsidRPr="00A7593D">
        <w:rPr>
          <w:rFonts w:ascii="FlandersArtSans-Regular" w:eastAsia="FlandersArtSerif-Regular" w:hAnsi="FlandersArtSans-Regular" w:cs="FlandersArtSerif-Regular"/>
          <w:color w:val="auto"/>
        </w:rPr>
        <w:t xml:space="preserve"> over de geldende maatregelen, </w:t>
      </w:r>
      <w:r w:rsidR="002C6224" w:rsidRPr="00A7593D">
        <w:rPr>
          <w:rFonts w:ascii="FlandersArtSans-Regular" w:eastAsia="FlandersArtSerif-Regular" w:hAnsi="FlandersArtSans-Regular" w:cs="FlandersArtSerif-Regular"/>
          <w:color w:val="auto"/>
        </w:rPr>
        <w:t xml:space="preserve"> maar ook sturend, door tijdens de activiteiten de zorg voor het naleven van de maatregelen op te nemen.  </w:t>
      </w:r>
    </w:p>
    <w:p w14:paraId="17670846" w14:textId="295050C2" w:rsidR="00B23230" w:rsidRPr="00A7593D" w:rsidRDefault="00B23230" w:rsidP="00B23230">
      <w:pPr>
        <w:spacing w:line="257" w:lineRule="auto"/>
        <w:jc w:val="both"/>
        <w:rPr>
          <w:rFonts w:ascii="FlandersArtSans-Regular" w:eastAsia="FlandersArtSerif-Regular" w:hAnsi="FlandersArtSans-Regular" w:cs="FlandersArtSerif-Regular"/>
          <w:color w:val="auto"/>
        </w:rPr>
      </w:pPr>
    </w:p>
    <w:p w14:paraId="20C3C7AA" w14:textId="4FD5923D" w:rsidR="00975C1D" w:rsidRPr="00A7593D" w:rsidRDefault="3CF0EB62" w:rsidP="0095288C">
      <w:pPr>
        <w:spacing w:line="257" w:lineRule="auto"/>
        <w:jc w:val="both"/>
        <w:rPr>
          <w:rFonts w:ascii="FlandersArtSans-Regular" w:eastAsia="FlandersArtSerif-Regular" w:hAnsi="FlandersArtSans-Regular" w:cs="FlandersArtSerif-Regular"/>
          <w:color w:val="auto"/>
        </w:rPr>
      </w:pPr>
      <w:r w:rsidRPr="00A7593D">
        <w:rPr>
          <w:rFonts w:ascii="FlandersArtSans-Regular" w:eastAsia="FlandersArtSerif-Regular" w:hAnsi="FlandersArtSans-Regular" w:cs="FlandersArtSerif-Regular"/>
          <w:color w:val="auto"/>
        </w:rPr>
        <w:t xml:space="preserve">Via Sport Vlaanderen en de koepelorganisaties worden federaties, verenigingen en lokale afdelingen geïnformeerd over de geldende maatregelen. Dat gebeurt met protocollen, gedragscodes, en ondersteunend communicatiemateriaal die te vinden zijn op de website van Sport Vlaanderen.   </w:t>
      </w:r>
      <w:hyperlink r:id="rId54" w:history="1">
        <w:r w:rsidRPr="00A7593D">
          <w:rPr>
            <w:rStyle w:val="Hyperlink"/>
            <w:rFonts w:ascii="FlandersArtSans-Regular" w:eastAsia="FlandersArtSans-Regular" w:hAnsi="FlandersArtSans-Regular" w:cs="FlandersArtSans-Regular"/>
            <w:color w:val="auto"/>
          </w:rPr>
          <w:t>https://www.sport.vlaanderen/sporten-in-tijden-van-corona/</w:t>
        </w:r>
      </w:hyperlink>
      <w:r w:rsidRPr="00A7593D">
        <w:rPr>
          <w:rFonts w:ascii="FlandersArtSans-Regular" w:eastAsia="FlandersArtSans-Regular" w:hAnsi="FlandersArtSans-Regular" w:cs="FlandersArtSans-Regular"/>
          <w:color w:val="auto"/>
        </w:rPr>
        <w:t>.</w:t>
      </w:r>
    </w:p>
    <w:p w14:paraId="12CAC48E" w14:textId="77A66461" w:rsidR="00975C1D" w:rsidRPr="00A7593D" w:rsidRDefault="3CF0EB62" w:rsidP="0095288C">
      <w:pPr>
        <w:spacing w:line="257" w:lineRule="auto"/>
        <w:jc w:val="both"/>
        <w:rPr>
          <w:rFonts w:ascii="FlandersArtSans-Regular" w:eastAsia="FlandersArtSerif-Regular" w:hAnsi="FlandersArtSans-Regular" w:cs="FlandersArtSerif-Regular"/>
          <w:color w:val="auto"/>
        </w:rPr>
      </w:pPr>
      <w:r w:rsidRPr="00A7593D">
        <w:rPr>
          <w:rFonts w:ascii="FlandersArtSans-Regular" w:eastAsia="FlandersArtSerif-Regular" w:hAnsi="FlandersArtSans-Regular" w:cs="FlandersArtSerif-Regular"/>
          <w:color w:val="auto"/>
        </w:rPr>
        <w:t xml:space="preserve"> </w:t>
      </w:r>
    </w:p>
    <w:p w14:paraId="1B46BA99" w14:textId="006C5CF1" w:rsidR="00975C1D" w:rsidRPr="00A7593D" w:rsidRDefault="3CF0EB62" w:rsidP="001E6808">
      <w:pPr>
        <w:pStyle w:val="ListParagraph"/>
        <w:numPr>
          <w:ilvl w:val="0"/>
          <w:numId w:val="28"/>
        </w:numPr>
        <w:spacing w:line="257" w:lineRule="auto"/>
        <w:jc w:val="both"/>
        <w:rPr>
          <w:rFonts w:ascii="FlandersArtSans-Regular" w:eastAsiaTheme="minorEastAsia" w:hAnsi="FlandersArtSans-Regular"/>
          <w:b/>
          <w:bCs/>
          <w:color w:val="auto"/>
        </w:rPr>
      </w:pPr>
      <w:r w:rsidRPr="00A7593D">
        <w:rPr>
          <w:rFonts w:ascii="FlandersArtSans-Regular" w:eastAsia="FlandersArtSerif-Regular" w:hAnsi="FlandersArtSans-Regular" w:cs="FlandersArtSerif-Regular"/>
          <w:b/>
          <w:bCs/>
          <w:color w:val="auto"/>
        </w:rPr>
        <w:t xml:space="preserve">Eerste Lijn </w:t>
      </w:r>
      <w:r w:rsidR="00CF4447" w:rsidRPr="00A7593D">
        <w:rPr>
          <w:rFonts w:ascii="FlandersArtSans-Regular" w:eastAsia="FlandersArtSerif-Regular" w:hAnsi="FlandersArtSans-Regular" w:cs="FlandersArtSerif-Regular"/>
          <w:b/>
          <w:bCs/>
          <w:color w:val="auto"/>
        </w:rPr>
        <w:t xml:space="preserve">- </w:t>
      </w:r>
      <w:proofErr w:type="spellStart"/>
      <w:r w:rsidR="00CF4447" w:rsidRPr="00A7593D">
        <w:rPr>
          <w:rFonts w:ascii="FlandersArtSans-Regular" w:eastAsia="FlandersArtSerif-Regular" w:hAnsi="FlandersArtSans-Regular" w:cs="FlandersArtSerif-Regular"/>
          <w:b/>
          <w:bCs/>
          <w:color w:val="auto"/>
        </w:rPr>
        <w:t>Covid</w:t>
      </w:r>
      <w:proofErr w:type="spellEnd"/>
      <w:r w:rsidR="00CF4447" w:rsidRPr="00A7593D">
        <w:rPr>
          <w:rFonts w:ascii="FlandersArtSans-Regular" w:eastAsia="FlandersArtSerif-Regular" w:hAnsi="FlandersArtSans-Regular" w:cs="FlandersArtSerif-Regular"/>
          <w:b/>
          <w:bCs/>
          <w:color w:val="auto"/>
        </w:rPr>
        <w:t>-coördinator / organisator</w:t>
      </w:r>
    </w:p>
    <w:p w14:paraId="698C4CA8" w14:textId="06EB4304" w:rsidR="00975C1D" w:rsidRPr="00A7593D" w:rsidRDefault="3CF0EB62" w:rsidP="001E6808">
      <w:pPr>
        <w:pStyle w:val="ListParagraph"/>
        <w:numPr>
          <w:ilvl w:val="1"/>
          <w:numId w:val="28"/>
        </w:numPr>
        <w:spacing w:line="257" w:lineRule="auto"/>
        <w:jc w:val="both"/>
        <w:rPr>
          <w:rFonts w:ascii="FlandersArtSans-Regular" w:eastAsia="FlandersArtSerif-Regular" w:hAnsi="FlandersArtSans-Regular" w:cs="FlandersArtSerif-Regular"/>
          <w:color w:val="auto"/>
        </w:rPr>
      </w:pPr>
      <w:r w:rsidRPr="00A7593D">
        <w:rPr>
          <w:rFonts w:ascii="FlandersArtSans-Regular" w:eastAsia="FlandersArtSerif-Regular" w:hAnsi="FlandersArtSans-Regular" w:cs="FlandersArtSerif-Regular"/>
          <w:color w:val="auto"/>
        </w:rPr>
        <w:t xml:space="preserve">De belangrijkste tool bij de handhaving van de regels is een goede doorgedreven communicatiecampagne.  </w:t>
      </w:r>
    </w:p>
    <w:p w14:paraId="03650CD2" w14:textId="500B19C8" w:rsidR="00975C1D" w:rsidRPr="00A7593D" w:rsidRDefault="3CF0EB62" w:rsidP="001E6808">
      <w:pPr>
        <w:pStyle w:val="ListParagraph"/>
        <w:numPr>
          <w:ilvl w:val="1"/>
          <w:numId w:val="28"/>
        </w:numPr>
        <w:spacing w:line="257" w:lineRule="auto"/>
        <w:jc w:val="both"/>
        <w:rPr>
          <w:rFonts w:ascii="FlandersArtSans-Regular" w:eastAsiaTheme="minorEastAsia" w:hAnsi="FlandersArtSans-Regular"/>
          <w:color w:val="auto"/>
        </w:rPr>
      </w:pPr>
      <w:r w:rsidRPr="00A7593D">
        <w:rPr>
          <w:rFonts w:ascii="FlandersArtSans-Regular" w:eastAsia="FlandersArtSerif-Regular" w:hAnsi="FlandersArtSans-Regular" w:cs="FlandersArtSerif-Regular"/>
          <w:color w:val="auto"/>
        </w:rPr>
        <w:t>Stel een COVID-coördinator aan die toeziet op de sensibilisering over de maatregelen en naleving van de maatregelen binnen de organisatie en het eigen aanbod</w:t>
      </w:r>
    </w:p>
    <w:p w14:paraId="3ED73C09" w14:textId="14579FA0" w:rsidR="00525A46" w:rsidRPr="00A7593D" w:rsidRDefault="00525A46" w:rsidP="001E6808">
      <w:pPr>
        <w:pStyle w:val="ListParagraph"/>
        <w:numPr>
          <w:ilvl w:val="1"/>
          <w:numId w:val="28"/>
        </w:numPr>
        <w:spacing w:line="257" w:lineRule="auto"/>
        <w:jc w:val="both"/>
        <w:rPr>
          <w:rFonts w:ascii="FlandersArtSans-Regular" w:eastAsiaTheme="minorEastAsia" w:hAnsi="FlandersArtSans-Regular"/>
          <w:color w:val="auto"/>
        </w:rPr>
      </w:pPr>
      <w:r w:rsidRPr="00A7593D">
        <w:rPr>
          <w:rFonts w:ascii="FlandersArtSans-Regular" w:eastAsia="FlandersArtSerif-Regular" w:hAnsi="FlandersArtSans-Regular" w:cs="FlandersArtSerif-Regular"/>
          <w:color w:val="auto"/>
        </w:rPr>
        <w:t xml:space="preserve">Informeer de trainers / begeleiders </w:t>
      </w:r>
      <w:r w:rsidR="00A75E2A" w:rsidRPr="00A7593D">
        <w:rPr>
          <w:rFonts w:ascii="FlandersArtSans-Regular" w:eastAsia="FlandersArtSerif-Regular" w:hAnsi="FlandersArtSans-Regular" w:cs="FlandersArtSerif-Regular"/>
          <w:color w:val="auto"/>
        </w:rPr>
        <w:t xml:space="preserve">over de maatregelen en stel ze mee verantwoordelijk voor de naleving bij hun sporters. </w:t>
      </w:r>
    </w:p>
    <w:p w14:paraId="44B4817C" w14:textId="401DDFD8" w:rsidR="00975C1D" w:rsidRPr="00A7593D" w:rsidRDefault="3CF0EB62" w:rsidP="001E6808">
      <w:pPr>
        <w:pStyle w:val="ListParagraph"/>
        <w:numPr>
          <w:ilvl w:val="1"/>
          <w:numId w:val="28"/>
        </w:numPr>
        <w:spacing w:line="257" w:lineRule="auto"/>
        <w:jc w:val="both"/>
        <w:rPr>
          <w:rFonts w:ascii="FlandersArtSans-Regular" w:eastAsiaTheme="minorEastAsia" w:hAnsi="FlandersArtSans-Regular"/>
          <w:color w:val="auto"/>
        </w:rPr>
      </w:pPr>
      <w:r w:rsidRPr="00A7593D">
        <w:rPr>
          <w:rFonts w:ascii="FlandersArtSans-Regular" w:eastAsia="FlandersArtSerif-Regular" w:hAnsi="FlandersArtSans-Regular" w:cs="FlandersArtSerif-Regular"/>
          <w:color w:val="auto"/>
        </w:rPr>
        <w:t>Weiger sporters die de richtlijnen niet naleven de toegang tot de eigen infrastructuur of het eigen aanbod</w:t>
      </w:r>
    </w:p>
    <w:p w14:paraId="1D5A00A5" w14:textId="1DA6AC1A" w:rsidR="16666195" w:rsidRPr="00A7593D" w:rsidRDefault="21125F00" w:rsidP="001E6808">
      <w:pPr>
        <w:pStyle w:val="ListParagraph"/>
        <w:numPr>
          <w:ilvl w:val="1"/>
          <w:numId w:val="28"/>
        </w:numPr>
        <w:spacing w:line="257" w:lineRule="auto"/>
        <w:jc w:val="both"/>
        <w:rPr>
          <w:rFonts w:ascii="FlandersArtSans-Regular" w:eastAsiaTheme="minorEastAsia" w:hAnsi="FlandersArtSans-Regular"/>
          <w:color w:val="auto"/>
        </w:rPr>
      </w:pPr>
      <w:r w:rsidRPr="00A7593D">
        <w:rPr>
          <w:rFonts w:ascii="FlandersArtSans-Regular" w:eastAsia="FlandersArtSerif-Regular" w:hAnsi="FlandersArtSans-Regular" w:cs="FlandersArtSerif-Regular"/>
          <w:color w:val="auto"/>
        </w:rPr>
        <w:t>Meld inbreuken op de richtlijnen aan de eigen koepelorganisatie</w:t>
      </w:r>
      <w:r w:rsidR="00C72978" w:rsidRPr="00A7593D">
        <w:rPr>
          <w:rFonts w:ascii="FlandersArtSans-Regular" w:eastAsia="FlandersArtSerif-Regular" w:hAnsi="FlandersArtSans-Regular" w:cs="FlandersArtSerif-Regular"/>
          <w:color w:val="auto"/>
        </w:rPr>
        <w:t xml:space="preserve"> of</w:t>
      </w:r>
      <w:r w:rsidRPr="00A7593D">
        <w:rPr>
          <w:rFonts w:ascii="FlandersArtSans-Regular" w:eastAsia="FlandersArtSerif-Regular" w:hAnsi="FlandersArtSans-Regular" w:cs="FlandersArtSerif-Regular"/>
          <w:color w:val="auto"/>
        </w:rPr>
        <w:t xml:space="preserve"> lokaal bestuur</w:t>
      </w:r>
      <w:r w:rsidR="00C72978" w:rsidRPr="00A7593D">
        <w:rPr>
          <w:rFonts w:ascii="FlandersArtSans-Regular" w:eastAsia="FlandersArtSerif-Regular" w:hAnsi="FlandersArtSans-Regular" w:cs="FlandersArtSerif-Regular"/>
          <w:color w:val="auto"/>
        </w:rPr>
        <w:t>.</w:t>
      </w:r>
    </w:p>
    <w:p w14:paraId="6DCA7916" w14:textId="646B805D" w:rsidR="00975C1D" w:rsidRPr="00A7593D" w:rsidRDefault="3CF0EB62" w:rsidP="0095288C">
      <w:pPr>
        <w:spacing w:line="257" w:lineRule="auto"/>
        <w:jc w:val="both"/>
        <w:rPr>
          <w:rFonts w:ascii="FlandersArtSans-Regular" w:eastAsia="FlandersArtSerif-Regular" w:hAnsi="FlandersArtSans-Regular" w:cs="FlandersArtSerif-Regular"/>
          <w:color w:val="auto"/>
        </w:rPr>
      </w:pPr>
      <w:r w:rsidRPr="00A7593D">
        <w:rPr>
          <w:rFonts w:ascii="FlandersArtSans-Regular" w:eastAsia="FlandersArtSerif-Regular" w:hAnsi="FlandersArtSans-Regular" w:cs="FlandersArtSerif-Regular"/>
          <w:color w:val="auto"/>
        </w:rPr>
        <w:t xml:space="preserve"> </w:t>
      </w:r>
    </w:p>
    <w:p w14:paraId="7159EBF8" w14:textId="3977DFCF" w:rsidR="00975C1D" w:rsidRPr="00A7593D" w:rsidRDefault="3CF0EB62" w:rsidP="001E6808">
      <w:pPr>
        <w:pStyle w:val="ListParagraph"/>
        <w:numPr>
          <w:ilvl w:val="0"/>
          <w:numId w:val="27"/>
        </w:numPr>
        <w:spacing w:line="257" w:lineRule="auto"/>
        <w:jc w:val="both"/>
        <w:rPr>
          <w:rFonts w:ascii="FlandersArtSans-Regular" w:eastAsiaTheme="minorEastAsia" w:hAnsi="FlandersArtSans-Regular"/>
          <w:b/>
          <w:bCs/>
          <w:color w:val="auto"/>
        </w:rPr>
      </w:pPr>
      <w:r w:rsidRPr="00A7593D">
        <w:rPr>
          <w:rFonts w:ascii="FlandersArtSans-Regular" w:eastAsia="FlandersArtSerif-Regular" w:hAnsi="FlandersArtSans-Regular" w:cs="FlandersArtSerif-Regular"/>
          <w:b/>
          <w:bCs/>
          <w:color w:val="auto"/>
        </w:rPr>
        <w:t>Tweede lijn</w:t>
      </w:r>
      <w:r w:rsidR="00292B26" w:rsidRPr="00A7593D">
        <w:rPr>
          <w:rFonts w:ascii="FlandersArtSans-Regular" w:eastAsia="FlandersArtSerif-Regular" w:hAnsi="FlandersArtSans-Regular" w:cs="FlandersArtSerif-Regular"/>
          <w:b/>
          <w:bCs/>
          <w:color w:val="auto"/>
        </w:rPr>
        <w:t xml:space="preserve"> – Federaties / Koepelorganisaties / Lokale besturen</w:t>
      </w:r>
    </w:p>
    <w:p w14:paraId="15EE87AF" w14:textId="77777777" w:rsidR="00956DCA" w:rsidRPr="00A7593D" w:rsidRDefault="000C7370" w:rsidP="001E6808">
      <w:pPr>
        <w:pStyle w:val="ListParagraph"/>
        <w:numPr>
          <w:ilvl w:val="1"/>
          <w:numId w:val="28"/>
        </w:numPr>
        <w:spacing w:line="257" w:lineRule="auto"/>
        <w:jc w:val="both"/>
        <w:rPr>
          <w:rFonts w:ascii="FlandersArtSans-Regular" w:eastAsiaTheme="minorEastAsia" w:hAnsi="FlandersArtSans-Regular"/>
          <w:color w:val="auto"/>
          <w:u w:val="single"/>
        </w:rPr>
      </w:pPr>
      <w:r w:rsidRPr="00A7593D">
        <w:rPr>
          <w:rFonts w:ascii="FlandersArtSans-Regular" w:eastAsia="FlandersArtSerif-Regular" w:hAnsi="FlandersArtSans-Regular" w:cs="FlandersArtSerif-Regular"/>
          <w:color w:val="auto"/>
        </w:rPr>
        <w:t xml:space="preserve">Specifieke informatie over de lokale situatie of informatie eigen aan de sportactiviteit wordt verstrekt door de koepelorganisaties / federaties / lokale besturen.  </w:t>
      </w:r>
    </w:p>
    <w:p w14:paraId="78B4D5C3" w14:textId="77777777" w:rsidR="000C7370" w:rsidRPr="00A7593D" w:rsidRDefault="00956DCA" w:rsidP="001E6808">
      <w:pPr>
        <w:pStyle w:val="ListParagraph"/>
        <w:numPr>
          <w:ilvl w:val="1"/>
          <w:numId w:val="28"/>
        </w:numPr>
        <w:spacing w:line="257" w:lineRule="auto"/>
        <w:jc w:val="both"/>
        <w:rPr>
          <w:rFonts w:ascii="FlandersArtSans-Regular" w:eastAsiaTheme="minorEastAsia" w:hAnsi="FlandersArtSans-Regular"/>
          <w:color w:val="auto"/>
          <w:u w:val="single"/>
        </w:rPr>
      </w:pPr>
      <w:r w:rsidRPr="00A7593D">
        <w:rPr>
          <w:rFonts w:ascii="FlandersArtSans-Regular" w:eastAsia="FlandersArtSerif-Regular" w:hAnsi="FlandersArtSans-Regular" w:cs="FlandersArtSerif-Regular"/>
          <w:color w:val="auto"/>
        </w:rPr>
        <w:t xml:space="preserve">Meld inbreuken op de richtlijnen aan de eigen </w:t>
      </w:r>
      <w:r w:rsidR="00AB4FDD" w:rsidRPr="00A7593D">
        <w:rPr>
          <w:rFonts w:ascii="FlandersArtSans-Regular" w:eastAsia="FlandersArtSerif-Regular" w:hAnsi="FlandersArtSans-Regular" w:cs="FlandersArtSerif-Regular"/>
          <w:color w:val="auto"/>
        </w:rPr>
        <w:t>koepelorganisatie/lokaal bestuur</w:t>
      </w:r>
      <w:r w:rsidR="3CF0EB62" w:rsidRPr="00A7593D">
        <w:rPr>
          <w:rFonts w:ascii="FlandersArtSans-Regular" w:eastAsia="FlandersArtSerif-Regular" w:hAnsi="FlandersArtSans-Regular" w:cs="FlandersArtSerif-Regular"/>
          <w:color w:val="auto"/>
        </w:rPr>
        <w:t xml:space="preserve"> </w:t>
      </w:r>
    </w:p>
    <w:p w14:paraId="29204727" w14:textId="3FF6C372" w:rsidR="00975C1D" w:rsidRPr="00A7593D" w:rsidRDefault="3CF0EB62" w:rsidP="00B61119">
      <w:pPr>
        <w:pStyle w:val="ListParagraph"/>
        <w:spacing w:line="257" w:lineRule="auto"/>
        <w:ind w:left="1440"/>
        <w:jc w:val="both"/>
        <w:rPr>
          <w:rFonts w:ascii="FlandersArtSans-Regular" w:eastAsiaTheme="minorEastAsia" w:hAnsi="FlandersArtSans-Regular"/>
          <w:color w:val="auto"/>
          <w:u w:val="single"/>
        </w:rPr>
      </w:pPr>
      <w:r w:rsidRPr="00A7593D">
        <w:rPr>
          <w:rFonts w:ascii="FlandersArtSans-Regular" w:eastAsia="Calibri" w:hAnsi="FlandersArtSans-Regular" w:cs="Calibri"/>
          <w:color w:val="auto"/>
          <w:u w:val="single"/>
        </w:rPr>
        <w:t xml:space="preserve"> </w:t>
      </w:r>
      <w:r w:rsidRPr="00A7593D">
        <w:rPr>
          <w:rFonts w:ascii="FlandersArtSans-Regular" w:hAnsi="FlandersArtSans-Regular"/>
          <w:color w:val="auto"/>
        </w:rPr>
        <w:t xml:space="preserve"> </w:t>
      </w:r>
    </w:p>
    <w:p w14:paraId="305AA3CC" w14:textId="3C50B0E8" w:rsidR="00975C1D" w:rsidRPr="00A7593D" w:rsidRDefault="3CF0EB62" w:rsidP="001E6808">
      <w:pPr>
        <w:pStyle w:val="ListParagraph"/>
        <w:numPr>
          <w:ilvl w:val="0"/>
          <w:numId w:val="28"/>
        </w:numPr>
        <w:spacing w:line="257" w:lineRule="auto"/>
        <w:jc w:val="both"/>
        <w:rPr>
          <w:rFonts w:ascii="FlandersArtSans-Regular" w:eastAsiaTheme="minorEastAsia" w:hAnsi="FlandersArtSans-Regular"/>
          <w:b/>
          <w:bCs/>
          <w:color w:val="auto"/>
        </w:rPr>
      </w:pPr>
      <w:r w:rsidRPr="00A7593D">
        <w:rPr>
          <w:rFonts w:ascii="FlandersArtSans-Regular" w:eastAsia="FlandersArtSerif-Regular" w:hAnsi="FlandersArtSans-Regular" w:cs="FlandersArtSerif-Regular"/>
          <w:b/>
          <w:bCs/>
          <w:color w:val="auto"/>
        </w:rPr>
        <w:t xml:space="preserve">Derde lijn  </w:t>
      </w:r>
      <w:r w:rsidR="00292B26" w:rsidRPr="00A7593D">
        <w:rPr>
          <w:rFonts w:ascii="FlandersArtSans-Regular" w:eastAsia="FlandersArtSerif-Regular" w:hAnsi="FlandersArtSans-Regular" w:cs="FlandersArtSerif-Regular"/>
          <w:b/>
          <w:bCs/>
          <w:color w:val="auto"/>
        </w:rPr>
        <w:t>- Vlaamse overheid</w:t>
      </w:r>
    </w:p>
    <w:p w14:paraId="1D904B96" w14:textId="21F3AE20" w:rsidR="004A4B8D" w:rsidRPr="00A7593D" w:rsidRDefault="3CF0EB62" w:rsidP="001E6808">
      <w:pPr>
        <w:pStyle w:val="ListParagraph"/>
        <w:numPr>
          <w:ilvl w:val="1"/>
          <w:numId w:val="28"/>
        </w:numPr>
        <w:spacing w:line="257" w:lineRule="auto"/>
        <w:jc w:val="both"/>
        <w:rPr>
          <w:rFonts w:ascii="FlandersArtSans-Regular" w:eastAsia="FlandersArtSerif-Regular" w:hAnsi="FlandersArtSans-Regular" w:cs="FlandersArtSerif-Regular"/>
          <w:color w:val="auto"/>
        </w:rPr>
      </w:pPr>
      <w:r w:rsidRPr="00A7593D">
        <w:rPr>
          <w:rFonts w:ascii="FlandersArtSans-Regular" w:eastAsia="FlandersArtSerif-Regular" w:hAnsi="FlandersArtSans-Regular" w:cs="FlandersArtSerif-Regular"/>
          <w:color w:val="auto"/>
        </w:rPr>
        <w:t xml:space="preserve">Centrale infoverstrekking </w:t>
      </w:r>
      <w:r w:rsidR="004A4B8D" w:rsidRPr="00A7593D">
        <w:rPr>
          <w:rFonts w:ascii="FlandersArtSans-Regular" w:eastAsia="FlandersArtSerif-Regular" w:hAnsi="FlandersArtSans-Regular" w:cs="FlandersArtSerif-Regular"/>
          <w:color w:val="auto"/>
        </w:rPr>
        <w:t xml:space="preserve">via Sport Vlaanderen over protocollen, </w:t>
      </w:r>
      <w:r w:rsidRPr="00A7593D">
        <w:rPr>
          <w:rFonts w:ascii="FlandersArtSans-Regular" w:eastAsia="FlandersArtSerif-Regular" w:hAnsi="FlandersArtSans-Regular" w:cs="FlandersArtSerif-Regular"/>
          <w:color w:val="auto"/>
        </w:rPr>
        <w:t>gedragscodes</w:t>
      </w:r>
      <w:r w:rsidR="004A4B8D" w:rsidRPr="00A7593D">
        <w:rPr>
          <w:rFonts w:ascii="FlandersArtSans-Regular" w:eastAsia="FlandersArtSerif-Regular" w:hAnsi="FlandersArtSans-Regular" w:cs="FlandersArtSerif-Regular"/>
          <w:color w:val="auto"/>
        </w:rPr>
        <w:t>, FAQ</w:t>
      </w:r>
    </w:p>
    <w:p w14:paraId="6361B4B2" w14:textId="24FD9448" w:rsidR="00975C1D" w:rsidRPr="00A7593D" w:rsidRDefault="004A4B8D" w:rsidP="001E6808">
      <w:pPr>
        <w:pStyle w:val="ListParagraph"/>
        <w:numPr>
          <w:ilvl w:val="1"/>
          <w:numId w:val="28"/>
        </w:numPr>
        <w:spacing w:line="257" w:lineRule="auto"/>
        <w:jc w:val="both"/>
        <w:rPr>
          <w:rFonts w:ascii="FlandersArtSans-Regular" w:eastAsia="FlandersArtSerif-Regular" w:hAnsi="FlandersArtSans-Regular" w:cs="FlandersArtSerif-Regular"/>
          <w:color w:val="auto"/>
        </w:rPr>
      </w:pPr>
      <w:r w:rsidRPr="00A7593D">
        <w:rPr>
          <w:rFonts w:ascii="FlandersArtSans-Regular" w:eastAsia="FlandersArtSerif-Regular" w:hAnsi="FlandersArtSans-Regular" w:cs="FlandersArtSerif-Regular"/>
          <w:color w:val="auto"/>
        </w:rPr>
        <w:t xml:space="preserve">Algemene sensibilisering via het </w:t>
      </w:r>
      <w:r w:rsidR="3CF0EB62" w:rsidRPr="00A7593D">
        <w:rPr>
          <w:rFonts w:ascii="FlandersArtSans-Regular" w:eastAsia="FlandersArtSerif-Regular" w:hAnsi="FlandersArtSans-Regular" w:cs="FlandersArtSerif-Regular"/>
          <w:color w:val="auto"/>
        </w:rPr>
        <w:t>veilig sportenplatform</w:t>
      </w:r>
      <w:r w:rsidR="003E4888" w:rsidRPr="00A7593D">
        <w:rPr>
          <w:rFonts w:ascii="FlandersArtSans-Regular" w:eastAsia="FlandersArtSerif-Regular" w:hAnsi="FlandersArtSans-Regular" w:cs="FlandersArtSerif-Regular"/>
          <w:color w:val="auto"/>
        </w:rPr>
        <w:t xml:space="preserve"> i</w:t>
      </w:r>
      <w:r w:rsidR="001A64CB" w:rsidRPr="00A7593D">
        <w:rPr>
          <w:rFonts w:ascii="FlandersArtSans-Regular" w:eastAsia="FlandersArtSerif-Regular" w:hAnsi="FlandersArtSans-Regular" w:cs="FlandersArtSerif-Regular"/>
          <w:color w:val="auto"/>
        </w:rPr>
        <w:t>.</w:t>
      </w:r>
      <w:r w:rsidR="003E4888" w:rsidRPr="00A7593D">
        <w:rPr>
          <w:rFonts w:ascii="FlandersArtSans-Regular" w:eastAsia="FlandersArtSerif-Regular" w:hAnsi="FlandersArtSans-Regular" w:cs="FlandersArtSerif-Regular"/>
          <w:color w:val="auto"/>
        </w:rPr>
        <w:t>s</w:t>
      </w:r>
      <w:r w:rsidR="001A64CB" w:rsidRPr="00A7593D">
        <w:rPr>
          <w:rFonts w:ascii="FlandersArtSans-Regular" w:eastAsia="FlandersArtSerif-Regular" w:hAnsi="FlandersArtSans-Regular" w:cs="FlandersArtSerif-Regular"/>
          <w:color w:val="auto"/>
        </w:rPr>
        <w:t>.</w:t>
      </w:r>
      <w:r w:rsidR="003E4888" w:rsidRPr="00A7593D">
        <w:rPr>
          <w:rFonts w:ascii="FlandersArtSans-Regular" w:eastAsia="FlandersArtSerif-Regular" w:hAnsi="FlandersArtSans-Regular" w:cs="FlandersArtSerif-Regular"/>
          <w:color w:val="auto"/>
        </w:rPr>
        <w:t>m</w:t>
      </w:r>
      <w:r w:rsidR="001A64CB" w:rsidRPr="00A7593D">
        <w:rPr>
          <w:rFonts w:ascii="FlandersArtSans-Regular" w:eastAsia="FlandersArtSerif-Regular" w:hAnsi="FlandersArtSans-Regular" w:cs="FlandersArtSerif-Regular"/>
          <w:color w:val="auto"/>
        </w:rPr>
        <w:t>.</w:t>
      </w:r>
      <w:r w:rsidR="003E4888" w:rsidRPr="00A7593D">
        <w:rPr>
          <w:rFonts w:ascii="FlandersArtSans-Regular" w:eastAsia="FlandersArtSerif-Regular" w:hAnsi="FlandersArtSans-Regular" w:cs="FlandersArtSerif-Regular"/>
          <w:color w:val="auto"/>
        </w:rPr>
        <w:t xml:space="preserve"> Sporza</w:t>
      </w:r>
      <w:r w:rsidR="3CF0EB62" w:rsidRPr="00A7593D">
        <w:rPr>
          <w:rFonts w:ascii="FlandersArtSans-Regular" w:eastAsia="FlandersArtSerif-Regular" w:hAnsi="FlandersArtSans-Regular" w:cs="FlandersArtSerif-Regular"/>
          <w:color w:val="auto"/>
        </w:rPr>
        <w:t>.</w:t>
      </w:r>
    </w:p>
    <w:p w14:paraId="3B850055" w14:textId="66161357" w:rsidR="4BBA7F04" w:rsidRPr="00A7593D" w:rsidRDefault="4BBA7F04" w:rsidP="001E6808">
      <w:pPr>
        <w:pStyle w:val="ListParagraph"/>
        <w:numPr>
          <w:ilvl w:val="1"/>
          <w:numId w:val="28"/>
        </w:numPr>
        <w:spacing w:line="257" w:lineRule="auto"/>
        <w:jc w:val="both"/>
        <w:rPr>
          <w:rFonts w:ascii="FlandersArtSans-Regular" w:eastAsiaTheme="minorEastAsia" w:hAnsi="FlandersArtSans-Regular"/>
          <w:color w:val="auto"/>
        </w:rPr>
      </w:pPr>
      <w:r w:rsidRPr="00A7593D">
        <w:rPr>
          <w:rFonts w:ascii="FlandersArtSans-Regular" w:eastAsia="FlandersArtSerif-Regular" w:hAnsi="FlandersArtSans-Regular" w:cs="FlandersArtSerif-Regular"/>
          <w:color w:val="auto"/>
        </w:rPr>
        <w:t xml:space="preserve">Sport Vlaanderen krijgt als Vlaamse administratie bevoegd voor het sportbeleid heel wat vragen en klachten binnen van burgers en organisaties over mogelijke inbreuken op de coronamaatregelen. </w:t>
      </w:r>
    </w:p>
    <w:p w14:paraId="3078AAEB" w14:textId="77777777" w:rsidR="4BBA7F04" w:rsidRPr="00A7593D" w:rsidRDefault="4BBA7F04" w:rsidP="001E6808">
      <w:pPr>
        <w:pStyle w:val="ListParagraph"/>
        <w:numPr>
          <w:ilvl w:val="1"/>
          <w:numId w:val="28"/>
        </w:numPr>
        <w:spacing w:line="257" w:lineRule="auto"/>
        <w:jc w:val="both"/>
        <w:rPr>
          <w:rFonts w:ascii="FlandersArtSans-Regular" w:eastAsiaTheme="minorEastAsia" w:hAnsi="FlandersArtSans-Regular"/>
          <w:color w:val="auto"/>
        </w:rPr>
      </w:pPr>
      <w:r w:rsidRPr="00A7593D">
        <w:rPr>
          <w:rFonts w:ascii="FlandersArtSans-Regular" w:eastAsia="FlandersArtSerif-Regular" w:hAnsi="FlandersArtSans-Regular" w:cs="FlandersArtSerif-Regular"/>
          <w:color w:val="auto"/>
        </w:rPr>
        <w:t>Deze worden steeds onderzocht en indien nodig neemt Sport Vlaanderen hierover contact op met het betrokken lokaal bestuur en wordt onderling besproken of en hoe hiertegen kan opgetreden worden.</w:t>
      </w:r>
    </w:p>
    <w:p w14:paraId="550E0AA1" w14:textId="77777777" w:rsidR="00537B12" w:rsidRDefault="00537B12" w:rsidP="00B61119">
      <w:pPr>
        <w:spacing w:line="257" w:lineRule="auto"/>
        <w:jc w:val="both"/>
        <w:rPr>
          <w:rFonts w:ascii="FlandersArtSans-Regular" w:eastAsia="FlandersArtSerif-Regular" w:hAnsi="FlandersArtSans-Regular" w:cs="FlandersArtSerif-Regular"/>
          <w:color w:val="auto"/>
        </w:rPr>
      </w:pPr>
    </w:p>
    <w:p w14:paraId="1959E582" w14:textId="6DF46D32" w:rsidR="00CA2490" w:rsidRPr="00A7593D" w:rsidRDefault="3CF0EB62" w:rsidP="00B61119">
      <w:pPr>
        <w:spacing w:line="257" w:lineRule="auto"/>
        <w:jc w:val="both"/>
        <w:rPr>
          <w:rFonts w:ascii="FlandersArtSans-Regular" w:eastAsiaTheme="minorEastAsia" w:hAnsi="FlandersArtSans-Regular"/>
          <w:color w:val="auto"/>
        </w:rPr>
      </w:pPr>
      <w:r w:rsidRPr="00A7593D">
        <w:rPr>
          <w:rFonts w:ascii="FlandersArtSans-Regular" w:eastAsia="FlandersArtSerif-Regular" w:hAnsi="FlandersArtSans-Regular" w:cs="FlandersArtSerif-Regular"/>
          <w:color w:val="auto"/>
        </w:rPr>
        <w:t xml:space="preserve">Moeilijkheden die in het kader van de handhaving worden vastgesteld moeten meegenomen worden in de continue verbetering van bestaande protocollen. </w:t>
      </w:r>
    </w:p>
    <w:bookmarkEnd w:id="46"/>
    <w:p w14:paraId="65742FEC" w14:textId="1CDA34F5" w:rsidR="006B46F4" w:rsidRPr="00A7593D" w:rsidRDefault="006B46F4" w:rsidP="002351AA">
      <w:pPr>
        <w:spacing w:line="257" w:lineRule="auto"/>
        <w:jc w:val="both"/>
        <w:rPr>
          <w:rFonts w:ascii="FlandersArtSans-Regular" w:hAnsi="FlandersArtSans-Regular"/>
          <w:color w:val="auto"/>
        </w:rPr>
      </w:pPr>
    </w:p>
    <w:p w14:paraId="156E54B2" w14:textId="28A534B2" w:rsidR="00C166FE" w:rsidRPr="00A7593D" w:rsidRDefault="00CA7864" w:rsidP="001E6808">
      <w:pPr>
        <w:pStyle w:val="Heading2"/>
        <w:numPr>
          <w:ilvl w:val="1"/>
          <w:numId w:val="31"/>
        </w:numPr>
        <w:rPr>
          <w:color w:val="2F5496" w:themeColor="accent1" w:themeShade="BF"/>
        </w:rPr>
      </w:pPr>
      <w:bookmarkStart w:id="47" w:name="_Toc61030333"/>
      <w:r w:rsidRPr="00A7593D">
        <w:rPr>
          <w:color w:val="2F5496" w:themeColor="accent1" w:themeShade="BF"/>
        </w:rPr>
        <w:t xml:space="preserve"> </w:t>
      </w:r>
      <w:bookmarkStart w:id="48" w:name="_Toc73789017"/>
      <w:bookmarkStart w:id="49" w:name="_Toc81407682"/>
      <w:r w:rsidR="006D5AD9" w:rsidRPr="00A7593D">
        <w:rPr>
          <w:color w:val="2F5496" w:themeColor="accent1" w:themeShade="BF"/>
        </w:rPr>
        <w:t>Voorwaarden en maatregelen</w:t>
      </w:r>
      <w:bookmarkEnd w:id="47"/>
      <w:bookmarkEnd w:id="48"/>
      <w:bookmarkEnd w:id="49"/>
    </w:p>
    <w:p w14:paraId="667D61F8" w14:textId="2E12A02F" w:rsidR="00C00266" w:rsidRPr="00E34DF6" w:rsidRDefault="00E34DF6">
      <w:pPr>
        <w:tabs>
          <w:tab w:val="clear" w:pos="3686"/>
        </w:tabs>
        <w:spacing w:after="200" w:line="276" w:lineRule="auto"/>
        <w:contextualSpacing w:val="0"/>
        <w:rPr>
          <w:rFonts w:ascii="FlandersArtSans-Regular" w:eastAsia="FlandersArtSerif-Regular" w:hAnsi="FlandersArtSans-Regular" w:cs="FlandersArtSerif-Regular"/>
          <w:color w:val="auto"/>
        </w:rPr>
      </w:pPr>
      <w:r>
        <w:rPr>
          <w:rFonts w:ascii="FlandersArtSans-Regular" w:eastAsia="FlandersArtSerif-Regular" w:hAnsi="FlandersArtSans-Regular" w:cs="FlandersArtSerif-Regular"/>
          <w:color w:val="auto"/>
        </w:rPr>
        <w:t xml:space="preserve">Sinds 1 september zijn er geen voorwaarden meer gekoppeld </w:t>
      </w:r>
      <w:r w:rsidR="000B396F">
        <w:rPr>
          <w:rFonts w:ascii="FlandersArtSans-Regular" w:eastAsia="FlandersArtSerif-Regular" w:hAnsi="FlandersArtSans-Regular" w:cs="FlandersArtSerif-Regular"/>
          <w:color w:val="auto"/>
        </w:rPr>
        <w:t xml:space="preserve">aan deelname aan sportactiviteiten. Uit de voorbije coronaperiode zijn wel enkele goede praktijken ontstaan. </w:t>
      </w:r>
      <w:r w:rsidR="00B14565">
        <w:rPr>
          <w:rFonts w:ascii="FlandersArtSans-Regular" w:eastAsia="FlandersArtSerif-Regular" w:hAnsi="FlandersArtSans-Regular" w:cs="FlandersArtSerif-Regular"/>
          <w:color w:val="auto"/>
        </w:rPr>
        <w:t>Deze dienen niet verplicht gevolgd te worden</w:t>
      </w:r>
      <w:r w:rsidR="00E953A4">
        <w:rPr>
          <w:rFonts w:ascii="FlandersArtSans-Regular" w:eastAsia="FlandersArtSerif-Regular" w:hAnsi="FlandersArtSans-Regular" w:cs="FlandersArtSerif-Regular"/>
          <w:color w:val="auto"/>
        </w:rPr>
        <w:t>,</w:t>
      </w:r>
      <w:r w:rsidR="00B14565">
        <w:rPr>
          <w:rFonts w:ascii="FlandersArtSans-Regular" w:eastAsia="FlandersArtSerif-Regular" w:hAnsi="FlandersArtSans-Regular" w:cs="FlandersArtSerif-Regular"/>
          <w:color w:val="auto"/>
        </w:rPr>
        <w:t xml:space="preserve"> maar kunnen een meerwaarde zijn bij de organisatie van de activiteiten</w:t>
      </w:r>
      <w:r w:rsidR="002C04AD">
        <w:rPr>
          <w:rFonts w:ascii="FlandersArtSans-Regular" w:eastAsia="FlandersArtSerif-Regular" w:hAnsi="FlandersArtSans-Regular" w:cs="FlandersArtSerif-Regular"/>
          <w:color w:val="auto"/>
        </w:rPr>
        <w:t>:</w:t>
      </w:r>
    </w:p>
    <w:p w14:paraId="508EF076" w14:textId="77777777" w:rsidR="00425DC5" w:rsidRPr="00425DC5" w:rsidRDefault="002C04AD" w:rsidP="00C52A06">
      <w:pPr>
        <w:pStyle w:val="ListParagraph"/>
        <w:numPr>
          <w:ilvl w:val="0"/>
          <w:numId w:val="38"/>
        </w:numPr>
        <w:tabs>
          <w:tab w:val="clear" w:pos="3686"/>
        </w:tabs>
        <w:spacing w:after="120" w:line="240" w:lineRule="auto"/>
        <w:contextualSpacing w:val="0"/>
        <w:jc w:val="both"/>
        <w:rPr>
          <w:rFonts w:ascii="FlandersArtSans-Regular" w:eastAsia="Times New Roman" w:hAnsi="FlandersArtSans-Regular" w:cs="Segoe UI"/>
          <w:color w:val="auto"/>
          <w:lang w:eastAsia="nl-BE"/>
        </w:rPr>
      </w:pPr>
      <w:r w:rsidRPr="00425DC5">
        <w:rPr>
          <w:rFonts w:ascii="FlandersArtSans-Regular" w:hAnsi="FlandersArtSans-Regular"/>
          <w:b/>
          <w:color w:val="auto"/>
        </w:rPr>
        <w:t xml:space="preserve">Door </w:t>
      </w:r>
      <w:r w:rsidR="6CAC92E3" w:rsidRPr="00425DC5">
        <w:rPr>
          <w:rFonts w:ascii="FlandersArtSans-Regular" w:hAnsi="FlandersArtSans-Regular"/>
          <w:b/>
          <w:color w:val="auto"/>
        </w:rPr>
        <w:t>de deelnemers aan activiteiten vooraf te laten inschrijven</w:t>
      </w:r>
      <w:r w:rsidR="00F96BB1" w:rsidRPr="00425DC5">
        <w:rPr>
          <w:rFonts w:ascii="FlandersArtSans-Regular" w:hAnsi="FlandersArtSans-Regular"/>
          <w:b/>
          <w:color w:val="auto"/>
        </w:rPr>
        <w:t xml:space="preserve">, </w:t>
      </w:r>
      <w:r w:rsidR="6CAC92E3" w:rsidRPr="00425DC5">
        <w:rPr>
          <w:rFonts w:ascii="FlandersArtSans-Regular" w:hAnsi="FlandersArtSans-Regular"/>
          <w:color w:val="auto"/>
        </w:rPr>
        <w:t>houd je het aantal deelnemers beheersbaar, en verzamel je de nodige gegevens van de deelnemers.</w:t>
      </w:r>
      <w:r w:rsidR="008005BF" w:rsidRPr="00425DC5">
        <w:rPr>
          <w:rFonts w:ascii="FlandersArtSans-Regular" w:hAnsi="FlandersArtSans-Regular"/>
          <w:color w:val="auto"/>
        </w:rPr>
        <w:t xml:space="preserve"> </w:t>
      </w:r>
    </w:p>
    <w:p w14:paraId="44BAD8D8" w14:textId="77777777" w:rsidR="002D13B8" w:rsidRPr="002D13B8" w:rsidRDefault="6CAC92E3" w:rsidP="00C52A06">
      <w:pPr>
        <w:pStyle w:val="ListParagraph"/>
        <w:numPr>
          <w:ilvl w:val="0"/>
          <w:numId w:val="38"/>
        </w:numPr>
        <w:tabs>
          <w:tab w:val="clear" w:pos="3686"/>
        </w:tabs>
        <w:spacing w:after="120" w:line="240" w:lineRule="auto"/>
        <w:contextualSpacing w:val="0"/>
        <w:jc w:val="both"/>
        <w:rPr>
          <w:rFonts w:ascii="FlandersArtSans-Regular" w:eastAsia="Times New Roman" w:hAnsi="FlandersArtSans-Regular" w:cs="Segoe UI"/>
          <w:color w:val="auto"/>
          <w:sz w:val="18"/>
          <w:szCs w:val="18"/>
          <w:lang w:eastAsia="nl-BE"/>
        </w:rPr>
      </w:pPr>
      <w:r w:rsidRPr="002D13B8">
        <w:rPr>
          <w:rFonts w:ascii="FlandersArtSans-Regular" w:eastAsia="Times New Roman" w:hAnsi="FlandersArtSans-Regular" w:cs="Segoe UI"/>
          <w:color w:val="auto"/>
          <w:lang w:eastAsia="nl-BE"/>
        </w:rPr>
        <w:t xml:space="preserve">Bij </w:t>
      </w:r>
      <w:r w:rsidR="00D62ECA" w:rsidRPr="002D13B8">
        <w:rPr>
          <w:rFonts w:ascii="FlandersArtSans-Regular" w:eastAsia="Times New Roman" w:hAnsi="FlandersArtSans-Regular" w:cs="Segoe UI"/>
          <w:color w:val="auto"/>
          <w:lang w:eastAsia="nl-BE"/>
        </w:rPr>
        <w:t>sportactiviteiten</w:t>
      </w:r>
      <w:r w:rsidR="00D62ECA" w:rsidRPr="002D13B8">
        <w:rPr>
          <w:rFonts w:ascii="Cambria" w:eastAsia="Times New Roman" w:hAnsi="Cambria" w:cs="Cambria"/>
          <w:color w:val="auto"/>
          <w:lang w:eastAsia="nl-BE"/>
        </w:rPr>
        <w:t> </w:t>
      </w:r>
      <w:r w:rsidR="00425DC5" w:rsidRPr="002D13B8">
        <w:rPr>
          <w:rFonts w:ascii="FlandersArtSans-Regular" w:eastAsia="Times New Roman" w:hAnsi="FlandersArtSans-Regular" w:cs="Segoe UI"/>
          <w:color w:val="auto"/>
          <w:lang w:eastAsia="nl-BE"/>
        </w:rPr>
        <w:t>kan het nuttig zijn</w:t>
      </w:r>
      <w:r w:rsidR="00067E3E" w:rsidRPr="002D13B8">
        <w:rPr>
          <w:rFonts w:ascii="FlandersArtSans-Regular" w:eastAsia="Times New Roman" w:hAnsi="FlandersArtSans-Regular" w:cs="Segoe UI"/>
          <w:color w:val="auto"/>
          <w:lang w:eastAsia="nl-BE"/>
        </w:rPr>
        <w:t xml:space="preserve"> om deelnemers te laten registreren </w:t>
      </w:r>
      <w:r w:rsidR="00425DC5" w:rsidRPr="002D13B8">
        <w:rPr>
          <w:rFonts w:ascii="FlandersArtSans-Regular" w:eastAsia="Times New Roman" w:hAnsi="FlandersArtSans-Regular" w:cs="Segoe UI"/>
          <w:color w:val="auto"/>
          <w:lang w:eastAsia="nl-BE"/>
        </w:rPr>
        <w:t xml:space="preserve">(o.a. </w:t>
      </w:r>
      <w:r w:rsidR="00067E3E" w:rsidRPr="002D13B8">
        <w:rPr>
          <w:rFonts w:ascii="FlandersArtSans-Regular" w:eastAsia="Times New Roman" w:hAnsi="FlandersArtSans-Regular" w:cs="Segoe UI"/>
          <w:color w:val="auto"/>
          <w:lang w:eastAsia="nl-BE"/>
        </w:rPr>
        <w:t xml:space="preserve">in functie van </w:t>
      </w:r>
      <w:proofErr w:type="spellStart"/>
      <w:r w:rsidR="00067E3E" w:rsidRPr="002D13B8">
        <w:rPr>
          <w:rFonts w:ascii="FlandersArtSans-Regular" w:eastAsia="Times New Roman" w:hAnsi="FlandersArtSans-Regular" w:cs="Segoe UI"/>
          <w:color w:val="auto"/>
          <w:lang w:eastAsia="nl-BE"/>
        </w:rPr>
        <w:t>contacttracing</w:t>
      </w:r>
      <w:proofErr w:type="spellEnd"/>
      <w:r w:rsidR="007C58DE" w:rsidRPr="002D13B8">
        <w:rPr>
          <w:rFonts w:ascii="FlandersArtSans-Regular" w:eastAsia="Times New Roman" w:hAnsi="FlandersArtSans-Regular" w:cs="Segoe UI"/>
          <w:color w:val="auto"/>
          <w:lang w:eastAsia="nl-BE"/>
        </w:rPr>
        <w:t>)</w:t>
      </w:r>
      <w:r w:rsidRPr="002D13B8">
        <w:rPr>
          <w:rFonts w:ascii="FlandersArtSans-Regular" w:eastAsia="Times New Roman" w:hAnsi="FlandersArtSans-Regular" w:cs="Segoe UI"/>
          <w:color w:val="auto"/>
          <w:lang w:eastAsia="nl-BE"/>
        </w:rPr>
        <w:t>.</w:t>
      </w:r>
      <w:r w:rsidR="001A6697" w:rsidRPr="002D13B8">
        <w:rPr>
          <w:rFonts w:ascii="FlandersArtSans-Regular" w:eastAsia="Times New Roman" w:hAnsi="FlandersArtSans-Regular" w:cs="Cambria"/>
          <w:color w:val="auto"/>
          <w:lang w:eastAsia="nl-BE"/>
        </w:rPr>
        <w:t xml:space="preserve"> </w:t>
      </w:r>
      <w:r w:rsidRPr="002D13B8">
        <w:rPr>
          <w:rFonts w:ascii="FlandersArtSans-Regular" w:eastAsia="Times New Roman" w:hAnsi="FlandersArtSans-Regular" w:cs="Segoe UI"/>
          <w:color w:val="auto"/>
          <w:lang w:eastAsia="nl-BE"/>
        </w:rPr>
        <w:t>Elke sporter</w:t>
      </w:r>
      <w:r w:rsidR="00F52DC1" w:rsidRPr="002D13B8">
        <w:rPr>
          <w:rFonts w:ascii="FlandersArtSans-Regular" w:eastAsia="Times New Roman" w:hAnsi="FlandersArtSans-Regular" w:cs="Segoe UI"/>
          <w:color w:val="auto"/>
          <w:lang w:eastAsia="nl-BE"/>
        </w:rPr>
        <w:t>, trainer, medewerker/vrijwilliger</w:t>
      </w:r>
      <w:r w:rsidRPr="002D13B8">
        <w:rPr>
          <w:rFonts w:ascii="FlandersArtSans-Regular" w:eastAsia="Times New Roman" w:hAnsi="FlandersArtSans-Regular" w:cs="Segoe UI"/>
          <w:color w:val="auto"/>
          <w:lang w:eastAsia="nl-BE"/>
        </w:rPr>
        <w:t xml:space="preserve"> </w:t>
      </w:r>
      <w:r w:rsidR="004659C6" w:rsidRPr="002D13B8">
        <w:rPr>
          <w:rFonts w:ascii="FlandersArtSans-Regular" w:eastAsia="Times New Roman" w:hAnsi="FlandersArtSans-Regular" w:cs="Segoe UI"/>
          <w:color w:val="auto"/>
          <w:lang w:eastAsia="nl-BE"/>
        </w:rPr>
        <w:t>geeft dan</w:t>
      </w:r>
      <w:r w:rsidRPr="002D13B8">
        <w:rPr>
          <w:rFonts w:ascii="FlandersArtSans-Regular" w:eastAsia="Times New Roman" w:hAnsi="FlandersArtSans-Regular" w:cs="Segoe UI"/>
          <w:color w:val="auto"/>
          <w:lang w:eastAsia="nl-BE"/>
        </w:rPr>
        <w:t xml:space="preserve"> naam en telefoonnummer of e-mailadres op in functie van contactonderzoek.</w:t>
      </w:r>
      <w:r w:rsidR="00C47D9B" w:rsidRPr="002D13B8">
        <w:rPr>
          <w:rFonts w:ascii="FlandersArtSans-Regular" w:eastAsia="Times New Roman" w:hAnsi="FlandersArtSans-Regular" w:cs="Cambria"/>
          <w:color w:val="auto"/>
          <w:lang w:eastAsia="nl-BE"/>
        </w:rPr>
        <w:t xml:space="preserve"> </w:t>
      </w:r>
      <w:r w:rsidR="00D85B19" w:rsidRPr="002D13B8">
        <w:rPr>
          <w:rFonts w:ascii="FlandersArtSans-Regular" w:eastAsia="Times New Roman" w:hAnsi="FlandersArtSans-Regular" w:cs="Cambria"/>
          <w:color w:val="auto"/>
          <w:lang w:eastAsia="nl-BE"/>
        </w:rPr>
        <w:t xml:space="preserve">Ook voor </w:t>
      </w:r>
      <w:r w:rsidR="00D85B19" w:rsidRPr="002D13B8">
        <w:rPr>
          <w:rFonts w:ascii="FlandersArtSans-Regular" w:eastAsia="Times New Roman" w:hAnsi="FlandersArtSans-Regular" w:cs="Segoe UI"/>
          <w:color w:val="auto"/>
          <w:lang w:eastAsia="nl-BE"/>
        </w:rPr>
        <w:t>p</w:t>
      </w:r>
      <w:r w:rsidRPr="002D13B8">
        <w:rPr>
          <w:rFonts w:ascii="FlandersArtSans-Regular" w:eastAsia="Times New Roman" w:hAnsi="FlandersArtSans-Regular" w:cs="Segoe UI"/>
          <w:color w:val="auto"/>
          <w:lang w:eastAsia="nl-BE"/>
        </w:rPr>
        <w:t>rofessionals/medewerkers bij sportwedstrijden</w:t>
      </w:r>
      <w:r w:rsidR="00C47D9B" w:rsidRPr="002D13B8">
        <w:rPr>
          <w:rFonts w:ascii="FlandersArtSans-Regular" w:eastAsia="Times New Roman" w:hAnsi="FlandersArtSans-Regular" w:cs="Cambria"/>
          <w:color w:val="auto"/>
          <w:lang w:eastAsia="nl-BE"/>
        </w:rPr>
        <w:t xml:space="preserve"> </w:t>
      </w:r>
      <w:r w:rsidR="00F82239" w:rsidRPr="002D13B8">
        <w:rPr>
          <w:rFonts w:ascii="FlandersArtSans-Regular" w:eastAsia="Times New Roman" w:hAnsi="FlandersArtSans-Regular" w:cs="Cambria"/>
          <w:color w:val="auto"/>
          <w:lang w:eastAsia="nl-BE"/>
        </w:rPr>
        <w:t xml:space="preserve">en -evenementen </w:t>
      </w:r>
      <w:r w:rsidRPr="002D13B8">
        <w:rPr>
          <w:rFonts w:ascii="FlandersArtSans-Regular" w:eastAsia="Times New Roman" w:hAnsi="FlandersArtSans-Regular" w:cs="Segoe UI"/>
          <w:color w:val="auto"/>
          <w:lang w:eastAsia="nl-BE"/>
        </w:rPr>
        <w:t>en publiek bij sportwedstrijden</w:t>
      </w:r>
      <w:r w:rsidR="00C47D9B" w:rsidRPr="002D13B8">
        <w:rPr>
          <w:rFonts w:ascii="FlandersArtSans-Regular" w:eastAsia="Times New Roman" w:hAnsi="FlandersArtSans-Regular" w:cs="Cambria"/>
          <w:color w:val="auto"/>
          <w:lang w:eastAsia="nl-BE"/>
        </w:rPr>
        <w:t xml:space="preserve"> </w:t>
      </w:r>
      <w:r w:rsidR="00852A6A" w:rsidRPr="002D13B8">
        <w:rPr>
          <w:rFonts w:ascii="FlandersArtSans-Regular" w:eastAsia="Times New Roman" w:hAnsi="FlandersArtSans-Regular" w:cs="Segoe UI"/>
          <w:color w:val="auto"/>
          <w:lang w:eastAsia="nl-BE"/>
        </w:rPr>
        <w:t xml:space="preserve">blijft </w:t>
      </w:r>
      <w:r w:rsidR="007C58DE" w:rsidRPr="002D13B8">
        <w:rPr>
          <w:rFonts w:ascii="FlandersArtSans-Regular" w:eastAsia="Times New Roman" w:hAnsi="FlandersArtSans-Regular" w:cs="Segoe UI"/>
          <w:color w:val="auto"/>
          <w:lang w:eastAsia="nl-BE"/>
        </w:rPr>
        <w:t>het nuttig om zich</w:t>
      </w:r>
      <w:r w:rsidR="00755107" w:rsidRPr="002D13B8">
        <w:rPr>
          <w:rFonts w:ascii="FlandersArtSans-Regular" w:eastAsia="Times New Roman" w:hAnsi="FlandersArtSans-Regular" w:cs="Segoe UI"/>
          <w:color w:val="auto"/>
          <w:lang w:eastAsia="nl-BE"/>
        </w:rPr>
        <w:t xml:space="preserve"> te</w:t>
      </w:r>
      <w:r w:rsidRPr="002D13B8">
        <w:rPr>
          <w:rFonts w:ascii="FlandersArtSans-Regular" w:eastAsia="Times New Roman" w:hAnsi="FlandersArtSans-Regular" w:cs="Segoe UI"/>
          <w:color w:val="auto"/>
          <w:lang w:eastAsia="nl-BE"/>
        </w:rPr>
        <w:t xml:space="preserve"> registreren</w:t>
      </w:r>
      <w:r w:rsidR="00C47D9B" w:rsidRPr="002D13B8">
        <w:rPr>
          <w:rFonts w:ascii="FlandersArtSans-Regular" w:eastAsia="Times New Roman" w:hAnsi="FlandersArtSans-Regular" w:cs="Cambria"/>
          <w:color w:val="auto"/>
          <w:lang w:eastAsia="nl-BE"/>
        </w:rPr>
        <w:t xml:space="preserve"> </w:t>
      </w:r>
      <w:r w:rsidRPr="002D13B8">
        <w:rPr>
          <w:rFonts w:ascii="FlandersArtSans-Regular" w:eastAsia="Times New Roman" w:hAnsi="FlandersArtSans-Regular" w:cs="Segoe UI"/>
          <w:color w:val="auto"/>
          <w:lang w:eastAsia="nl-BE"/>
        </w:rPr>
        <w:t>bij aankomst bij een</w:t>
      </w:r>
      <w:r w:rsidR="001A6697" w:rsidRPr="002D13B8">
        <w:rPr>
          <w:rFonts w:ascii="FlandersArtSans-Regular" w:eastAsia="Times New Roman" w:hAnsi="FlandersArtSans-Regular" w:cs="Segoe UI"/>
          <w:color w:val="auto"/>
          <w:lang w:eastAsia="nl-BE"/>
        </w:rPr>
        <w:t xml:space="preserve"> </w:t>
      </w:r>
      <w:r w:rsidRPr="002D13B8">
        <w:rPr>
          <w:rFonts w:ascii="FlandersArtSans-Regular" w:eastAsia="Times New Roman" w:hAnsi="FlandersArtSans-Regular" w:cs="Segoe UI"/>
          <w:color w:val="auto"/>
          <w:lang w:eastAsia="nl-BE"/>
        </w:rPr>
        <w:t>sportwedstrijd.</w:t>
      </w:r>
      <w:r w:rsidR="00F5174D" w:rsidRPr="002D13B8">
        <w:rPr>
          <w:rFonts w:ascii="FlandersArtSans-Regular" w:eastAsia="Times New Roman" w:hAnsi="FlandersArtSans-Regular" w:cs="Segoe UI"/>
          <w:color w:val="auto"/>
          <w:lang w:eastAsia="nl-BE"/>
        </w:rPr>
        <w:t xml:space="preserve"> </w:t>
      </w:r>
    </w:p>
    <w:p w14:paraId="2D85E6F2" w14:textId="77777777" w:rsidR="008B41E7" w:rsidRPr="008B41E7" w:rsidRDefault="00AE5B59" w:rsidP="00C52A06">
      <w:pPr>
        <w:pStyle w:val="ListParagraph"/>
        <w:numPr>
          <w:ilvl w:val="0"/>
          <w:numId w:val="38"/>
        </w:numPr>
        <w:tabs>
          <w:tab w:val="clear" w:pos="3686"/>
        </w:tabs>
        <w:spacing w:after="120" w:line="240" w:lineRule="auto"/>
        <w:contextualSpacing w:val="0"/>
        <w:jc w:val="both"/>
        <w:rPr>
          <w:rFonts w:ascii="FlandersArtSans-Regular" w:eastAsia="Times New Roman" w:hAnsi="FlandersArtSans-Regular" w:cs="Segoe UI"/>
          <w:color w:val="auto"/>
          <w:sz w:val="18"/>
          <w:szCs w:val="18"/>
          <w:lang w:eastAsia="nl-BE"/>
        </w:rPr>
      </w:pPr>
      <w:r w:rsidRPr="002D13B8">
        <w:rPr>
          <w:rFonts w:ascii="FlandersArtSans-Regular" w:eastAsia="Times New Roman" w:hAnsi="FlandersArtSans-Regular" w:cs="Segoe UI"/>
          <w:color w:val="auto"/>
          <w:lang w:eastAsia="nl-BE"/>
        </w:rPr>
        <w:t>H</w:t>
      </w:r>
      <w:r w:rsidR="004D7A21" w:rsidRPr="002D13B8">
        <w:rPr>
          <w:rFonts w:ascii="FlandersArtSans-Regular" w:eastAsia="Times New Roman" w:hAnsi="FlandersArtSans-Regular" w:cs="Segoe UI"/>
          <w:color w:val="auto"/>
          <w:lang w:eastAsia="nl-BE"/>
        </w:rPr>
        <w:t xml:space="preserve">et </w:t>
      </w:r>
      <w:r w:rsidRPr="002D13B8">
        <w:rPr>
          <w:rFonts w:ascii="FlandersArtSans-Regular" w:eastAsia="Times New Roman" w:hAnsi="FlandersArtSans-Regular" w:cs="Segoe UI"/>
          <w:color w:val="auto"/>
          <w:lang w:eastAsia="nl-BE"/>
        </w:rPr>
        <w:t xml:space="preserve">blijft </w:t>
      </w:r>
      <w:r w:rsidR="002D13B8">
        <w:rPr>
          <w:rFonts w:ascii="FlandersArtSans-Regular" w:eastAsia="Times New Roman" w:hAnsi="FlandersArtSans-Regular" w:cs="Segoe UI"/>
          <w:color w:val="auto"/>
          <w:lang w:eastAsia="nl-BE"/>
        </w:rPr>
        <w:t>een meerwaarde</w:t>
      </w:r>
      <w:r w:rsidRPr="002D13B8">
        <w:rPr>
          <w:rFonts w:ascii="FlandersArtSans-Regular" w:eastAsia="Times New Roman" w:hAnsi="FlandersArtSans-Regular" w:cs="Segoe UI"/>
          <w:color w:val="auto"/>
          <w:lang w:eastAsia="nl-BE"/>
        </w:rPr>
        <w:t xml:space="preserve"> om ook publiek te laten registreren voor toegang tot</w:t>
      </w:r>
      <w:r w:rsidR="00651EC0" w:rsidRPr="002D13B8">
        <w:rPr>
          <w:rFonts w:ascii="FlandersArtSans-Regular" w:eastAsia="Times New Roman" w:hAnsi="FlandersArtSans-Regular" w:cs="Segoe UI"/>
          <w:color w:val="auto"/>
          <w:lang w:eastAsia="nl-BE"/>
        </w:rPr>
        <w:t xml:space="preserve"> een evenement of wedstrijd</w:t>
      </w:r>
      <w:r w:rsidR="002D13B8">
        <w:rPr>
          <w:rFonts w:ascii="FlandersArtSans-Regular" w:eastAsia="Times New Roman" w:hAnsi="FlandersArtSans-Regular" w:cs="Segoe UI"/>
          <w:color w:val="auto"/>
          <w:lang w:eastAsia="nl-BE"/>
        </w:rPr>
        <w:t xml:space="preserve"> (zeker bij grote aantall</w:t>
      </w:r>
      <w:r w:rsidR="00B06A5C">
        <w:rPr>
          <w:rFonts w:ascii="FlandersArtSans-Regular" w:eastAsia="Times New Roman" w:hAnsi="FlandersArtSans-Regular" w:cs="Segoe UI"/>
          <w:color w:val="auto"/>
          <w:lang w:eastAsia="nl-BE"/>
        </w:rPr>
        <w:t>en)</w:t>
      </w:r>
      <w:r w:rsidR="00651EC0" w:rsidRPr="002D13B8">
        <w:rPr>
          <w:rFonts w:ascii="FlandersArtSans-Regular" w:eastAsia="Times New Roman" w:hAnsi="FlandersArtSans-Regular" w:cs="Segoe UI"/>
          <w:color w:val="auto"/>
          <w:lang w:eastAsia="nl-BE"/>
        </w:rPr>
        <w:t xml:space="preserve">. </w:t>
      </w:r>
    </w:p>
    <w:p w14:paraId="7DC93095" w14:textId="7FEADB01" w:rsidR="6CAC92E3" w:rsidRPr="00E7411C" w:rsidRDefault="008B41E7" w:rsidP="00C52A06">
      <w:pPr>
        <w:pStyle w:val="ListParagraph"/>
        <w:numPr>
          <w:ilvl w:val="0"/>
          <w:numId w:val="38"/>
        </w:numPr>
        <w:tabs>
          <w:tab w:val="clear" w:pos="3686"/>
        </w:tabs>
        <w:spacing w:after="120" w:line="240" w:lineRule="auto"/>
        <w:contextualSpacing w:val="0"/>
        <w:jc w:val="both"/>
        <w:rPr>
          <w:rFonts w:ascii="FlandersArtSans-Regular" w:eastAsia="Times New Roman" w:hAnsi="FlandersArtSans-Regular" w:cs="Segoe UI"/>
          <w:color w:val="auto"/>
          <w:sz w:val="18"/>
          <w:szCs w:val="18"/>
          <w:lang w:eastAsia="nl-BE"/>
        </w:rPr>
      </w:pPr>
      <w:r>
        <w:rPr>
          <w:rFonts w:ascii="FlandersArtSans-Regular" w:eastAsia="Times New Roman" w:hAnsi="FlandersArtSans-Regular" w:cs="Segoe UI"/>
          <w:color w:val="auto"/>
          <w:lang w:eastAsia="nl-BE"/>
        </w:rPr>
        <w:t>Als je geen</w:t>
      </w:r>
      <w:r w:rsidR="001A6697" w:rsidRPr="002D13B8">
        <w:rPr>
          <w:rFonts w:ascii="FlandersArtSans-Regular" w:eastAsia="Times New Roman" w:hAnsi="FlandersArtSans-Regular" w:cs="Cambria"/>
          <w:color w:val="auto"/>
          <w:lang w:eastAsia="nl-BE"/>
        </w:rPr>
        <w:t xml:space="preserve"> </w:t>
      </w:r>
      <w:proofErr w:type="spellStart"/>
      <w:r w:rsidR="6CAC92E3" w:rsidRPr="002D13B8">
        <w:rPr>
          <w:rFonts w:ascii="FlandersArtSans-Regular" w:eastAsia="Times New Roman" w:hAnsi="FlandersArtSans-Regular" w:cs="Segoe UI"/>
          <w:color w:val="auto"/>
          <w:lang w:eastAsia="nl-BE"/>
        </w:rPr>
        <w:t>daginschrijvingen</w:t>
      </w:r>
      <w:proofErr w:type="spellEnd"/>
      <w:r w:rsidR="001A6697" w:rsidRPr="002D13B8">
        <w:rPr>
          <w:rFonts w:ascii="FlandersArtSans-Regular" w:eastAsia="Times New Roman" w:hAnsi="FlandersArtSans-Regular" w:cs="Cambria"/>
          <w:color w:val="auto"/>
          <w:lang w:eastAsia="nl-BE"/>
        </w:rPr>
        <w:t xml:space="preserve"> </w:t>
      </w:r>
      <w:r w:rsidR="6CAC92E3" w:rsidRPr="002D13B8">
        <w:rPr>
          <w:rFonts w:ascii="FlandersArtSans-Regular" w:eastAsia="Times New Roman" w:hAnsi="FlandersArtSans-Regular" w:cs="Segoe UI"/>
          <w:color w:val="auto"/>
          <w:lang w:eastAsia="nl-BE"/>
        </w:rPr>
        <w:t>(verkoop op de dag zelf)</w:t>
      </w:r>
      <w:r w:rsidR="001A6697" w:rsidRPr="002D13B8">
        <w:rPr>
          <w:rFonts w:ascii="FlandersArtSans-Regular" w:eastAsia="Times New Roman" w:hAnsi="FlandersArtSans-Regular" w:cs="Cambria"/>
          <w:color w:val="auto"/>
          <w:lang w:eastAsia="nl-BE"/>
        </w:rPr>
        <w:t xml:space="preserve"> </w:t>
      </w:r>
      <w:r>
        <w:rPr>
          <w:rFonts w:ascii="FlandersArtSans-Regular" w:eastAsia="Times New Roman" w:hAnsi="FlandersArtSans-Regular" w:cs="Segoe UI"/>
          <w:color w:val="auto"/>
          <w:lang w:eastAsia="nl-BE"/>
        </w:rPr>
        <w:t xml:space="preserve">toelaat, kan je als organisator jouw deelnemers of publiek beter inschatten en onverwachte situaties op de wedstrijd of </w:t>
      </w:r>
      <w:proofErr w:type="spellStart"/>
      <w:r>
        <w:rPr>
          <w:rFonts w:ascii="FlandersArtSans-Regular" w:eastAsia="Times New Roman" w:hAnsi="FlandersArtSans-Regular" w:cs="Segoe UI"/>
          <w:color w:val="auto"/>
          <w:lang w:eastAsia="nl-BE"/>
        </w:rPr>
        <w:t>eventdag</w:t>
      </w:r>
      <w:proofErr w:type="spellEnd"/>
      <w:r>
        <w:rPr>
          <w:rFonts w:ascii="FlandersArtSans-Regular" w:eastAsia="Times New Roman" w:hAnsi="FlandersArtSans-Regular" w:cs="Segoe UI"/>
          <w:color w:val="auto"/>
          <w:lang w:eastAsia="nl-BE"/>
        </w:rPr>
        <w:t xml:space="preserve"> zelf vermijden</w:t>
      </w:r>
      <w:r w:rsidR="6CAC92E3" w:rsidRPr="002D13B8">
        <w:rPr>
          <w:rFonts w:ascii="FlandersArtSans-Regular" w:eastAsia="Times New Roman" w:hAnsi="FlandersArtSans-Regular" w:cs="Segoe UI"/>
          <w:color w:val="auto"/>
          <w:lang w:eastAsia="nl-BE"/>
        </w:rPr>
        <w:t>. Ook hier zorgt men best voor een verkoop voorafgaand aan het evenement/de wedstrijd</w:t>
      </w:r>
      <w:r w:rsidR="001A6697" w:rsidRPr="002D13B8">
        <w:rPr>
          <w:rFonts w:ascii="FlandersArtSans-Regular" w:eastAsia="Times New Roman" w:hAnsi="FlandersArtSans-Regular" w:cs="Cambria"/>
          <w:color w:val="auto"/>
          <w:lang w:eastAsia="nl-BE"/>
        </w:rPr>
        <w:t xml:space="preserve"> </w:t>
      </w:r>
      <w:r w:rsidR="6CAC92E3" w:rsidRPr="002D13B8">
        <w:rPr>
          <w:rFonts w:ascii="FlandersArtSans-Regular" w:eastAsia="Times New Roman" w:hAnsi="FlandersArtSans-Regular" w:cs="Segoe UI"/>
          <w:color w:val="auto"/>
          <w:lang w:eastAsia="nl-BE"/>
        </w:rPr>
        <w:t>(online, per mail, telefonisch, …).</w:t>
      </w:r>
    </w:p>
    <w:p w14:paraId="6FE0A47B" w14:textId="55626BEC" w:rsidR="00E7411C" w:rsidRPr="002D13B8" w:rsidRDefault="00E7411C" w:rsidP="00C52A06">
      <w:pPr>
        <w:pStyle w:val="ListParagraph"/>
        <w:numPr>
          <w:ilvl w:val="0"/>
          <w:numId w:val="38"/>
        </w:numPr>
        <w:tabs>
          <w:tab w:val="clear" w:pos="3686"/>
        </w:tabs>
        <w:spacing w:after="120" w:line="240" w:lineRule="auto"/>
        <w:contextualSpacing w:val="0"/>
        <w:jc w:val="both"/>
        <w:rPr>
          <w:rFonts w:ascii="FlandersArtSans-Regular" w:eastAsia="Times New Roman" w:hAnsi="FlandersArtSans-Regular" w:cs="Segoe UI"/>
          <w:color w:val="auto"/>
          <w:sz w:val="18"/>
          <w:szCs w:val="18"/>
          <w:lang w:eastAsia="nl-BE"/>
        </w:rPr>
      </w:pPr>
      <w:r>
        <w:rPr>
          <w:rFonts w:ascii="FlandersArtSans-Regular" w:eastAsia="Times New Roman" w:hAnsi="FlandersArtSans-Regular" w:cs="Segoe UI"/>
          <w:color w:val="auto"/>
          <w:lang w:eastAsia="nl-BE"/>
        </w:rPr>
        <w:t xml:space="preserve">Zorg voor </w:t>
      </w:r>
      <w:proofErr w:type="spellStart"/>
      <w:r>
        <w:rPr>
          <w:rFonts w:ascii="FlandersArtSans-Regular" w:eastAsia="Times New Roman" w:hAnsi="FlandersArtSans-Regular" w:cs="Segoe UI"/>
          <w:color w:val="auto"/>
          <w:lang w:eastAsia="nl-BE"/>
        </w:rPr>
        <w:t>crowd</w:t>
      </w:r>
      <w:proofErr w:type="spellEnd"/>
      <w:r>
        <w:rPr>
          <w:rFonts w:ascii="FlandersArtSans-Regular" w:eastAsia="Times New Roman" w:hAnsi="FlandersArtSans-Regular" w:cs="Segoe UI"/>
          <w:color w:val="auto"/>
          <w:lang w:eastAsia="nl-BE"/>
        </w:rPr>
        <w:t xml:space="preserve"> control</w:t>
      </w:r>
      <w:r w:rsidR="00AF36F8">
        <w:rPr>
          <w:rFonts w:ascii="FlandersArtSans-Regular" w:eastAsia="Times New Roman" w:hAnsi="FlandersArtSans-Regular" w:cs="Segoe UI"/>
          <w:color w:val="auto"/>
          <w:lang w:eastAsia="nl-BE"/>
        </w:rPr>
        <w:t xml:space="preserve"> als je met publiek omgaat. Dit bevordert de veiligheid tijdens het evenement. Ga bewust om met in- en uitgangen,</w:t>
      </w:r>
      <w:r w:rsidR="00E953A4">
        <w:rPr>
          <w:rFonts w:ascii="FlandersArtSans-Regular" w:eastAsia="Times New Roman" w:hAnsi="FlandersArtSans-Regular" w:cs="Segoe UI"/>
          <w:color w:val="auto"/>
          <w:lang w:eastAsia="nl-BE"/>
        </w:rPr>
        <w:t xml:space="preserve"> …</w:t>
      </w:r>
    </w:p>
    <w:p w14:paraId="570F6DF0" w14:textId="51ED38DA" w:rsidR="02D680CE" w:rsidRPr="00A7593D" w:rsidRDefault="02D680CE" w:rsidP="02D680CE">
      <w:pPr>
        <w:spacing w:after="120"/>
        <w:jc w:val="both"/>
        <w:rPr>
          <w:rFonts w:ascii="FlandersArtSans-Regular" w:hAnsi="FlandersArtSans-Regular"/>
          <w:color w:val="auto"/>
        </w:rPr>
      </w:pPr>
    </w:p>
    <w:p w14:paraId="4F1347B3" w14:textId="30D99D20" w:rsidR="006831C1" w:rsidRPr="00A7593D" w:rsidRDefault="006831C1">
      <w:pPr>
        <w:tabs>
          <w:tab w:val="clear" w:pos="3686"/>
        </w:tabs>
        <w:spacing w:after="200" w:line="276" w:lineRule="auto"/>
        <w:contextualSpacing w:val="0"/>
        <w:rPr>
          <w:rFonts w:ascii="FlandersArtSans-Regular" w:eastAsiaTheme="majorEastAsia" w:hAnsi="FlandersArtSans-Regular" w:cstheme="majorBidi"/>
          <w:bCs/>
          <w:caps/>
          <w:color w:val="auto"/>
          <w:sz w:val="32"/>
          <w:szCs w:val="32"/>
          <w:u w:val="dotted"/>
        </w:rPr>
      </w:pPr>
    </w:p>
    <w:p w14:paraId="0B99B2D2" w14:textId="256ACAB5" w:rsidR="00553398" w:rsidRPr="00A7593D" w:rsidRDefault="005824FA" w:rsidP="001E6ADE">
      <w:pPr>
        <w:rPr>
          <w:rFonts w:ascii="FlandersArtSans-Regular" w:hAnsi="FlandersArtSans-Regular"/>
          <w:color w:val="auto"/>
        </w:rPr>
      </w:pPr>
      <w:bookmarkStart w:id="50" w:name="_Toc61030337"/>
      <w:r w:rsidRPr="00A7593D">
        <w:rPr>
          <w:color w:val="2F5496" w:themeColor="accent1" w:themeShade="BF"/>
        </w:rPr>
        <w:t xml:space="preserve"> </w:t>
      </w:r>
      <w:bookmarkEnd w:id="50"/>
    </w:p>
    <w:p w14:paraId="1F451B54" w14:textId="7DD0B1AA" w:rsidR="0068475B" w:rsidRPr="00A7593D" w:rsidRDefault="00F97815" w:rsidP="001E6808">
      <w:pPr>
        <w:pStyle w:val="Heading1"/>
        <w:numPr>
          <w:ilvl w:val="0"/>
          <w:numId w:val="31"/>
        </w:numPr>
        <w:rPr>
          <w:color w:val="1D55A6"/>
        </w:rPr>
      </w:pPr>
      <w:r w:rsidRPr="00A7593D">
        <w:rPr>
          <w:color w:val="1D55A6"/>
        </w:rPr>
        <w:br w:type="page"/>
      </w:r>
      <w:bookmarkStart w:id="51" w:name="_Toc73789022"/>
      <w:bookmarkStart w:id="52" w:name="_Toc81407683"/>
      <w:r w:rsidR="00E9426A" w:rsidRPr="00A7593D">
        <w:rPr>
          <w:color w:val="2F5496" w:themeColor="accent1" w:themeShade="BF"/>
        </w:rPr>
        <w:t>Richtlijnen – Wat kan?</w:t>
      </w:r>
      <w:bookmarkEnd w:id="51"/>
      <w:bookmarkEnd w:id="52"/>
    </w:p>
    <w:p w14:paraId="42765E54" w14:textId="4F3FC481" w:rsidR="00E92875" w:rsidRPr="00A7593D" w:rsidRDefault="0068475B" w:rsidP="0068475B">
      <w:pPr>
        <w:rPr>
          <w:rFonts w:ascii="FlandersArtSans-Regular" w:hAnsi="FlandersArtSans-Regular"/>
          <w:b/>
          <w:bCs/>
          <w:color w:val="auto"/>
        </w:rPr>
      </w:pPr>
      <w:r w:rsidRPr="00A7593D">
        <w:rPr>
          <w:rFonts w:ascii="FlandersArtSans-Regular" w:hAnsi="FlandersArtSans-Regular"/>
          <w:b/>
          <w:bCs/>
          <w:color w:val="auto"/>
        </w:rPr>
        <w:t>BASISPROTOCOL SPORT – GENERIEKE VOORWAARDEN</w:t>
      </w:r>
    </w:p>
    <w:p w14:paraId="6C976C5D" w14:textId="209F28DC" w:rsidR="0068475B" w:rsidRPr="00A7593D" w:rsidRDefault="00E92875" w:rsidP="0068475B">
      <w:pPr>
        <w:rPr>
          <w:rFonts w:ascii="FlandersArtSans-Regular" w:hAnsi="FlandersArtSans-Regular"/>
          <w:b/>
          <w:color w:val="auto"/>
        </w:rPr>
      </w:pPr>
      <w:r w:rsidRPr="00A7593D">
        <w:rPr>
          <w:rFonts w:ascii="FlandersArtSans-Regular" w:hAnsi="FlandersArtSans-Regular"/>
          <w:b/>
          <w:bCs/>
          <w:color w:val="auto"/>
        </w:rPr>
        <w:t xml:space="preserve">SITUATIE OP </w:t>
      </w:r>
      <w:r w:rsidR="00D26691">
        <w:rPr>
          <w:rFonts w:ascii="FlandersArtSans-Regular" w:hAnsi="FlandersArtSans-Regular"/>
          <w:b/>
          <w:bCs/>
          <w:color w:val="auto"/>
          <w:highlight w:val="yellow"/>
        </w:rPr>
        <w:t>25</w:t>
      </w:r>
      <w:r w:rsidRPr="005C625A">
        <w:rPr>
          <w:rFonts w:ascii="FlandersArtSans-Regular" w:hAnsi="FlandersArtSans-Regular"/>
          <w:b/>
          <w:bCs/>
          <w:color w:val="auto"/>
          <w:highlight w:val="yellow"/>
        </w:rPr>
        <w:t>/</w:t>
      </w:r>
      <w:r w:rsidR="00D26691">
        <w:rPr>
          <w:rFonts w:ascii="FlandersArtSans-Regular" w:hAnsi="FlandersArtSans-Regular"/>
          <w:b/>
          <w:bCs/>
          <w:color w:val="auto"/>
        </w:rPr>
        <w:t>08</w:t>
      </w:r>
      <w:r w:rsidRPr="00A7593D">
        <w:rPr>
          <w:rFonts w:ascii="FlandersArtSans-Regular" w:hAnsi="FlandersArtSans-Regular"/>
          <w:b/>
          <w:bCs/>
          <w:color w:val="auto"/>
        </w:rPr>
        <w:t>/202</w:t>
      </w:r>
      <w:r w:rsidR="00CA2113" w:rsidRPr="00A7593D">
        <w:rPr>
          <w:rFonts w:ascii="FlandersArtSans-Regular" w:hAnsi="FlandersArtSans-Regular"/>
          <w:b/>
          <w:bCs/>
          <w:color w:val="auto"/>
        </w:rPr>
        <w:t>1</w:t>
      </w:r>
    </w:p>
    <w:p w14:paraId="3040052E" w14:textId="77777777" w:rsidR="00E92875" w:rsidRPr="00A7593D" w:rsidRDefault="00E92875" w:rsidP="0068475B">
      <w:pPr>
        <w:rPr>
          <w:rFonts w:ascii="FlandersArtSans-Regular" w:hAnsi="FlandersArtSans-Regular"/>
          <w:color w:val="auto"/>
        </w:rPr>
      </w:pPr>
    </w:p>
    <w:tbl>
      <w:tblPr>
        <w:tblW w:w="0" w:type="auto"/>
        <w:tblLayout w:type="fixed"/>
        <w:tblLook w:val="04A0" w:firstRow="1" w:lastRow="0" w:firstColumn="1" w:lastColumn="0" w:noHBand="0" w:noVBand="1"/>
      </w:tblPr>
      <w:tblGrid>
        <w:gridCol w:w="975"/>
        <w:gridCol w:w="236"/>
        <w:gridCol w:w="1049"/>
        <w:gridCol w:w="1134"/>
        <w:gridCol w:w="1128"/>
        <w:gridCol w:w="236"/>
        <w:gridCol w:w="1046"/>
        <w:gridCol w:w="1134"/>
        <w:gridCol w:w="1056"/>
        <w:gridCol w:w="236"/>
        <w:gridCol w:w="1410"/>
      </w:tblGrid>
      <w:tr w:rsidR="00D3680F" w:rsidRPr="00A7593D" w14:paraId="5803D2B8" w14:textId="77777777" w:rsidTr="00A627C0">
        <w:trPr>
          <w:trHeight w:val="360"/>
        </w:trPr>
        <w:tc>
          <w:tcPr>
            <w:tcW w:w="975" w:type="dxa"/>
            <w:vMerge w:val="restart"/>
            <w:shd w:val="clear" w:color="auto" w:fill="auto"/>
            <w:vAlign w:val="center"/>
          </w:tcPr>
          <w:p w14:paraId="0D61BCE9" w14:textId="77777777" w:rsidR="00D3680F" w:rsidRPr="00A7593D" w:rsidRDefault="00D3680F" w:rsidP="00A627C0">
            <w:pPr>
              <w:spacing w:line="259" w:lineRule="auto"/>
              <w:jc w:val="center"/>
              <w:rPr>
                <w:rFonts w:ascii="FlandersArtSans-Regular" w:eastAsia="FlandersArtSans-Regular" w:hAnsi="FlandersArtSans-Regular" w:cs="FlandersArtSans-Regular"/>
                <w:color w:val="auto"/>
                <w:sz w:val="18"/>
                <w:szCs w:val="18"/>
              </w:rPr>
            </w:pPr>
          </w:p>
        </w:tc>
        <w:tc>
          <w:tcPr>
            <w:tcW w:w="236" w:type="dxa"/>
            <w:tcBorders>
              <w:left w:val="nil"/>
              <w:right w:val="single" w:sz="6" w:space="0" w:color="auto"/>
            </w:tcBorders>
            <w:shd w:val="clear" w:color="auto" w:fill="auto"/>
            <w:vAlign w:val="center"/>
          </w:tcPr>
          <w:p w14:paraId="7998E985" w14:textId="77777777" w:rsidR="00D3680F" w:rsidRPr="00A7593D" w:rsidRDefault="00D3680F" w:rsidP="00A627C0">
            <w:pPr>
              <w:spacing w:line="259" w:lineRule="auto"/>
              <w:jc w:val="center"/>
              <w:rPr>
                <w:rFonts w:ascii="FlandersArtSans-Regular" w:eastAsia="Times New Roman" w:hAnsi="FlandersArtSans-Regular" w:cs="Times New Roman"/>
                <w:color w:val="auto"/>
                <w:sz w:val="18"/>
                <w:szCs w:val="18"/>
              </w:rPr>
            </w:pPr>
          </w:p>
        </w:tc>
        <w:tc>
          <w:tcPr>
            <w:tcW w:w="3311" w:type="dxa"/>
            <w:gridSpan w:val="3"/>
            <w:tcBorders>
              <w:top w:val="single" w:sz="6" w:space="0" w:color="auto"/>
              <w:left w:val="single" w:sz="6" w:space="0" w:color="auto"/>
              <w:bottom w:val="single" w:sz="6" w:space="0" w:color="auto"/>
              <w:right w:val="single" w:sz="6" w:space="0" w:color="auto"/>
            </w:tcBorders>
            <w:shd w:val="clear" w:color="auto" w:fill="auto"/>
            <w:vAlign w:val="bottom"/>
          </w:tcPr>
          <w:p w14:paraId="7A4379F7" w14:textId="77777777" w:rsidR="00D3680F" w:rsidRPr="00A7593D" w:rsidRDefault="00D3680F" w:rsidP="00A627C0">
            <w:pPr>
              <w:spacing w:line="259" w:lineRule="auto"/>
              <w:jc w:val="center"/>
              <w:rPr>
                <w:rFonts w:ascii="FlandersArtSans-Regular" w:eastAsia="FlandersArtSans-Regular" w:hAnsi="FlandersArtSans-Regular" w:cs="FlandersArtSans-Regular"/>
                <w:b/>
                <w:color w:val="auto"/>
                <w:sz w:val="18"/>
                <w:szCs w:val="18"/>
              </w:rPr>
            </w:pPr>
            <w:r w:rsidRPr="00A7593D">
              <w:rPr>
                <w:rFonts w:ascii="FlandersArtSans-Regular" w:eastAsia="FlandersArtSans-Regular" w:hAnsi="FlandersArtSans-Regular" w:cs="FlandersArtSans-Regular"/>
                <w:b/>
                <w:bCs/>
                <w:color w:val="auto"/>
                <w:sz w:val="18"/>
                <w:szCs w:val="18"/>
              </w:rPr>
              <w:t>OUTDOOR</w:t>
            </w:r>
          </w:p>
        </w:tc>
        <w:tc>
          <w:tcPr>
            <w:tcW w:w="236" w:type="dxa"/>
            <w:tcBorders>
              <w:left w:val="single" w:sz="6" w:space="0" w:color="auto"/>
              <w:right w:val="single" w:sz="6" w:space="0" w:color="auto"/>
            </w:tcBorders>
            <w:shd w:val="clear" w:color="auto" w:fill="auto"/>
            <w:vAlign w:val="center"/>
          </w:tcPr>
          <w:p w14:paraId="09AAF33E" w14:textId="77777777" w:rsidR="00D3680F" w:rsidRPr="00A7593D" w:rsidRDefault="00D3680F" w:rsidP="00A627C0">
            <w:pPr>
              <w:spacing w:line="259" w:lineRule="auto"/>
              <w:jc w:val="center"/>
              <w:rPr>
                <w:rFonts w:ascii="FlandersArtSans-Regular" w:eastAsia="FlandersArtSans-Regular" w:hAnsi="FlandersArtSans-Regular" w:cs="FlandersArtSans-Regular"/>
                <w:b/>
                <w:color w:val="auto"/>
                <w:sz w:val="18"/>
                <w:szCs w:val="18"/>
              </w:rPr>
            </w:pPr>
          </w:p>
        </w:tc>
        <w:tc>
          <w:tcPr>
            <w:tcW w:w="3236" w:type="dxa"/>
            <w:gridSpan w:val="3"/>
            <w:tcBorders>
              <w:top w:val="single" w:sz="6" w:space="0" w:color="auto"/>
              <w:left w:val="single" w:sz="6" w:space="0" w:color="auto"/>
              <w:bottom w:val="single" w:sz="6" w:space="0" w:color="auto"/>
              <w:right w:val="single" w:sz="6" w:space="0" w:color="auto"/>
            </w:tcBorders>
            <w:shd w:val="clear" w:color="auto" w:fill="auto"/>
            <w:vAlign w:val="bottom"/>
          </w:tcPr>
          <w:p w14:paraId="7E424465" w14:textId="0905470D" w:rsidR="00D3680F" w:rsidRPr="00A7593D" w:rsidRDefault="00D3680F" w:rsidP="00A627C0">
            <w:pPr>
              <w:spacing w:line="259" w:lineRule="auto"/>
              <w:jc w:val="center"/>
              <w:rPr>
                <w:rFonts w:ascii="FlandersArtSans-Regular" w:eastAsia="FlandersArtSans-Regular" w:hAnsi="FlandersArtSans-Regular" w:cs="FlandersArtSans-Regular"/>
                <w:b/>
                <w:color w:val="auto"/>
                <w:sz w:val="18"/>
                <w:szCs w:val="18"/>
              </w:rPr>
            </w:pPr>
            <w:r w:rsidRPr="00A7593D">
              <w:rPr>
                <w:rFonts w:ascii="FlandersArtSans-Regular" w:eastAsia="FlandersArtSans-Regular" w:hAnsi="FlandersArtSans-Regular" w:cs="FlandersArtSans-Regular"/>
                <w:b/>
                <w:bCs/>
                <w:color w:val="auto"/>
                <w:sz w:val="18"/>
                <w:szCs w:val="18"/>
              </w:rPr>
              <w:t>INDOOR</w:t>
            </w:r>
            <w:r w:rsidR="00F04CDE" w:rsidRPr="00A7593D">
              <w:rPr>
                <w:rFonts w:ascii="FlandersArtSans-Regular" w:eastAsia="FlandersArtSans-Regular" w:hAnsi="FlandersArtSans-Regular" w:cs="FlandersArtSans-Regular"/>
                <w:b/>
                <w:bCs/>
                <w:color w:val="auto"/>
                <w:sz w:val="18"/>
                <w:szCs w:val="18"/>
              </w:rPr>
              <w:t xml:space="preserve"> </w:t>
            </w:r>
          </w:p>
        </w:tc>
        <w:tc>
          <w:tcPr>
            <w:tcW w:w="236" w:type="dxa"/>
            <w:tcBorders>
              <w:left w:val="single" w:sz="6" w:space="0" w:color="auto"/>
              <w:right w:val="single" w:sz="4" w:space="0" w:color="auto"/>
            </w:tcBorders>
            <w:shd w:val="clear" w:color="auto" w:fill="auto"/>
            <w:vAlign w:val="center"/>
          </w:tcPr>
          <w:p w14:paraId="4F46E3B5" w14:textId="77777777" w:rsidR="00D3680F" w:rsidRPr="00A7593D" w:rsidRDefault="00D3680F" w:rsidP="00A627C0">
            <w:pPr>
              <w:spacing w:line="259" w:lineRule="auto"/>
              <w:jc w:val="center"/>
              <w:rPr>
                <w:rFonts w:ascii="FlandersArtSans-Regular" w:eastAsia="FlandersArtSans-Regular" w:hAnsi="FlandersArtSans-Regular" w:cs="FlandersArtSans-Regular"/>
                <w:b/>
                <w:color w:val="auto"/>
                <w:sz w:val="18"/>
                <w:szCs w:val="18"/>
              </w:rPr>
            </w:pP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D9A6AE5" w14:textId="77777777" w:rsidR="00D3680F" w:rsidRPr="00A7593D" w:rsidRDefault="00D3680F" w:rsidP="00A627C0">
            <w:pPr>
              <w:spacing w:line="259" w:lineRule="auto"/>
              <w:jc w:val="center"/>
              <w:rPr>
                <w:rFonts w:ascii="FlandersArtSans-Regular" w:eastAsia="FlandersArtSans-Regular" w:hAnsi="FlandersArtSans-Regular" w:cs="FlandersArtSans-Regular"/>
                <w:b/>
                <w:color w:val="auto"/>
                <w:sz w:val="18"/>
                <w:szCs w:val="18"/>
              </w:rPr>
            </w:pPr>
            <w:r w:rsidRPr="00A7593D">
              <w:rPr>
                <w:rFonts w:ascii="FlandersArtSans-Regular" w:eastAsia="FlandersArtSans-Regular" w:hAnsi="FlandersArtSans-Regular" w:cs="FlandersArtSans-Regular"/>
                <w:b/>
                <w:bCs/>
                <w:color w:val="auto"/>
                <w:sz w:val="18"/>
                <w:szCs w:val="18"/>
              </w:rPr>
              <w:t>Zwembaden</w:t>
            </w:r>
          </w:p>
        </w:tc>
      </w:tr>
      <w:tr w:rsidR="00D3680F" w:rsidRPr="00A7593D" w14:paraId="61F41D00" w14:textId="77777777" w:rsidTr="001916B7">
        <w:trPr>
          <w:trHeight w:val="360"/>
        </w:trPr>
        <w:tc>
          <w:tcPr>
            <w:tcW w:w="975" w:type="dxa"/>
            <w:vMerge/>
            <w:vAlign w:val="center"/>
          </w:tcPr>
          <w:p w14:paraId="25B7BCAE" w14:textId="77777777" w:rsidR="00D3680F" w:rsidRPr="00A7593D" w:rsidRDefault="00D3680F" w:rsidP="00A627C0">
            <w:pPr>
              <w:jc w:val="center"/>
              <w:rPr>
                <w:rFonts w:ascii="FlandersArtSans-Regular" w:hAnsi="FlandersArtSans-Regular"/>
                <w:color w:val="auto"/>
                <w:sz w:val="18"/>
                <w:szCs w:val="18"/>
              </w:rPr>
            </w:pPr>
          </w:p>
        </w:tc>
        <w:tc>
          <w:tcPr>
            <w:tcW w:w="236" w:type="dxa"/>
            <w:tcBorders>
              <w:left w:val="nil"/>
              <w:right w:val="single" w:sz="4" w:space="0" w:color="auto"/>
            </w:tcBorders>
            <w:shd w:val="clear" w:color="auto" w:fill="auto"/>
            <w:vAlign w:val="center"/>
          </w:tcPr>
          <w:p w14:paraId="14CE1EE7" w14:textId="77777777" w:rsidR="00D3680F" w:rsidRPr="00A7593D" w:rsidRDefault="00D3680F" w:rsidP="00A627C0">
            <w:pPr>
              <w:spacing w:line="259" w:lineRule="auto"/>
              <w:jc w:val="center"/>
              <w:rPr>
                <w:rFonts w:ascii="FlandersArtSans-Regular" w:eastAsia="Times New Roman" w:hAnsi="FlandersArtSans-Regular" w:cs="Times New Roman"/>
                <w:color w:val="auto"/>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42844688" w14:textId="77777777" w:rsidR="00D3680F" w:rsidRPr="00A7593D" w:rsidRDefault="00D3680F" w:rsidP="00A627C0">
            <w:pPr>
              <w:spacing w:line="259" w:lineRule="auto"/>
              <w:jc w:val="center"/>
              <w:rPr>
                <w:rFonts w:ascii="FlandersArtSans-Regular" w:eastAsia="FlandersArtSans-Regular" w:hAnsi="FlandersArtSans-Regular" w:cs="FlandersArtSans-Regular"/>
                <w:b/>
                <w:color w:val="auto"/>
                <w:sz w:val="18"/>
                <w:szCs w:val="18"/>
              </w:rPr>
            </w:pPr>
            <w:r w:rsidRPr="00A7593D">
              <w:rPr>
                <w:rFonts w:ascii="FlandersArtSans-Regular" w:eastAsia="FlandersArtSans-Regular" w:hAnsi="FlandersArtSans-Regular" w:cs="FlandersArtSans-Regular"/>
                <w:b/>
                <w:color w:val="auto"/>
                <w:sz w:val="18"/>
                <w:szCs w:val="18"/>
              </w:rPr>
              <w:t>Tot 13 jaar</w:t>
            </w:r>
          </w:p>
          <w:p w14:paraId="6792953D" w14:textId="77777777" w:rsidR="00D3680F" w:rsidRPr="00A7593D" w:rsidRDefault="00D3680F" w:rsidP="00A627C0">
            <w:pPr>
              <w:spacing w:line="259" w:lineRule="auto"/>
              <w:jc w:val="center"/>
              <w:rPr>
                <w:rFonts w:ascii="FlandersArtSans-Regular" w:eastAsia="FlandersArtSans-Regular" w:hAnsi="FlandersArtSans-Regular" w:cs="FlandersArtSans-Regular"/>
                <w:b/>
                <w:color w:val="auto"/>
                <w:sz w:val="18"/>
                <w:szCs w:val="18"/>
              </w:rPr>
            </w:pPr>
            <w:r w:rsidRPr="00A7593D">
              <w:rPr>
                <w:rFonts w:ascii="FlandersArtSans-Regular" w:eastAsia="FlandersArtSans-Regular" w:hAnsi="FlandersArtSans-Regular" w:cs="FlandersArtSans-Regular"/>
                <w:b/>
                <w:color w:val="auto"/>
                <w:sz w:val="18"/>
                <w:szCs w:val="18"/>
              </w:rPr>
              <w:t>(°2008 of later)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D742A16" w14:textId="2ACF1F3F" w:rsidR="00D3680F" w:rsidRPr="00A7593D" w:rsidRDefault="00D3680F" w:rsidP="00A627C0">
            <w:pPr>
              <w:spacing w:line="259" w:lineRule="auto"/>
              <w:jc w:val="center"/>
              <w:rPr>
                <w:rFonts w:ascii="FlandersArtSans-Regular" w:eastAsia="FlandersArtSans-Regular" w:hAnsi="FlandersArtSans-Regular" w:cs="FlandersArtSans-Regular"/>
                <w:b/>
                <w:color w:val="auto"/>
                <w:sz w:val="18"/>
                <w:szCs w:val="18"/>
              </w:rPr>
            </w:pPr>
            <w:r w:rsidRPr="00A7593D">
              <w:rPr>
                <w:rFonts w:ascii="FlandersArtSans-Regular" w:eastAsia="FlandersArtSans-Regular" w:hAnsi="FlandersArtSans-Regular" w:cs="FlandersArtSans-Regular"/>
                <w:b/>
                <w:color w:val="auto"/>
                <w:sz w:val="18"/>
                <w:szCs w:val="18"/>
              </w:rPr>
              <w:t>13 jaar – 18 jaar (°2007-°200</w:t>
            </w:r>
            <w:r w:rsidR="00842E5C" w:rsidRPr="00A7593D">
              <w:rPr>
                <w:rFonts w:ascii="FlandersArtSans-Regular" w:eastAsia="FlandersArtSans-Regular" w:hAnsi="FlandersArtSans-Regular" w:cs="FlandersArtSans-Regular"/>
                <w:b/>
                <w:color w:val="auto"/>
                <w:sz w:val="18"/>
                <w:szCs w:val="18"/>
              </w:rPr>
              <w:t>2</w:t>
            </w:r>
            <w:r w:rsidRPr="00A7593D">
              <w:rPr>
                <w:rFonts w:ascii="FlandersArtSans-Regular" w:eastAsia="FlandersArtSans-Regular" w:hAnsi="FlandersArtSans-Regular" w:cs="FlandersArtSans-Regular"/>
                <w:b/>
                <w:color w:val="auto"/>
                <w:sz w:val="18"/>
                <w:szCs w:val="18"/>
              </w:rPr>
              <w:t>)</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6C7F8187" w14:textId="77777777" w:rsidR="00D3680F" w:rsidRPr="00A7593D" w:rsidRDefault="00D3680F" w:rsidP="00A627C0">
            <w:pPr>
              <w:spacing w:line="259" w:lineRule="auto"/>
              <w:jc w:val="center"/>
              <w:rPr>
                <w:rFonts w:ascii="FlandersArtSans-Regular" w:eastAsia="FlandersArtSans-Regular" w:hAnsi="FlandersArtSans-Regular" w:cs="FlandersArtSans-Regular"/>
                <w:b/>
                <w:color w:val="auto"/>
                <w:sz w:val="18"/>
                <w:szCs w:val="18"/>
              </w:rPr>
            </w:pPr>
            <w:r w:rsidRPr="00A7593D">
              <w:rPr>
                <w:rFonts w:ascii="FlandersArtSans-Regular" w:eastAsia="FlandersArtSans-Regular" w:hAnsi="FlandersArtSans-Regular" w:cs="FlandersArtSans-Regular"/>
                <w:b/>
                <w:color w:val="auto"/>
                <w:sz w:val="18"/>
                <w:szCs w:val="18"/>
              </w:rPr>
              <w:t>Vanaf 19jaar</w:t>
            </w:r>
          </w:p>
          <w:p w14:paraId="72991BD7" w14:textId="64815B20" w:rsidR="00D3680F" w:rsidRPr="00A7593D" w:rsidRDefault="00D3680F" w:rsidP="00A627C0">
            <w:pPr>
              <w:spacing w:line="259" w:lineRule="auto"/>
              <w:jc w:val="center"/>
              <w:rPr>
                <w:rFonts w:ascii="FlandersArtSans-Regular" w:eastAsia="FlandersArtSans-Regular" w:hAnsi="FlandersArtSans-Regular" w:cs="FlandersArtSans-Regular"/>
                <w:b/>
                <w:color w:val="auto"/>
                <w:sz w:val="18"/>
                <w:szCs w:val="18"/>
              </w:rPr>
            </w:pPr>
            <w:r w:rsidRPr="00A7593D">
              <w:rPr>
                <w:rFonts w:ascii="FlandersArtSans-Regular" w:eastAsia="FlandersArtSans-Regular" w:hAnsi="FlandersArtSans-Regular" w:cs="FlandersArtSans-Regular"/>
                <w:b/>
                <w:color w:val="auto"/>
                <w:sz w:val="18"/>
                <w:szCs w:val="18"/>
              </w:rPr>
              <w:t>(°200</w:t>
            </w:r>
            <w:r w:rsidR="00842E5C" w:rsidRPr="00A7593D">
              <w:rPr>
                <w:rFonts w:ascii="FlandersArtSans-Regular" w:eastAsia="FlandersArtSans-Regular" w:hAnsi="FlandersArtSans-Regular" w:cs="FlandersArtSans-Regular"/>
                <w:b/>
                <w:color w:val="auto"/>
                <w:sz w:val="18"/>
                <w:szCs w:val="18"/>
              </w:rPr>
              <w:t>1</w:t>
            </w:r>
            <w:r w:rsidRPr="00A7593D">
              <w:rPr>
                <w:rFonts w:ascii="FlandersArtSans-Regular" w:eastAsia="FlandersArtSans-Regular" w:hAnsi="FlandersArtSans-Regular" w:cs="FlandersArtSans-Regular"/>
                <w:b/>
                <w:color w:val="auto"/>
                <w:sz w:val="18"/>
                <w:szCs w:val="18"/>
              </w:rPr>
              <w:t xml:space="preserve"> of vroeger)</w:t>
            </w:r>
          </w:p>
        </w:tc>
        <w:tc>
          <w:tcPr>
            <w:tcW w:w="236" w:type="dxa"/>
            <w:tcBorders>
              <w:left w:val="single" w:sz="4" w:space="0" w:color="auto"/>
              <w:right w:val="single" w:sz="4" w:space="0" w:color="auto"/>
            </w:tcBorders>
            <w:shd w:val="clear" w:color="auto" w:fill="auto"/>
            <w:vAlign w:val="center"/>
          </w:tcPr>
          <w:p w14:paraId="76CDF46C" w14:textId="77777777" w:rsidR="00D3680F" w:rsidRPr="00A7593D" w:rsidRDefault="00D3680F" w:rsidP="00A627C0">
            <w:pPr>
              <w:spacing w:line="259" w:lineRule="auto"/>
              <w:jc w:val="center"/>
              <w:rPr>
                <w:rFonts w:ascii="FlandersArtSans-Regular" w:eastAsia="FlandersArtSans-Regular" w:hAnsi="FlandersArtSans-Regular" w:cs="FlandersArtSans-Regular"/>
                <w:b/>
                <w:color w:val="auto"/>
                <w:sz w:val="18"/>
                <w:szCs w:val="18"/>
              </w:rPr>
            </w:pP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14:paraId="5626D409" w14:textId="77777777" w:rsidR="00D3680F" w:rsidRPr="00A7593D" w:rsidRDefault="00D3680F" w:rsidP="00A627C0">
            <w:pPr>
              <w:spacing w:line="259" w:lineRule="auto"/>
              <w:jc w:val="center"/>
              <w:rPr>
                <w:rFonts w:ascii="FlandersArtSans-Regular" w:eastAsia="FlandersArtSans-Regular" w:hAnsi="FlandersArtSans-Regular" w:cs="FlandersArtSans-Regular"/>
                <w:b/>
                <w:color w:val="auto"/>
                <w:sz w:val="18"/>
                <w:szCs w:val="18"/>
              </w:rPr>
            </w:pPr>
            <w:r w:rsidRPr="00A7593D">
              <w:rPr>
                <w:rFonts w:ascii="FlandersArtSans-Regular" w:eastAsia="FlandersArtSans-Regular" w:hAnsi="FlandersArtSans-Regular" w:cs="FlandersArtSans-Regular"/>
                <w:b/>
                <w:color w:val="auto"/>
                <w:sz w:val="18"/>
                <w:szCs w:val="18"/>
              </w:rPr>
              <w:t>Tot 13 jaar</w:t>
            </w:r>
          </w:p>
          <w:p w14:paraId="2AA14067" w14:textId="77777777" w:rsidR="00D3680F" w:rsidRPr="00A7593D" w:rsidRDefault="00D3680F" w:rsidP="00A627C0">
            <w:pPr>
              <w:spacing w:line="259" w:lineRule="auto"/>
              <w:jc w:val="center"/>
              <w:rPr>
                <w:rFonts w:ascii="FlandersArtSans-Regular" w:eastAsia="FlandersArtSans-Regular" w:hAnsi="FlandersArtSans-Regular" w:cs="FlandersArtSans-Regular"/>
                <w:b/>
                <w:color w:val="auto"/>
                <w:sz w:val="18"/>
                <w:szCs w:val="18"/>
              </w:rPr>
            </w:pPr>
            <w:r w:rsidRPr="00A7593D">
              <w:rPr>
                <w:rFonts w:ascii="FlandersArtSans-Regular" w:eastAsia="FlandersArtSans-Regular" w:hAnsi="FlandersArtSans-Regular" w:cs="FlandersArtSans-Regular"/>
                <w:b/>
                <w:color w:val="auto"/>
                <w:sz w:val="18"/>
                <w:szCs w:val="18"/>
              </w:rPr>
              <w:t>(°2008 of later)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7306ED0" w14:textId="612EE396" w:rsidR="00D3680F" w:rsidRPr="00A7593D" w:rsidRDefault="00D3680F" w:rsidP="00A627C0">
            <w:pPr>
              <w:spacing w:line="259" w:lineRule="auto"/>
              <w:jc w:val="center"/>
              <w:rPr>
                <w:rFonts w:ascii="FlandersArtSans-Regular" w:eastAsia="FlandersArtSans-Regular" w:hAnsi="FlandersArtSans-Regular" w:cs="FlandersArtSans-Regular"/>
                <w:b/>
                <w:color w:val="auto"/>
                <w:sz w:val="18"/>
                <w:szCs w:val="18"/>
              </w:rPr>
            </w:pPr>
            <w:r w:rsidRPr="00A7593D">
              <w:rPr>
                <w:rFonts w:ascii="FlandersArtSans-Regular" w:eastAsia="FlandersArtSans-Regular" w:hAnsi="FlandersArtSans-Regular" w:cs="FlandersArtSans-Regular"/>
                <w:b/>
                <w:color w:val="auto"/>
                <w:sz w:val="18"/>
                <w:szCs w:val="18"/>
              </w:rPr>
              <w:t>13 jaar – 18 jaar (°2007-°200</w:t>
            </w:r>
            <w:r w:rsidR="00842E5C" w:rsidRPr="00A7593D">
              <w:rPr>
                <w:rFonts w:ascii="FlandersArtSans-Regular" w:eastAsia="FlandersArtSans-Regular" w:hAnsi="FlandersArtSans-Regular" w:cs="FlandersArtSans-Regular"/>
                <w:b/>
                <w:color w:val="auto"/>
                <w:sz w:val="18"/>
                <w:szCs w:val="18"/>
              </w:rPr>
              <w:t>2</w:t>
            </w:r>
            <w:r w:rsidRPr="00A7593D">
              <w:rPr>
                <w:rFonts w:ascii="FlandersArtSans-Regular" w:eastAsia="FlandersArtSans-Regular" w:hAnsi="FlandersArtSans-Regular" w:cs="FlandersArtSans-Regular"/>
                <w:b/>
                <w:color w:val="auto"/>
                <w:sz w:val="18"/>
                <w:szCs w:val="18"/>
              </w:rPr>
              <w:t>)</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817C84C" w14:textId="77777777" w:rsidR="00D3680F" w:rsidRPr="00A7593D" w:rsidRDefault="00D3680F" w:rsidP="00A627C0">
            <w:pPr>
              <w:spacing w:line="259" w:lineRule="auto"/>
              <w:jc w:val="center"/>
              <w:rPr>
                <w:rFonts w:ascii="FlandersArtSans-Regular" w:eastAsia="FlandersArtSans-Regular" w:hAnsi="FlandersArtSans-Regular" w:cs="FlandersArtSans-Regular"/>
                <w:b/>
                <w:color w:val="auto"/>
                <w:sz w:val="18"/>
                <w:szCs w:val="18"/>
              </w:rPr>
            </w:pPr>
            <w:r w:rsidRPr="00A7593D">
              <w:rPr>
                <w:rFonts w:ascii="FlandersArtSans-Regular" w:eastAsia="FlandersArtSans-Regular" w:hAnsi="FlandersArtSans-Regular" w:cs="FlandersArtSans-Regular"/>
                <w:b/>
                <w:color w:val="auto"/>
                <w:sz w:val="18"/>
                <w:szCs w:val="18"/>
              </w:rPr>
              <w:t>Vanaf 19 jaar</w:t>
            </w:r>
          </w:p>
          <w:p w14:paraId="736C084A" w14:textId="7FB6F790" w:rsidR="00D3680F" w:rsidRPr="00A7593D" w:rsidRDefault="00D3680F" w:rsidP="00A627C0">
            <w:pPr>
              <w:spacing w:line="259" w:lineRule="auto"/>
              <w:jc w:val="center"/>
              <w:rPr>
                <w:rFonts w:ascii="FlandersArtSans-Regular" w:eastAsia="FlandersArtSans-Regular" w:hAnsi="FlandersArtSans-Regular" w:cs="FlandersArtSans-Regular"/>
                <w:b/>
                <w:color w:val="auto"/>
                <w:sz w:val="18"/>
                <w:szCs w:val="18"/>
              </w:rPr>
            </w:pPr>
            <w:r w:rsidRPr="00A7593D">
              <w:rPr>
                <w:rFonts w:ascii="FlandersArtSans-Regular" w:eastAsia="FlandersArtSans-Regular" w:hAnsi="FlandersArtSans-Regular" w:cs="FlandersArtSans-Regular"/>
                <w:b/>
                <w:color w:val="auto"/>
                <w:sz w:val="18"/>
                <w:szCs w:val="18"/>
              </w:rPr>
              <w:t>(°200</w:t>
            </w:r>
            <w:r w:rsidR="00842E5C" w:rsidRPr="00A7593D">
              <w:rPr>
                <w:rFonts w:ascii="FlandersArtSans-Regular" w:eastAsia="FlandersArtSans-Regular" w:hAnsi="FlandersArtSans-Regular" w:cs="FlandersArtSans-Regular"/>
                <w:b/>
                <w:color w:val="auto"/>
                <w:sz w:val="18"/>
                <w:szCs w:val="18"/>
              </w:rPr>
              <w:t>1</w:t>
            </w:r>
            <w:r w:rsidRPr="00A7593D">
              <w:rPr>
                <w:rFonts w:ascii="FlandersArtSans-Regular" w:eastAsia="FlandersArtSans-Regular" w:hAnsi="FlandersArtSans-Regular" w:cs="FlandersArtSans-Regular"/>
                <w:b/>
                <w:color w:val="auto"/>
                <w:sz w:val="18"/>
                <w:szCs w:val="18"/>
              </w:rPr>
              <w:t xml:space="preserve"> of vroeger)</w:t>
            </w:r>
          </w:p>
        </w:tc>
        <w:tc>
          <w:tcPr>
            <w:tcW w:w="236" w:type="dxa"/>
            <w:tcBorders>
              <w:left w:val="single" w:sz="4" w:space="0" w:color="auto"/>
              <w:right w:val="single" w:sz="4" w:space="0" w:color="auto"/>
            </w:tcBorders>
            <w:shd w:val="clear" w:color="auto" w:fill="auto"/>
            <w:vAlign w:val="center"/>
          </w:tcPr>
          <w:p w14:paraId="1286E251" w14:textId="77777777" w:rsidR="00D3680F" w:rsidRPr="00A7593D" w:rsidRDefault="00D3680F" w:rsidP="00A627C0">
            <w:pPr>
              <w:spacing w:line="259" w:lineRule="auto"/>
              <w:jc w:val="center"/>
              <w:rPr>
                <w:rFonts w:ascii="FlandersArtSans-Regular" w:eastAsia="FlandersArtSans-Regular" w:hAnsi="FlandersArtSans-Regular" w:cs="FlandersArtSans-Regular"/>
                <w:b/>
                <w:color w:val="auto"/>
                <w:sz w:val="18"/>
                <w:szCs w:val="18"/>
              </w:rPr>
            </w:pPr>
          </w:p>
        </w:tc>
        <w:tc>
          <w:tcPr>
            <w:tcW w:w="1410" w:type="dxa"/>
            <w:vMerge/>
            <w:tcBorders>
              <w:bottom w:val="single" w:sz="4" w:space="0" w:color="auto"/>
              <w:right w:val="single" w:sz="4" w:space="0" w:color="auto"/>
            </w:tcBorders>
            <w:vAlign w:val="center"/>
          </w:tcPr>
          <w:p w14:paraId="5BA4F266" w14:textId="77777777" w:rsidR="00D3680F" w:rsidRPr="00A7593D" w:rsidRDefault="00D3680F" w:rsidP="00A627C0">
            <w:pPr>
              <w:jc w:val="center"/>
              <w:rPr>
                <w:rFonts w:ascii="FlandersArtSans-Regular" w:eastAsia="FlandersArtSans-Regular" w:hAnsi="FlandersArtSans-Regular" w:cs="FlandersArtSans-Regular"/>
                <w:b/>
                <w:color w:val="auto"/>
                <w:sz w:val="18"/>
                <w:szCs w:val="18"/>
              </w:rPr>
            </w:pPr>
          </w:p>
        </w:tc>
      </w:tr>
      <w:tr w:rsidR="00D3680F" w:rsidRPr="00A7593D" w14:paraId="0BDABFAC" w14:textId="77777777" w:rsidTr="00A627C0">
        <w:trPr>
          <w:trHeight w:val="360"/>
        </w:trPr>
        <w:tc>
          <w:tcPr>
            <w:tcW w:w="9640" w:type="dxa"/>
            <w:gridSpan w:val="11"/>
            <w:shd w:val="clear" w:color="auto" w:fill="auto"/>
            <w:vAlign w:val="center"/>
          </w:tcPr>
          <w:p w14:paraId="6D09830E" w14:textId="77777777" w:rsidR="00D3680F" w:rsidRPr="00A7593D" w:rsidRDefault="00D3680F" w:rsidP="00A627C0">
            <w:pPr>
              <w:jc w:val="center"/>
              <w:rPr>
                <w:rFonts w:ascii="FlandersArtSans-Regular" w:hAnsi="FlandersArtSans-Regular"/>
                <w:b/>
                <w:bCs/>
                <w:color w:val="auto"/>
                <w:sz w:val="18"/>
                <w:szCs w:val="18"/>
              </w:rPr>
            </w:pPr>
          </w:p>
          <w:p w14:paraId="20F5AC2B" w14:textId="77777777" w:rsidR="00D3680F" w:rsidRPr="00A7593D" w:rsidRDefault="00D3680F" w:rsidP="00A627C0">
            <w:pPr>
              <w:jc w:val="center"/>
              <w:rPr>
                <w:rFonts w:ascii="FlandersArtSans-Regular" w:hAnsi="FlandersArtSans-Regular"/>
                <w:color w:val="auto"/>
                <w:sz w:val="18"/>
                <w:szCs w:val="18"/>
              </w:rPr>
            </w:pPr>
            <w:r w:rsidRPr="00A7593D">
              <w:rPr>
                <w:rFonts w:ascii="FlandersArtSans-Regular" w:hAnsi="FlandersArtSans-Regular"/>
                <w:b/>
                <w:color w:val="auto"/>
                <w:sz w:val="18"/>
                <w:szCs w:val="18"/>
              </w:rPr>
              <w:t>ACTIVITEITEN</w:t>
            </w:r>
          </w:p>
        </w:tc>
      </w:tr>
      <w:tr w:rsidR="00D3680F" w:rsidRPr="00A7593D" w14:paraId="005DDF4C" w14:textId="77777777" w:rsidTr="00A627C0">
        <w:trPr>
          <w:trHeight w:val="360"/>
        </w:trPr>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61F7D8FD" w14:textId="77777777" w:rsidR="00D3680F" w:rsidRPr="00A7593D" w:rsidRDefault="00D3680F" w:rsidP="00A627C0">
            <w:pPr>
              <w:spacing w:line="259" w:lineRule="auto"/>
              <w:jc w:val="center"/>
              <w:rPr>
                <w:rFonts w:ascii="FlandersArtSans-Regular" w:eastAsia="FlandersArtSans-Regular" w:hAnsi="FlandersArtSans-Regular" w:cs="FlandersArtSans-Regular"/>
                <w:b/>
                <w:color w:val="auto"/>
                <w:sz w:val="18"/>
                <w:szCs w:val="18"/>
              </w:rPr>
            </w:pPr>
            <w:r w:rsidRPr="00A7593D">
              <w:rPr>
                <w:rFonts w:ascii="FlandersArtSans-Regular" w:eastAsia="FlandersArtSans-Regular" w:hAnsi="FlandersArtSans-Regular" w:cs="FlandersArtSans-Regular"/>
                <w:b/>
                <w:color w:val="auto"/>
                <w:sz w:val="18"/>
                <w:szCs w:val="18"/>
              </w:rPr>
              <w:t>Trainen zonder contact</w:t>
            </w:r>
          </w:p>
        </w:tc>
        <w:tc>
          <w:tcPr>
            <w:tcW w:w="236" w:type="dxa"/>
            <w:tcBorders>
              <w:left w:val="single" w:sz="4" w:space="0" w:color="auto"/>
              <w:right w:val="single" w:sz="4" w:space="0" w:color="auto"/>
            </w:tcBorders>
            <w:shd w:val="clear" w:color="auto" w:fill="auto"/>
            <w:vAlign w:val="center"/>
          </w:tcPr>
          <w:p w14:paraId="7C4C41E4" w14:textId="77777777" w:rsidR="00D3680F" w:rsidRPr="00A7593D" w:rsidRDefault="00D3680F" w:rsidP="00A627C0">
            <w:pPr>
              <w:spacing w:line="259" w:lineRule="auto"/>
              <w:jc w:val="center"/>
              <w:rPr>
                <w:rFonts w:ascii="FlandersArtSans-Regular" w:eastAsia="Times New Roman" w:hAnsi="FlandersArtSans-Regular" w:cs="Times New Roman"/>
                <w:color w:val="auto"/>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488BBD2" w14:textId="77777777" w:rsidR="00D3680F" w:rsidRPr="00A7593D" w:rsidRDefault="00D3680F" w:rsidP="00A627C0">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Ja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9A21A8" w14:textId="77777777" w:rsidR="00D3680F" w:rsidRPr="00A7593D" w:rsidRDefault="00D3680F" w:rsidP="00A627C0">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Ja</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200A16FB" w14:textId="77777777" w:rsidR="00D3680F" w:rsidRPr="00A7593D" w:rsidRDefault="00D3680F" w:rsidP="00A627C0">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Ja</w:t>
            </w:r>
          </w:p>
        </w:tc>
        <w:tc>
          <w:tcPr>
            <w:tcW w:w="236" w:type="dxa"/>
            <w:tcBorders>
              <w:left w:val="single" w:sz="4" w:space="0" w:color="auto"/>
              <w:right w:val="single" w:sz="4" w:space="0" w:color="auto"/>
            </w:tcBorders>
            <w:shd w:val="clear" w:color="auto" w:fill="auto"/>
            <w:vAlign w:val="center"/>
          </w:tcPr>
          <w:p w14:paraId="3E2052B5" w14:textId="77777777" w:rsidR="00D3680F" w:rsidRPr="00A7593D" w:rsidRDefault="00D3680F" w:rsidP="00A627C0">
            <w:pPr>
              <w:spacing w:line="259" w:lineRule="auto"/>
              <w:jc w:val="center"/>
              <w:rPr>
                <w:rFonts w:ascii="FlandersArtSans-Regular" w:eastAsia="FlandersArtSans-Regular" w:hAnsi="FlandersArtSans-Regular" w:cs="FlandersArtSans-Regular"/>
                <w:color w:val="auto"/>
                <w:sz w:val="18"/>
                <w:szCs w:val="18"/>
              </w:rPr>
            </w:pP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14:paraId="7911B414" w14:textId="77777777" w:rsidR="00D3680F" w:rsidRPr="00A7593D" w:rsidRDefault="00D3680F" w:rsidP="00A627C0">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Ja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366AA9" w14:textId="048034A7" w:rsidR="00D3680F" w:rsidRPr="00A7593D" w:rsidRDefault="00BF7616" w:rsidP="00A627C0">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Ja</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DA6B7ED" w14:textId="580A33F9" w:rsidR="00D3680F" w:rsidRPr="00A7593D" w:rsidRDefault="00BF7616" w:rsidP="00A627C0">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Ja</w:t>
            </w:r>
          </w:p>
        </w:tc>
        <w:tc>
          <w:tcPr>
            <w:tcW w:w="236" w:type="dxa"/>
            <w:tcBorders>
              <w:left w:val="single" w:sz="4" w:space="0" w:color="auto"/>
              <w:right w:val="single" w:sz="4" w:space="0" w:color="auto"/>
            </w:tcBorders>
            <w:shd w:val="clear" w:color="auto" w:fill="auto"/>
            <w:vAlign w:val="center"/>
          </w:tcPr>
          <w:p w14:paraId="3FEAD378" w14:textId="77777777" w:rsidR="00D3680F" w:rsidRPr="00A7593D" w:rsidRDefault="00D3680F" w:rsidP="00A627C0">
            <w:pPr>
              <w:spacing w:line="259" w:lineRule="auto"/>
              <w:jc w:val="center"/>
              <w:rPr>
                <w:rFonts w:ascii="FlandersArtSans-Regular" w:eastAsia="FlandersArtSans-Regular" w:hAnsi="FlandersArtSans-Regular" w:cs="FlandersArtSans-Regular"/>
                <w:color w:val="auto"/>
                <w:sz w:val="18"/>
                <w:szCs w:val="18"/>
              </w:rPr>
            </w:pP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14:paraId="2EBF6A4D" w14:textId="77777777" w:rsidR="00D3680F" w:rsidRPr="00A7593D" w:rsidRDefault="00D3680F" w:rsidP="00A627C0">
            <w:pPr>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Ja</w:t>
            </w:r>
          </w:p>
        </w:tc>
      </w:tr>
      <w:tr w:rsidR="00D3680F" w:rsidRPr="00A7593D" w14:paraId="6EF02B10" w14:textId="77777777" w:rsidTr="00A627C0">
        <w:trPr>
          <w:trHeight w:val="360"/>
        </w:trPr>
        <w:tc>
          <w:tcPr>
            <w:tcW w:w="975" w:type="dxa"/>
            <w:tcBorders>
              <w:top w:val="single" w:sz="4" w:space="0" w:color="auto"/>
              <w:left w:val="single" w:sz="0" w:space="0" w:color="auto"/>
              <w:bottom w:val="single" w:sz="0" w:space="0" w:color="auto"/>
              <w:right w:val="single" w:sz="0" w:space="0" w:color="auto"/>
            </w:tcBorders>
            <w:shd w:val="clear" w:color="auto" w:fill="auto"/>
            <w:vAlign w:val="center"/>
          </w:tcPr>
          <w:p w14:paraId="2C4C197D" w14:textId="77777777" w:rsidR="00D3680F" w:rsidRPr="00A7593D" w:rsidRDefault="00D3680F" w:rsidP="00A627C0">
            <w:pPr>
              <w:spacing w:line="259" w:lineRule="auto"/>
              <w:jc w:val="center"/>
              <w:rPr>
                <w:rFonts w:ascii="FlandersArtSans-Regular" w:eastAsia="FlandersArtSans-Regular" w:hAnsi="FlandersArtSans-Regular" w:cs="FlandersArtSans-Regular"/>
                <w:b/>
                <w:color w:val="auto"/>
                <w:sz w:val="18"/>
                <w:szCs w:val="18"/>
              </w:rPr>
            </w:pPr>
            <w:r w:rsidRPr="00A7593D">
              <w:rPr>
                <w:rFonts w:ascii="FlandersArtSans-Regular" w:eastAsia="FlandersArtSans-Regular" w:hAnsi="FlandersArtSans-Regular" w:cs="FlandersArtSans-Regular"/>
                <w:b/>
                <w:color w:val="auto"/>
                <w:sz w:val="18"/>
                <w:szCs w:val="18"/>
              </w:rPr>
              <w:t>Trainen met contact</w:t>
            </w:r>
          </w:p>
        </w:tc>
        <w:tc>
          <w:tcPr>
            <w:tcW w:w="236" w:type="dxa"/>
            <w:tcBorders>
              <w:left w:val="single" w:sz="6" w:space="0" w:color="auto"/>
              <w:right w:val="single" w:sz="6" w:space="0" w:color="auto"/>
            </w:tcBorders>
            <w:shd w:val="clear" w:color="auto" w:fill="auto"/>
            <w:vAlign w:val="center"/>
          </w:tcPr>
          <w:p w14:paraId="7E7A90B2" w14:textId="77777777" w:rsidR="00D3680F" w:rsidRPr="00A7593D" w:rsidRDefault="00D3680F" w:rsidP="00A627C0">
            <w:pPr>
              <w:spacing w:line="259" w:lineRule="auto"/>
              <w:jc w:val="center"/>
              <w:rPr>
                <w:rFonts w:ascii="FlandersArtSans-Regular" w:eastAsia="Times New Roman" w:hAnsi="FlandersArtSans-Regular" w:cs="Times New Roman"/>
                <w:color w:val="auto"/>
                <w:sz w:val="18"/>
                <w:szCs w:val="18"/>
              </w:rPr>
            </w:pPr>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14:paraId="3F0E0569" w14:textId="77777777" w:rsidR="00D3680F" w:rsidRPr="00A7593D" w:rsidRDefault="00D3680F" w:rsidP="00A627C0">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Ja</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17F253A8" w14:textId="77777777" w:rsidR="00D3680F" w:rsidRPr="00A7593D" w:rsidRDefault="00D3680F" w:rsidP="00A627C0">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Ja</w:t>
            </w:r>
          </w:p>
        </w:tc>
        <w:tc>
          <w:tcPr>
            <w:tcW w:w="1128" w:type="dxa"/>
            <w:tcBorders>
              <w:top w:val="single" w:sz="4" w:space="0" w:color="auto"/>
              <w:left w:val="single" w:sz="6" w:space="0" w:color="auto"/>
              <w:bottom w:val="single" w:sz="6" w:space="0" w:color="auto"/>
              <w:right w:val="single" w:sz="6" w:space="0" w:color="auto"/>
            </w:tcBorders>
            <w:shd w:val="clear" w:color="auto" w:fill="auto"/>
            <w:vAlign w:val="center"/>
          </w:tcPr>
          <w:p w14:paraId="46800496" w14:textId="0DA05C27" w:rsidR="00D3680F" w:rsidRPr="00A7593D" w:rsidRDefault="00E049F7" w:rsidP="00A627C0">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Ja</w:t>
            </w:r>
          </w:p>
        </w:tc>
        <w:tc>
          <w:tcPr>
            <w:tcW w:w="236" w:type="dxa"/>
            <w:tcBorders>
              <w:top w:val="single" w:sz="4" w:space="0" w:color="auto"/>
              <w:left w:val="single" w:sz="6" w:space="0" w:color="auto"/>
              <w:right w:val="single" w:sz="6" w:space="0" w:color="auto"/>
            </w:tcBorders>
            <w:shd w:val="clear" w:color="auto" w:fill="auto"/>
            <w:vAlign w:val="center"/>
          </w:tcPr>
          <w:p w14:paraId="383CBCF1" w14:textId="77777777" w:rsidR="00D3680F" w:rsidRPr="00A7593D" w:rsidRDefault="00D3680F" w:rsidP="00A627C0">
            <w:pPr>
              <w:spacing w:line="259" w:lineRule="auto"/>
              <w:jc w:val="center"/>
              <w:rPr>
                <w:rFonts w:ascii="FlandersArtSans-Regular" w:eastAsia="FlandersArtSans-Regular" w:hAnsi="FlandersArtSans-Regular" w:cs="FlandersArtSans-Regular"/>
                <w:color w:val="auto"/>
                <w:sz w:val="18"/>
                <w:szCs w:val="18"/>
              </w:rPr>
            </w:pPr>
          </w:p>
        </w:tc>
        <w:tc>
          <w:tcPr>
            <w:tcW w:w="1046" w:type="dxa"/>
            <w:tcBorders>
              <w:top w:val="single" w:sz="4" w:space="0" w:color="auto"/>
              <w:left w:val="single" w:sz="6" w:space="0" w:color="auto"/>
              <w:bottom w:val="single" w:sz="6" w:space="0" w:color="auto"/>
              <w:right w:val="single" w:sz="6" w:space="0" w:color="auto"/>
            </w:tcBorders>
            <w:shd w:val="clear" w:color="auto" w:fill="auto"/>
            <w:vAlign w:val="center"/>
          </w:tcPr>
          <w:p w14:paraId="0D294A36" w14:textId="77777777" w:rsidR="00D3680F" w:rsidRPr="00A7593D" w:rsidRDefault="00D3680F" w:rsidP="00A627C0">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Ja</w:t>
            </w:r>
          </w:p>
        </w:tc>
        <w:tc>
          <w:tcPr>
            <w:tcW w:w="1134" w:type="dxa"/>
            <w:tcBorders>
              <w:top w:val="single" w:sz="4" w:space="0" w:color="auto"/>
              <w:left w:val="single" w:sz="6" w:space="0" w:color="auto"/>
              <w:bottom w:val="single" w:sz="6" w:space="0" w:color="auto"/>
              <w:right w:val="single" w:sz="6" w:space="0" w:color="auto"/>
            </w:tcBorders>
            <w:shd w:val="clear" w:color="auto" w:fill="auto"/>
            <w:vAlign w:val="center"/>
          </w:tcPr>
          <w:p w14:paraId="0410B93C" w14:textId="1A78AFCD" w:rsidR="00D3680F" w:rsidRPr="00A7593D" w:rsidRDefault="00BF7616" w:rsidP="00A627C0">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Ja</w:t>
            </w:r>
          </w:p>
        </w:tc>
        <w:tc>
          <w:tcPr>
            <w:tcW w:w="1056" w:type="dxa"/>
            <w:tcBorders>
              <w:top w:val="single" w:sz="4" w:space="0" w:color="auto"/>
              <w:left w:val="single" w:sz="6" w:space="0" w:color="auto"/>
              <w:bottom w:val="single" w:sz="6" w:space="0" w:color="auto"/>
              <w:right w:val="single" w:sz="6" w:space="0" w:color="auto"/>
            </w:tcBorders>
            <w:shd w:val="clear" w:color="auto" w:fill="auto"/>
            <w:vAlign w:val="center"/>
          </w:tcPr>
          <w:p w14:paraId="109EEE71" w14:textId="22FD04DF" w:rsidR="00D3680F" w:rsidRPr="00A7593D" w:rsidRDefault="00BF7616" w:rsidP="00A627C0">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Ja</w:t>
            </w:r>
          </w:p>
        </w:tc>
        <w:tc>
          <w:tcPr>
            <w:tcW w:w="236" w:type="dxa"/>
            <w:tcBorders>
              <w:top w:val="single" w:sz="4" w:space="0" w:color="auto"/>
              <w:left w:val="single" w:sz="6" w:space="0" w:color="auto"/>
              <w:right w:val="single" w:sz="6" w:space="0" w:color="auto"/>
            </w:tcBorders>
            <w:shd w:val="clear" w:color="auto" w:fill="auto"/>
            <w:vAlign w:val="center"/>
          </w:tcPr>
          <w:p w14:paraId="3C2E2F01" w14:textId="77777777" w:rsidR="00D3680F" w:rsidRPr="00A7593D" w:rsidRDefault="00D3680F" w:rsidP="00A627C0">
            <w:pPr>
              <w:spacing w:line="259" w:lineRule="auto"/>
              <w:jc w:val="center"/>
              <w:rPr>
                <w:rFonts w:ascii="FlandersArtSans-Regular" w:eastAsia="FlandersArtSans-Regular" w:hAnsi="FlandersArtSans-Regular" w:cs="FlandersArtSans-Regular"/>
                <w:color w:val="auto"/>
                <w:sz w:val="18"/>
                <w:szCs w:val="18"/>
              </w:rPr>
            </w:pPr>
          </w:p>
        </w:tc>
        <w:tc>
          <w:tcPr>
            <w:tcW w:w="1410" w:type="dxa"/>
            <w:tcBorders>
              <w:top w:val="single" w:sz="4" w:space="0" w:color="auto"/>
              <w:left w:val="single" w:sz="0" w:space="0" w:color="auto"/>
              <w:bottom w:val="single" w:sz="0" w:space="0" w:color="auto"/>
              <w:right w:val="single" w:sz="0" w:space="0" w:color="auto"/>
            </w:tcBorders>
            <w:shd w:val="clear" w:color="auto" w:fill="auto"/>
            <w:vAlign w:val="center"/>
          </w:tcPr>
          <w:p w14:paraId="485E9112" w14:textId="30C0BC8D" w:rsidR="00D3680F" w:rsidRPr="00A7593D" w:rsidRDefault="00E049F7" w:rsidP="009641C3">
            <w:pPr>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Ja</w:t>
            </w:r>
          </w:p>
        </w:tc>
      </w:tr>
      <w:tr w:rsidR="00D3680F" w:rsidRPr="00A7593D" w14:paraId="64E7DFE7" w14:textId="77777777" w:rsidTr="00A627C0">
        <w:trPr>
          <w:trHeight w:val="360"/>
        </w:trPr>
        <w:tc>
          <w:tcPr>
            <w:tcW w:w="975" w:type="dxa"/>
            <w:tcBorders>
              <w:left w:val="single" w:sz="0" w:space="0" w:color="auto"/>
              <w:bottom w:val="single" w:sz="0" w:space="0" w:color="auto"/>
              <w:right w:val="single" w:sz="0" w:space="0" w:color="auto"/>
            </w:tcBorders>
            <w:shd w:val="clear" w:color="auto" w:fill="auto"/>
            <w:vAlign w:val="center"/>
          </w:tcPr>
          <w:p w14:paraId="0EB1089D" w14:textId="77777777" w:rsidR="00D3680F" w:rsidRPr="00A7593D" w:rsidRDefault="00D3680F" w:rsidP="00A627C0">
            <w:pPr>
              <w:spacing w:line="259" w:lineRule="auto"/>
              <w:jc w:val="center"/>
              <w:rPr>
                <w:rFonts w:ascii="FlandersArtSans-Regular" w:eastAsia="FlandersArtSans-Regular" w:hAnsi="FlandersArtSans-Regular" w:cs="FlandersArtSans-Regular"/>
                <w:b/>
                <w:color w:val="auto"/>
                <w:sz w:val="18"/>
                <w:szCs w:val="18"/>
              </w:rPr>
            </w:pPr>
            <w:r w:rsidRPr="00A7593D">
              <w:rPr>
                <w:rFonts w:ascii="FlandersArtSans-Regular" w:eastAsia="FlandersArtSans-Regular" w:hAnsi="FlandersArtSans-Regular" w:cs="FlandersArtSans-Regular"/>
                <w:b/>
                <w:color w:val="auto"/>
                <w:sz w:val="18"/>
                <w:szCs w:val="18"/>
              </w:rPr>
              <w:t>Wedstrijden zonder contact</w:t>
            </w:r>
          </w:p>
        </w:tc>
        <w:tc>
          <w:tcPr>
            <w:tcW w:w="236" w:type="dxa"/>
            <w:tcBorders>
              <w:left w:val="single" w:sz="6" w:space="0" w:color="auto"/>
              <w:right w:val="single" w:sz="6" w:space="0" w:color="auto"/>
            </w:tcBorders>
            <w:shd w:val="clear" w:color="auto" w:fill="auto"/>
            <w:vAlign w:val="center"/>
          </w:tcPr>
          <w:p w14:paraId="38A435FE" w14:textId="77777777" w:rsidR="00D3680F" w:rsidRPr="00A7593D" w:rsidRDefault="00D3680F" w:rsidP="00A627C0">
            <w:pPr>
              <w:spacing w:line="259" w:lineRule="auto"/>
              <w:jc w:val="center"/>
              <w:rPr>
                <w:rFonts w:ascii="FlandersArtSans-Regular" w:eastAsia="Times New Roman" w:hAnsi="FlandersArtSans-Regular" w:cs="Times New Roman"/>
                <w:color w:val="auto"/>
                <w:sz w:val="18"/>
                <w:szCs w:val="18"/>
              </w:rPr>
            </w:pPr>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14:paraId="0EB82BA4" w14:textId="5FB097BB" w:rsidR="00D3680F" w:rsidRPr="00A7593D" w:rsidRDefault="00BF7616" w:rsidP="00A627C0">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Ja</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4A6EE84D" w14:textId="14B9CE08" w:rsidR="00D3680F" w:rsidRPr="00A7593D" w:rsidRDefault="00BF7616" w:rsidP="00A627C0">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Ja</w:t>
            </w:r>
          </w:p>
        </w:tc>
        <w:tc>
          <w:tcPr>
            <w:tcW w:w="1128" w:type="dxa"/>
            <w:tcBorders>
              <w:top w:val="single" w:sz="6" w:space="0" w:color="auto"/>
              <w:left w:val="single" w:sz="6" w:space="0" w:color="auto"/>
              <w:bottom w:val="single" w:sz="6" w:space="0" w:color="auto"/>
              <w:right w:val="single" w:sz="6" w:space="0" w:color="auto"/>
            </w:tcBorders>
            <w:shd w:val="clear" w:color="auto" w:fill="auto"/>
            <w:vAlign w:val="center"/>
          </w:tcPr>
          <w:p w14:paraId="1BD2B4E1" w14:textId="3721CE5E" w:rsidR="00D3680F" w:rsidRPr="00A7593D" w:rsidRDefault="00BF7616" w:rsidP="00A627C0">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Ja</w:t>
            </w:r>
          </w:p>
        </w:tc>
        <w:tc>
          <w:tcPr>
            <w:tcW w:w="236" w:type="dxa"/>
            <w:tcBorders>
              <w:left w:val="single" w:sz="6" w:space="0" w:color="auto"/>
              <w:right w:val="single" w:sz="6" w:space="0" w:color="auto"/>
            </w:tcBorders>
            <w:shd w:val="clear" w:color="auto" w:fill="auto"/>
            <w:vAlign w:val="center"/>
          </w:tcPr>
          <w:p w14:paraId="7D71EC95" w14:textId="77777777" w:rsidR="00D3680F" w:rsidRPr="00A7593D" w:rsidRDefault="00D3680F" w:rsidP="00A627C0">
            <w:pPr>
              <w:spacing w:line="259" w:lineRule="auto"/>
              <w:jc w:val="center"/>
              <w:rPr>
                <w:rFonts w:ascii="FlandersArtSans-Regular" w:eastAsia="FlandersArtSans-Regular" w:hAnsi="FlandersArtSans-Regular" w:cs="FlandersArtSans-Regular"/>
                <w:color w:val="auto"/>
                <w:sz w:val="18"/>
                <w:szCs w:val="18"/>
              </w:rPr>
            </w:pPr>
          </w:p>
        </w:tc>
        <w:tc>
          <w:tcPr>
            <w:tcW w:w="1046" w:type="dxa"/>
            <w:tcBorders>
              <w:top w:val="single" w:sz="6" w:space="0" w:color="auto"/>
              <w:left w:val="single" w:sz="6" w:space="0" w:color="auto"/>
              <w:bottom w:val="single" w:sz="6" w:space="0" w:color="auto"/>
              <w:right w:val="single" w:sz="6" w:space="0" w:color="auto"/>
            </w:tcBorders>
            <w:shd w:val="clear" w:color="auto" w:fill="auto"/>
            <w:vAlign w:val="center"/>
          </w:tcPr>
          <w:p w14:paraId="168E0FF6" w14:textId="26F6AE3D" w:rsidR="00D3680F" w:rsidRPr="00A7593D" w:rsidRDefault="00BF7616" w:rsidP="00A627C0">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Ja</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6306FF58" w14:textId="60871594" w:rsidR="00D3680F" w:rsidRPr="00A7593D" w:rsidRDefault="00BF7616" w:rsidP="00A627C0">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Ja</w:t>
            </w:r>
          </w:p>
        </w:tc>
        <w:tc>
          <w:tcPr>
            <w:tcW w:w="1056" w:type="dxa"/>
            <w:tcBorders>
              <w:top w:val="single" w:sz="6" w:space="0" w:color="auto"/>
              <w:left w:val="single" w:sz="6" w:space="0" w:color="auto"/>
              <w:bottom w:val="single" w:sz="6" w:space="0" w:color="auto"/>
              <w:right w:val="single" w:sz="6" w:space="0" w:color="auto"/>
            </w:tcBorders>
            <w:shd w:val="clear" w:color="auto" w:fill="auto"/>
            <w:vAlign w:val="center"/>
          </w:tcPr>
          <w:p w14:paraId="1E7ECEE7" w14:textId="3953AA2E" w:rsidR="00D3680F" w:rsidRPr="00A7593D" w:rsidRDefault="00BF7616" w:rsidP="00A627C0">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Ja</w:t>
            </w:r>
          </w:p>
        </w:tc>
        <w:tc>
          <w:tcPr>
            <w:tcW w:w="236" w:type="dxa"/>
            <w:tcBorders>
              <w:left w:val="single" w:sz="6" w:space="0" w:color="auto"/>
              <w:right w:val="single" w:sz="6" w:space="0" w:color="auto"/>
            </w:tcBorders>
            <w:shd w:val="clear" w:color="auto" w:fill="auto"/>
            <w:vAlign w:val="center"/>
          </w:tcPr>
          <w:p w14:paraId="01D43808" w14:textId="77777777" w:rsidR="00D3680F" w:rsidRPr="00A7593D" w:rsidRDefault="00D3680F" w:rsidP="00A627C0">
            <w:pPr>
              <w:spacing w:line="259" w:lineRule="auto"/>
              <w:jc w:val="center"/>
              <w:rPr>
                <w:rFonts w:ascii="FlandersArtSans-Regular" w:eastAsia="FlandersArtSans-Regular" w:hAnsi="FlandersArtSans-Regular" w:cs="FlandersArtSans-Regular"/>
                <w:color w:val="auto"/>
                <w:sz w:val="18"/>
                <w:szCs w:val="18"/>
              </w:rPr>
            </w:pPr>
          </w:p>
        </w:tc>
        <w:tc>
          <w:tcPr>
            <w:tcW w:w="1410" w:type="dxa"/>
            <w:tcBorders>
              <w:left w:val="single" w:sz="0" w:space="0" w:color="auto"/>
              <w:bottom w:val="single" w:sz="0" w:space="0" w:color="auto"/>
              <w:right w:val="single" w:sz="0" w:space="0" w:color="auto"/>
            </w:tcBorders>
            <w:shd w:val="clear" w:color="auto" w:fill="auto"/>
            <w:vAlign w:val="center"/>
          </w:tcPr>
          <w:p w14:paraId="457642A7" w14:textId="59B47143" w:rsidR="00D3680F" w:rsidRPr="00A7593D" w:rsidRDefault="00BF7616" w:rsidP="00A627C0">
            <w:pPr>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Ja</w:t>
            </w:r>
          </w:p>
        </w:tc>
      </w:tr>
      <w:tr w:rsidR="00D3680F" w:rsidRPr="00A7593D" w14:paraId="482E8714" w14:textId="77777777" w:rsidTr="00A627C0">
        <w:trPr>
          <w:trHeight w:val="360"/>
        </w:trPr>
        <w:tc>
          <w:tcPr>
            <w:tcW w:w="975" w:type="dxa"/>
            <w:tcBorders>
              <w:left w:val="single" w:sz="0" w:space="0" w:color="auto"/>
              <w:bottom w:val="single" w:sz="0" w:space="0" w:color="auto"/>
              <w:right w:val="single" w:sz="0" w:space="0" w:color="auto"/>
            </w:tcBorders>
            <w:shd w:val="clear" w:color="auto" w:fill="auto"/>
            <w:vAlign w:val="center"/>
          </w:tcPr>
          <w:p w14:paraId="2E858C97" w14:textId="77777777" w:rsidR="00D3680F" w:rsidRPr="00A7593D" w:rsidRDefault="00D3680F" w:rsidP="00A627C0">
            <w:pPr>
              <w:spacing w:line="259" w:lineRule="auto"/>
              <w:jc w:val="center"/>
              <w:rPr>
                <w:rFonts w:ascii="FlandersArtSans-Regular" w:eastAsia="FlandersArtSans-Regular" w:hAnsi="FlandersArtSans-Regular" w:cs="FlandersArtSans-Regular"/>
                <w:b/>
                <w:color w:val="auto"/>
                <w:sz w:val="18"/>
                <w:szCs w:val="18"/>
              </w:rPr>
            </w:pPr>
            <w:r w:rsidRPr="00A7593D">
              <w:rPr>
                <w:rFonts w:ascii="FlandersArtSans-Regular" w:eastAsia="FlandersArtSans-Regular" w:hAnsi="FlandersArtSans-Regular" w:cs="FlandersArtSans-Regular"/>
                <w:b/>
                <w:color w:val="auto"/>
                <w:sz w:val="18"/>
                <w:szCs w:val="18"/>
              </w:rPr>
              <w:t>Wedstrijden met contact</w:t>
            </w:r>
          </w:p>
        </w:tc>
        <w:tc>
          <w:tcPr>
            <w:tcW w:w="236" w:type="dxa"/>
            <w:tcBorders>
              <w:left w:val="single" w:sz="6" w:space="0" w:color="auto"/>
              <w:right w:val="single" w:sz="6" w:space="0" w:color="auto"/>
            </w:tcBorders>
            <w:shd w:val="clear" w:color="auto" w:fill="auto"/>
            <w:vAlign w:val="center"/>
          </w:tcPr>
          <w:p w14:paraId="546F575E" w14:textId="77777777" w:rsidR="00D3680F" w:rsidRPr="00A7593D" w:rsidRDefault="00D3680F" w:rsidP="00A627C0">
            <w:pPr>
              <w:spacing w:line="259" w:lineRule="auto"/>
              <w:jc w:val="center"/>
              <w:rPr>
                <w:rFonts w:ascii="FlandersArtSans-Regular" w:eastAsia="Times New Roman" w:hAnsi="FlandersArtSans-Regular" w:cs="Times New Roman"/>
                <w:color w:val="auto"/>
                <w:sz w:val="18"/>
                <w:szCs w:val="18"/>
              </w:rPr>
            </w:pPr>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14:paraId="4E779B2C" w14:textId="7A6A0D46" w:rsidR="00D3680F" w:rsidRPr="00A7593D" w:rsidRDefault="00BF7616" w:rsidP="00A627C0">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Ja</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5D88C1A5" w14:textId="518C32E3" w:rsidR="00D3680F" w:rsidRPr="00A7593D" w:rsidRDefault="00BF7616" w:rsidP="00A627C0">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Ja</w:t>
            </w:r>
          </w:p>
        </w:tc>
        <w:tc>
          <w:tcPr>
            <w:tcW w:w="1128" w:type="dxa"/>
            <w:tcBorders>
              <w:top w:val="single" w:sz="6" w:space="0" w:color="auto"/>
              <w:left w:val="single" w:sz="6" w:space="0" w:color="auto"/>
              <w:bottom w:val="single" w:sz="6" w:space="0" w:color="auto"/>
              <w:right w:val="single" w:sz="6" w:space="0" w:color="auto"/>
            </w:tcBorders>
            <w:shd w:val="clear" w:color="auto" w:fill="auto"/>
            <w:vAlign w:val="center"/>
          </w:tcPr>
          <w:p w14:paraId="6279CEE6" w14:textId="0A88FD11" w:rsidR="00D3680F" w:rsidRPr="00A7593D" w:rsidRDefault="00BF7616" w:rsidP="00A627C0">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Ja</w:t>
            </w:r>
          </w:p>
        </w:tc>
        <w:tc>
          <w:tcPr>
            <w:tcW w:w="236" w:type="dxa"/>
            <w:tcBorders>
              <w:left w:val="single" w:sz="6" w:space="0" w:color="auto"/>
              <w:right w:val="single" w:sz="6" w:space="0" w:color="auto"/>
            </w:tcBorders>
            <w:shd w:val="clear" w:color="auto" w:fill="auto"/>
            <w:vAlign w:val="center"/>
          </w:tcPr>
          <w:p w14:paraId="76034656" w14:textId="77777777" w:rsidR="00D3680F" w:rsidRPr="00A7593D" w:rsidRDefault="00D3680F" w:rsidP="00A627C0">
            <w:pPr>
              <w:spacing w:line="259" w:lineRule="auto"/>
              <w:jc w:val="center"/>
              <w:rPr>
                <w:rFonts w:ascii="FlandersArtSans-Regular" w:eastAsia="FlandersArtSans-Regular" w:hAnsi="FlandersArtSans-Regular" w:cs="FlandersArtSans-Regular"/>
                <w:color w:val="auto"/>
                <w:sz w:val="18"/>
                <w:szCs w:val="18"/>
              </w:rPr>
            </w:pPr>
          </w:p>
        </w:tc>
        <w:tc>
          <w:tcPr>
            <w:tcW w:w="1046" w:type="dxa"/>
            <w:tcBorders>
              <w:top w:val="single" w:sz="6" w:space="0" w:color="auto"/>
              <w:left w:val="single" w:sz="6" w:space="0" w:color="auto"/>
              <w:bottom w:val="single" w:sz="6" w:space="0" w:color="auto"/>
              <w:right w:val="single" w:sz="6" w:space="0" w:color="auto"/>
            </w:tcBorders>
            <w:shd w:val="clear" w:color="auto" w:fill="auto"/>
            <w:vAlign w:val="center"/>
          </w:tcPr>
          <w:p w14:paraId="76AE49F3" w14:textId="44613D68" w:rsidR="00D3680F" w:rsidRPr="00A7593D" w:rsidRDefault="00BF7616" w:rsidP="00A627C0">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Ja</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1757E119" w14:textId="617D9C84" w:rsidR="00D3680F" w:rsidRPr="00A7593D" w:rsidRDefault="00BF7616" w:rsidP="00A627C0">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Ja</w:t>
            </w:r>
          </w:p>
        </w:tc>
        <w:tc>
          <w:tcPr>
            <w:tcW w:w="1056" w:type="dxa"/>
            <w:tcBorders>
              <w:top w:val="single" w:sz="6" w:space="0" w:color="auto"/>
              <w:left w:val="single" w:sz="6" w:space="0" w:color="auto"/>
              <w:bottom w:val="single" w:sz="6" w:space="0" w:color="auto"/>
              <w:right w:val="single" w:sz="6" w:space="0" w:color="auto"/>
            </w:tcBorders>
            <w:shd w:val="clear" w:color="auto" w:fill="auto"/>
            <w:vAlign w:val="center"/>
          </w:tcPr>
          <w:p w14:paraId="21632C43" w14:textId="2AEA56B6" w:rsidR="00D3680F" w:rsidRPr="00A7593D" w:rsidRDefault="00BF7616" w:rsidP="00A627C0">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Ja</w:t>
            </w:r>
          </w:p>
        </w:tc>
        <w:tc>
          <w:tcPr>
            <w:tcW w:w="236" w:type="dxa"/>
            <w:tcBorders>
              <w:left w:val="single" w:sz="6" w:space="0" w:color="auto"/>
              <w:right w:val="single" w:sz="6" w:space="0" w:color="auto"/>
            </w:tcBorders>
            <w:shd w:val="clear" w:color="auto" w:fill="auto"/>
            <w:vAlign w:val="center"/>
          </w:tcPr>
          <w:p w14:paraId="74A5D84F" w14:textId="77777777" w:rsidR="00D3680F" w:rsidRPr="00A7593D" w:rsidRDefault="00D3680F" w:rsidP="00A627C0">
            <w:pPr>
              <w:spacing w:line="259" w:lineRule="auto"/>
              <w:jc w:val="center"/>
              <w:rPr>
                <w:rFonts w:ascii="FlandersArtSans-Regular" w:eastAsia="FlandersArtSans-Regular" w:hAnsi="FlandersArtSans-Regular" w:cs="FlandersArtSans-Regular"/>
                <w:color w:val="auto"/>
                <w:sz w:val="18"/>
                <w:szCs w:val="18"/>
              </w:rPr>
            </w:pPr>
          </w:p>
        </w:tc>
        <w:tc>
          <w:tcPr>
            <w:tcW w:w="1410" w:type="dxa"/>
            <w:tcBorders>
              <w:left w:val="single" w:sz="0" w:space="0" w:color="auto"/>
              <w:bottom w:val="single" w:sz="0" w:space="0" w:color="auto"/>
              <w:right w:val="single" w:sz="0" w:space="0" w:color="auto"/>
            </w:tcBorders>
            <w:shd w:val="clear" w:color="auto" w:fill="auto"/>
            <w:vAlign w:val="center"/>
          </w:tcPr>
          <w:p w14:paraId="5004188C" w14:textId="7B0D4706" w:rsidR="00C95684" w:rsidRPr="00A7593D" w:rsidRDefault="00BF7616" w:rsidP="00C95684">
            <w:pPr>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Ja</w:t>
            </w:r>
          </w:p>
        </w:tc>
      </w:tr>
      <w:tr w:rsidR="00D3680F" w:rsidRPr="00A7593D" w14:paraId="012F53E5" w14:textId="77777777" w:rsidTr="00A627C0">
        <w:trPr>
          <w:trHeight w:val="360"/>
        </w:trPr>
        <w:tc>
          <w:tcPr>
            <w:tcW w:w="9640" w:type="dxa"/>
            <w:gridSpan w:val="11"/>
            <w:tcBorders>
              <w:top w:val="single" w:sz="6" w:space="0" w:color="auto"/>
              <w:left w:val="nil"/>
              <w:bottom w:val="nil"/>
              <w:right w:val="nil"/>
            </w:tcBorders>
            <w:shd w:val="clear" w:color="auto" w:fill="auto"/>
            <w:vAlign w:val="center"/>
          </w:tcPr>
          <w:p w14:paraId="3C00EA66" w14:textId="77777777" w:rsidR="00D3680F" w:rsidRPr="00A7593D" w:rsidRDefault="00D3680F" w:rsidP="00A627C0">
            <w:pPr>
              <w:spacing w:line="259" w:lineRule="auto"/>
              <w:jc w:val="center"/>
              <w:rPr>
                <w:rFonts w:ascii="FlandersArtSans-Regular" w:hAnsi="FlandersArtSans-Regular"/>
                <w:b/>
                <w:bCs/>
                <w:color w:val="auto"/>
                <w:sz w:val="18"/>
                <w:szCs w:val="18"/>
              </w:rPr>
            </w:pPr>
          </w:p>
          <w:p w14:paraId="0A2D269F" w14:textId="77777777" w:rsidR="00D3680F" w:rsidRPr="00A7593D" w:rsidRDefault="00D3680F" w:rsidP="00A627C0">
            <w:pPr>
              <w:spacing w:line="259" w:lineRule="auto"/>
              <w:jc w:val="center"/>
              <w:rPr>
                <w:rFonts w:ascii="FlandersArtSans-Regular" w:eastAsia="Times New Roman" w:hAnsi="FlandersArtSans-Regular" w:cs="Times New Roman"/>
                <w:b/>
                <w:color w:val="auto"/>
                <w:sz w:val="18"/>
                <w:szCs w:val="18"/>
              </w:rPr>
            </w:pPr>
            <w:r w:rsidRPr="00A7593D">
              <w:rPr>
                <w:rFonts w:ascii="FlandersArtSans-Regular" w:hAnsi="FlandersArtSans-Regular"/>
                <w:b/>
                <w:bCs/>
                <w:color w:val="auto"/>
                <w:sz w:val="18"/>
                <w:szCs w:val="18"/>
              </w:rPr>
              <w:t>VOORWAARDEN</w:t>
            </w:r>
          </w:p>
        </w:tc>
      </w:tr>
      <w:tr w:rsidR="00D3680F" w:rsidRPr="00A7593D" w14:paraId="062354EC" w14:textId="77777777" w:rsidTr="00A627C0">
        <w:trPr>
          <w:trHeight w:val="360"/>
        </w:trPr>
        <w:tc>
          <w:tcPr>
            <w:tcW w:w="975" w:type="dxa"/>
            <w:tcBorders>
              <w:top w:val="single" w:sz="6" w:space="0" w:color="auto"/>
              <w:left w:val="single" w:sz="6" w:space="0" w:color="auto"/>
              <w:bottom w:val="single" w:sz="6" w:space="0" w:color="auto"/>
              <w:right w:val="single" w:sz="6" w:space="0" w:color="auto"/>
            </w:tcBorders>
            <w:shd w:val="clear" w:color="auto" w:fill="auto"/>
            <w:vAlign w:val="center"/>
          </w:tcPr>
          <w:p w14:paraId="0FB2192A" w14:textId="77777777" w:rsidR="00D3680F" w:rsidRPr="00A7593D" w:rsidRDefault="00D3680F" w:rsidP="00A627C0">
            <w:pPr>
              <w:spacing w:line="259" w:lineRule="auto"/>
              <w:jc w:val="center"/>
              <w:rPr>
                <w:rFonts w:ascii="FlandersArtSans-Regular" w:eastAsia="FlandersArtSans-Regular" w:hAnsi="FlandersArtSans-Regular" w:cs="FlandersArtSans-Regular"/>
                <w:b/>
                <w:bCs/>
                <w:color w:val="auto"/>
                <w:sz w:val="18"/>
                <w:szCs w:val="18"/>
              </w:rPr>
            </w:pPr>
            <w:r w:rsidRPr="00A7593D">
              <w:rPr>
                <w:rFonts w:ascii="FlandersArtSans-Regular" w:eastAsia="FlandersArtSans-Regular" w:hAnsi="FlandersArtSans-Regular" w:cs="FlandersArtSans-Regular"/>
                <w:b/>
                <w:bCs/>
                <w:color w:val="auto"/>
                <w:sz w:val="18"/>
                <w:szCs w:val="18"/>
              </w:rPr>
              <w:t>Groeps-</w:t>
            </w:r>
          </w:p>
          <w:p w14:paraId="1B6ABD1A" w14:textId="3FD6989F" w:rsidR="00D3680F" w:rsidRPr="00A7593D" w:rsidRDefault="00D66500" w:rsidP="00A627C0">
            <w:pPr>
              <w:spacing w:line="259" w:lineRule="auto"/>
              <w:jc w:val="center"/>
              <w:rPr>
                <w:rFonts w:ascii="FlandersArtSans-Regular" w:eastAsia="FlandersArtSans-Regular" w:hAnsi="FlandersArtSans-Regular" w:cs="FlandersArtSans-Regular"/>
                <w:b/>
                <w:bCs/>
                <w:color w:val="auto"/>
                <w:sz w:val="18"/>
                <w:szCs w:val="18"/>
              </w:rPr>
            </w:pPr>
            <w:r w:rsidRPr="00A7593D">
              <w:rPr>
                <w:rFonts w:ascii="FlandersArtSans-Regular" w:eastAsia="FlandersArtSans-Regular" w:hAnsi="FlandersArtSans-Regular" w:cs="FlandersArtSans-Regular"/>
                <w:b/>
                <w:bCs/>
                <w:color w:val="auto"/>
                <w:sz w:val="18"/>
                <w:szCs w:val="18"/>
              </w:rPr>
              <w:t>G</w:t>
            </w:r>
            <w:r w:rsidR="00D3680F" w:rsidRPr="00A7593D">
              <w:rPr>
                <w:rFonts w:ascii="FlandersArtSans-Regular" w:eastAsia="FlandersArtSans-Regular" w:hAnsi="FlandersArtSans-Regular" w:cs="FlandersArtSans-Regular"/>
                <w:b/>
                <w:bCs/>
                <w:color w:val="auto"/>
                <w:sz w:val="18"/>
                <w:szCs w:val="18"/>
              </w:rPr>
              <w:t>rootte</w:t>
            </w:r>
          </w:p>
          <w:p w14:paraId="3E7C10BD" w14:textId="14EF521F" w:rsidR="00D66500" w:rsidRPr="00A7593D" w:rsidRDefault="00D66500" w:rsidP="00A627C0">
            <w:pPr>
              <w:spacing w:line="259" w:lineRule="auto"/>
              <w:jc w:val="center"/>
              <w:rPr>
                <w:rFonts w:ascii="FlandersArtSans-Regular" w:eastAsia="FlandersArtSans-Regular" w:hAnsi="FlandersArtSans-Regular" w:cs="FlandersArtSans-Regular"/>
                <w:b/>
                <w:color w:val="auto"/>
                <w:sz w:val="18"/>
                <w:szCs w:val="18"/>
              </w:rPr>
            </w:pPr>
          </w:p>
        </w:tc>
        <w:tc>
          <w:tcPr>
            <w:tcW w:w="236" w:type="dxa"/>
            <w:tcBorders>
              <w:top w:val="nil"/>
              <w:left w:val="single" w:sz="6" w:space="0" w:color="auto"/>
              <w:bottom w:val="nil"/>
              <w:right w:val="nil"/>
            </w:tcBorders>
            <w:shd w:val="clear" w:color="auto" w:fill="auto"/>
            <w:vAlign w:val="center"/>
          </w:tcPr>
          <w:p w14:paraId="389AF5A5" w14:textId="77777777" w:rsidR="00D3680F" w:rsidRPr="00A7593D" w:rsidRDefault="00D3680F" w:rsidP="00A627C0">
            <w:pPr>
              <w:spacing w:line="259" w:lineRule="auto"/>
              <w:jc w:val="center"/>
              <w:rPr>
                <w:rFonts w:ascii="FlandersArtSans-Regular" w:eastAsia="Calibri" w:hAnsi="FlandersArtSans-Regular" w:cs="Calibri"/>
                <w:color w:val="auto"/>
                <w:sz w:val="18"/>
                <w:szCs w:val="18"/>
              </w:rPr>
            </w:pPr>
          </w:p>
        </w:tc>
        <w:tc>
          <w:tcPr>
            <w:tcW w:w="1049" w:type="dxa"/>
            <w:tcBorders>
              <w:top w:val="single" w:sz="6" w:space="0" w:color="auto"/>
              <w:left w:val="single" w:sz="6" w:space="0" w:color="auto"/>
              <w:bottom w:val="single" w:sz="6" w:space="0" w:color="auto"/>
              <w:right w:val="single" w:sz="4" w:space="0" w:color="auto"/>
            </w:tcBorders>
            <w:shd w:val="clear" w:color="auto" w:fill="auto"/>
            <w:vAlign w:val="center"/>
          </w:tcPr>
          <w:p w14:paraId="2BCE87F8" w14:textId="4F0849D3" w:rsidR="00797257" w:rsidRPr="00A7593D" w:rsidRDefault="000F652D" w:rsidP="00830A48">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Geen limiet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430472" w14:textId="7346D8A0" w:rsidR="00D3680F" w:rsidRPr="00A7593D" w:rsidRDefault="000F652D" w:rsidP="00830A48">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Geen limiet</w:t>
            </w:r>
          </w:p>
        </w:tc>
        <w:tc>
          <w:tcPr>
            <w:tcW w:w="1128" w:type="dxa"/>
            <w:tcBorders>
              <w:top w:val="single" w:sz="6" w:space="0" w:color="auto"/>
              <w:left w:val="single" w:sz="4" w:space="0" w:color="auto"/>
              <w:bottom w:val="single" w:sz="6" w:space="0" w:color="auto"/>
              <w:right w:val="single" w:sz="6" w:space="0" w:color="auto"/>
            </w:tcBorders>
            <w:shd w:val="clear" w:color="auto" w:fill="auto"/>
            <w:vAlign w:val="center"/>
          </w:tcPr>
          <w:p w14:paraId="7F0E4A99" w14:textId="692333EC" w:rsidR="00D3680F" w:rsidRPr="00A7593D" w:rsidRDefault="000F652D" w:rsidP="00830A48">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Geen limiet</w:t>
            </w:r>
          </w:p>
        </w:tc>
        <w:tc>
          <w:tcPr>
            <w:tcW w:w="236" w:type="dxa"/>
            <w:tcBorders>
              <w:top w:val="nil"/>
              <w:left w:val="single" w:sz="6" w:space="0" w:color="auto"/>
              <w:bottom w:val="nil"/>
              <w:right w:val="nil"/>
            </w:tcBorders>
            <w:shd w:val="clear" w:color="auto" w:fill="auto"/>
            <w:vAlign w:val="center"/>
          </w:tcPr>
          <w:p w14:paraId="6250D0D5" w14:textId="77777777" w:rsidR="00D3680F" w:rsidRPr="00A7593D" w:rsidRDefault="00D3680F" w:rsidP="00A627C0">
            <w:pPr>
              <w:spacing w:line="259" w:lineRule="auto"/>
              <w:jc w:val="center"/>
              <w:rPr>
                <w:rFonts w:ascii="FlandersArtSans-Regular" w:eastAsia="FlandersArtSans-Regular" w:hAnsi="FlandersArtSans-Regular" w:cs="FlandersArtSans-Regular"/>
                <w:color w:val="auto"/>
                <w:sz w:val="18"/>
                <w:szCs w:val="18"/>
              </w:rPr>
            </w:pPr>
          </w:p>
        </w:tc>
        <w:tc>
          <w:tcPr>
            <w:tcW w:w="1046" w:type="dxa"/>
            <w:tcBorders>
              <w:top w:val="single" w:sz="6" w:space="0" w:color="auto"/>
              <w:left w:val="single" w:sz="6" w:space="0" w:color="auto"/>
              <w:bottom w:val="single" w:sz="6" w:space="0" w:color="auto"/>
              <w:right w:val="single" w:sz="4" w:space="0" w:color="auto"/>
            </w:tcBorders>
            <w:shd w:val="clear" w:color="auto" w:fill="auto"/>
            <w:vAlign w:val="center"/>
          </w:tcPr>
          <w:p w14:paraId="516861F4" w14:textId="60E5DD00" w:rsidR="00D3680F" w:rsidRPr="00A7593D" w:rsidRDefault="000F652D" w:rsidP="000F652D">
            <w:pPr>
              <w:spacing w:line="259" w:lineRule="auto"/>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Geen limiet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82C108" w14:textId="5A5F1507" w:rsidR="00D3680F" w:rsidRPr="00A7593D" w:rsidRDefault="000F652D" w:rsidP="002026BB">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Geen limiet</w:t>
            </w:r>
          </w:p>
        </w:tc>
        <w:tc>
          <w:tcPr>
            <w:tcW w:w="1056" w:type="dxa"/>
            <w:tcBorders>
              <w:top w:val="single" w:sz="6" w:space="0" w:color="auto"/>
              <w:left w:val="single" w:sz="4" w:space="0" w:color="auto"/>
              <w:bottom w:val="single" w:sz="6" w:space="0" w:color="auto"/>
              <w:right w:val="single" w:sz="6" w:space="0" w:color="auto"/>
            </w:tcBorders>
            <w:shd w:val="clear" w:color="auto" w:fill="auto"/>
            <w:vAlign w:val="center"/>
          </w:tcPr>
          <w:p w14:paraId="626B377D" w14:textId="2E256471" w:rsidR="00797257" w:rsidRPr="00A7593D" w:rsidRDefault="000F652D" w:rsidP="00797257">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Geen limiet</w:t>
            </w:r>
          </w:p>
          <w:p w14:paraId="2F341F42" w14:textId="5930E6A7" w:rsidR="00D3680F" w:rsidRPr="00A7593D" w:rsidRDefault="00D3680F" w:rsidP="00797257">
            <w:pPr>
              <w:spacing w:line="259" w:lineRule="auto"/>
              <w:jc w:val="center"/>
              <w:rPr>
                <w:rFonts w:ascii="FlandersArtSans-Regular" w:eastAsia="FlandersArtSans-Regular" w:hAnsi="FlandersArtSans-Regular" w:cs="FlandersArtSans-Regular"/>
                <w:color w:val="auto"/>
                <w:sz w:val="18"/>
                <w:szCs w:val="18"/>
              </w:rPr>
            </w:pPr>
          </w:p>
        </w:tc>
        <w:tc>
          <w:tcPr>
            <w:tcW w:w="236" w:type="dxa"/>
            <w:tcBorders>
              <w:top w:val="nil"/>
              <w:left w:val="single" w:sz="6" w:space="0" w:color="auto"/>
              <w:bottom w:val="nil"/>
              <w:right w:val="nil"/>
            </w:tcBorders>
            <w:shd w:val="clear" w:color="auto" w:fill="auto"/>
            <w:vAlign w:val="center"/>
          </w:tcPr>
          <w:p w14:paraId="7D9FE829" w14:textId="77777777" w:rsidR="00D3680F" w:rsidRPr="00A7593D" w:rsidRDefault="00D3680F" w:rsidP="00A627C0">
            <w:pPr>
              <w:spacing w:line="259" w:lineRule="auto"/>
              <w:jc w:val="center"/>
              <w:rPr>
                <w:rFonts w:ascii="FlandersArtSans-Regular" w:eastAsia="FlandersArtSans-Regular" w:hAnsi="FlandersArtSans-Regular" w:cs="FlandersArtSans-Regular"/>
                <w:color w:val="auto"/>
                <w:sz w:val="18"/>
                <w:szCs w:val="18"/>
              </w:rPr>
            </w:pP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11806805" w14:textId="5536AF8E" w:rsidR="00D3680F" w:rsidRPr="00A7593D" w:rsidRDefault="000F652D">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Geen limiet</w:t>
            </w:r>
          </w:p>
        </w:tc>
      </w:tr>
      <w:tr w:rsidR="00D3680F" w:rsidRPr="00A7593D" w14:paraId="6DA59B26" w14:textId="77777777" w:rsidTr="00A627C0">
        <w:trPr>
          <w:trHeight w:val="360"/>
        </w:trPr>
        <w:tc>
          <w:tcPr>
            <w:tcW w:w="975" w:type="dxa"/>
            <w:tcBorders>
              <w:top w:val="single" w:sz="6" w:space="0" w:color="auto"/>
              <w:left w:val="single" w:sz="6" w:space="0" w:color="auto"/>
              <w:bottom w:val="single" w:sz="6" w:space="0" w:color="auto"/>
              <w:right w:val="single" w:sz="6" w:space="0" w:color="auto"/>
            </w:tcBorders>
            <w:shd w:val="clear" w:color="auto" w:fill="auto"/>
            <w:vAlign w:val="center"/>
          </w:tcPr>
          <w:p w14:paraId="147D91B1" w14:textId="77777777" w:rsidR="00D3680F" w:rsidRPr="00A7593D" w:rsidRDefault="00D3680F" w:rsidP="00A627C0">
            <w:pPr>
              <w:spacing w:line="259" w:lineRule="auto"/>
              <w:jc w:val="center"/>
              <w:rPr>
                <w:rFonts w:ascii="FlandersArtSans-Regular" w:eastAsia="FlandersArtSans-Regular" w:hAnsi="FlandersArtSans-Regular" w:cs="FlandersArtSans-Regular"/>
                <w:b/>
                <w:bCs/>
                <w:color w:val="auto"/>
                <w:sz w:val="18"/>
                <w:szCs w:val="18"/>
              </w:rPr>
            </w:pPr>
            <w:r w:rsidRPr="00A7593D">
              <w:rPr>
                <w:rFonts w:ascii="FlandersArtSans-Regular" w:eastAsia="FlandersArtSans-Regular" w:hAnsi="FlandersArtSans-Regular" w:cs="FlandersArtSans-Regular"/>
                <w:b/>
                <w:bCs/>
                <w:color w:val="auto"/>
                <w:sz w:val="18"/>
                <w:szCs w:val="18"/>
              </w:rPr>
              <w:t>Densiteit</w:t>
            </w:r>
          </w:p>
        </w:tc>
        <w:tc>
          <w:tcPr>
            <w:tcW w:w="236" w:type="dxa"/>
            <w:tcBorders>
              <w:top w:val="nil"/>
              <w:left w:val="single" w:sz="6" w:space="0" w:color="auto"/>
              <w:bottom w:val="nil"/>
              <w:right w:val="nil"/>
            </w:tcBorders>
            <w:shd w:val="clear" w:color="auto" w:fill="auto"/>
            <w:vAlign w:val="center"/>
          </w:tcPr>
          <w:p w14:paraId="304AF05E" w14:textId="77777777" w:rsidR="00D3680F" w:rsidRPr="00A7593D" w:rsidRDefault="00D3680F" w:rsidP="00A627C0">
            <w:pPr>
              <w:spacing w:line="259" w:lineRule="auto"/>
              <w:jc w:val="center"/>
              <w:rPr>
                <w:rFonts w:ascii="FlandersArtSans-Regular" w:eastAsia="Calibri" w:hAnsi="FlandersArtSans-Regular" w:cs="Calibri"/>
                <w:color w:val="auto"/>
                <w:sz w:val="18"/>
                <w:szCs w:val="18"/>
              </w:rPr>
            </w:pPr>
          </w:p>
        </w:tc>
        <w:tc>
          <w:tcPr>
            <w:tcW w:w="1049" w:type="dxa"/>
            <w:tcBorders>
              <w:top w:val="single" w:sz="6" w:space="0" w:color="auto"/>
              <w:left w:val="single" w:sz="6" w:space="0" w:color="auto"/>
              <w:bottom w:val="single" w:sz="6" w:space="0" w:color="auto"/>
              <w:right w:val="single" w:sz="4" w:space="0" w:color="auto"/>
            </w:tcBorders>
            <w:shd w:val="clear" w:color="auto" w:fill="auto"/>
            <w:vAlign w:val="center"/>
          </w:tcPr>
          <w:p w14:paraId="45F42169" w14:textId="19052876" w:rsidR="00D3680F" w:rsidRPr="00A7593D" w:rsidRDefault="000B4751" w:rsidP="00A627C0">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NVT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1B29C20" w14:textId="0BCB4252" w:rsidR="00D3680F" w:rsidRPr="00A7593D" w:rsidRDefault="000B4751" w:rsidP="00A627C0">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NVT</w:t>
            </w:r>
          </w:p>
        </w:tc>
        <w:tc>
          <w:tcPr>
            <w:tcW w:w="1128" w:type="dxa"/>
            <w:tcBorders>
              <w:top w:val="single" w:sz="6" w:space="0" w:color="auto"/>
              <w:left w:val="single" w:sz="4" w:space="0" w:color="auto"/>
              <w:bottom w:val="single" w:sz="6" w:space="0" w:color="auto"/>
              <w:right w:val="single" w:sz="6" w:space="0" w:color="auto"/>
            </w:tcBorders>
            <w:shd w:val="clear" w:color="auto" w:fill="auto"/>
            <w:vAlign w:val="center"/>
          </w:tcPr>
          <w:p w14:paraId="7C1C4F70" w14:textId="59F07902" w:rsidR="00D3680F" w:rsidRPr="00A7593D" w:rsidRDefault="000B4751" w:rsidP="00A627C0">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NVT</w:t>
            </w:r>
          </w:p>
        </w:tc>
        <w:tc>
          <w:tcPr>
            <w:tcW w:w="236" w:type="dxa"/>
            <w:tcBorders>
              <w:top w:val="nil"/>
              <w:left w:val="single" w:sz="6" w:space="0" w:color="auto"/>
              <w:bottom w:val="nil"/>
              <w:right w:val="nil"/>
            </w:tcBorders>
            <w:shd w:val="clear" w:color="auto" w:fill="auto"/>
            <w:vAlign w:val="center"/>
          </w:tcPr>
          <w:p w14:paraId="65207764" w14:textId="77777777" w:rsidR="00D3680F" w:rsidRPr="00A7593D" w:rsidRDefault="00D3680F" w:rsidP="00A627C0">
            <w:pPr>
              <w:spacing w:line="259" w:lineRule="auto"/>
              <w:jc w:val="center"/>
              <w:rPr>
                <w:rFonts w:ascii="FlandersArtSans-Regular" w:eastAsia="FlandersArtSans-Regular" w:hAnsi="FlandersArtSans-Regular" w:cs="FlandersArtSans-Regular"/>
                <w:color w:val="auto"/>
                <w:sz w:val="18"/>
                <w:szCs w:val="18"/>
              </w:rPr>
            </w:pPr>
          </w:p>
        </w:tc>
        <w:tc>
          <w:tcPr>
            <w:tcW w:w="1046" w:type="dxa"/>
            <w:tcBorders>
              <w:top w:val="single" w:sz="6" w:space="0" w:color="auto"/>
              <w:left w:val="single" w:sz="6" w:space="0" w:color="auto"/>
              <w:bottom w:val="single" w:sz="6" w:space="0" w:color="auto"/>
              <w:right w:val="single" w:sz="4" w:space="0" w:color="auto"/>
            </w:tcBorders>
            <w:shd w:val="clear" w:color="auto" w:fill="auto"/>
            <w:vAlign w:val="center"/>
          </w:tcPr>
          <w:p w14:paraId="29913356" w14:textId="7B753A21" w:rsidR="00D3680F" w:rsidRPr="00A7593D" w:rsidRDefault="000B4751" w:rsidP="00A627C0">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NVT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26B3552" w14:textId="45B74BAE" w:rsidR="00D3680F" w:rsidRPr="00A7593D" w:rsidRDefault="000B4751" w:rsidP="00A627C0">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NVT</w:t>
            </w:r>
          </w:p>
        </w:tc>
        <w:tc>
          <w:tcPr>
            <w:tcW w:w="1056" w:type="dxa"/>
            <w:tcBorders>
              <w:top w:val="single" w:sz="6" w:space="0" w:color="auto"/>
              <w:left w:val="single" w:sz="4" w:space="0" w:color="auto"/>
              <w:bottom w:val="single" w:sz="6" w:space="0" w:color="auto"/>
              <w:right w:val="single" w:sz="6" w:space="0" w:color="auto"/>
            </w:tcBorders>
            <w:shd w:val="clear" w:color="auto" w:fill="auto"/>
            <w:vAlign w:val="center"/>
          </w:tcPr>
          <w:p w14:paraId="25E964C8" w14:textId="10A70B66" w:rsidR="00D3680F" w:rsidRPr="00A7593D" w:rsidRDefault="000B4751" w:rsidP="00A627C0">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NVT</w:t>
            </w:r>
          </w:p>
        </w:tc>
        <w:tc>
          <w:tcPr>
            <w:tcW w:w="236" w:type="dxa"/>
            <w:tcBorders>
              <w:top w:val="nil"/>
              <w:left w:val="single" w:sz="6" w:space="0" w:color="auto"/>
              <w:bottom w:val="nil"/>
              <w:right w:val="nil"/>
            </w:tcBorders>
            <w:shd w:val="clear" w:color="auto" w:fill="auto"/>
            <w:vAlign w:val="center"/>
          </w:tcPr>
          <w:p w14:paraId="05CC05E8" w14:textId="77777777" w:rsidR="00D3680F" w:rsidRPr="00A7593D" w:rsidRDefault="00D3680F" w:rsidP="00A627C0">
            <w:pPr>
              <w:spacing w:line="259" w:lineRule="auto"/>
              <w:jc w:val="center"/>
              <w:rPr>
                <w:rFonts w:ascii="FlandersArtSans-Regular" w:eastAsia="FlandersArtSans-Regular" w:hAnsi="FlandersArtSans-Regular" w:cs="FlandersArtSans-Regular"/>
                <w:color w:val="auto"/>
                <w:sz w:val="18"/>
                <w:szCs w:val="18"/>
              </w:rPr>
            </w:pP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7F0B4010" w14:textId="77CA3765" w:rsidR="00D3680F" w:rsidRPr="00A7593D" w:rsidRDefault="000B4751" w:rsidP="00A627C0">
            <w:pPr>
              <w:spacing w:line="259" w:lineRule="auto"/>
              <w:jc w:val="center"/>
              <w:rPr>
                <w:rFonts w:ascii="FlandersArtSans-Regular" w:eastAsia="FlandersArtSans-Regular" w:hAnsi="FlandersArtSans-Regular" w:cs="FlandersArtSans-Regular"/>
                <w:color w:val="auto"/>
                <w:sz w:val="18"/>
                <w:szCs w:val="18"/>
              </w:rPr>
            </w:pPr>
            <w:proofErr w:type="spellStart"/>
            <w:r w:rsidRPr="00A7593D">
              <w:rPr>
                <w:rFonts w:ascii="FlandersArtSans-Regular" w:eastAsia="FlandersArtSans-Regular" w:hAnsi="FlandersArtSans-Regular" w:cs="FlandersArtSans-Regular"/>
                <w:color w:val="auto"/>
                <w:sz w:val="18"/>
                <w:szCs w:val="18"/>
              </w:rPr>
              <w:t>Vlarem</w:t>
            </w:r>
            <w:proofErr w:type="spellEnd"/>
          </w:p>
        </w:tc>
      </w:tr>
      <w:tr w:rsidR="00FA384B" w:rsidRPr="00A7593D" w14:paraId="581AA9B7" w14:textId="77777777" w:rsidTr="00A627C0">
        <w:trPr>
          <w:trHeight w:val="360"/>
        </w:trPr>
        <w:tc>
          <w:tcPr>
            <w:tcW w:w="975" w:type="dxa"/>
            <w:tcBorders>
              <w:top w:val="single" w:sz="6" w:space="0" w:color="auto"/>
              <w:left w:val="single" w:sz="6" w:space="0" w:color="auto"/>
              <w:bottom w:val="single" w:sz="6" w:space="0" w:color="auto"/>
              <w:right w:val="single" w:sz="6" w:space="0" w:color="auto"/>
            </w:tcBorders>
            <w:shd w:val="clear" w:color="auto" w:fill="auto"/>
            <w:vAlign w:val="center"/>
          </w:tcPr>
          <w:p w14:paraId="053DEC08" w14:textId="77777777" w:rsidR="00FA384B" w:rsidRPr="00A7593D" w:rsidRDefault="00FA384B" w:rsidP="00FA384B">
            <w:pPr>
              <w:spacing w:line="259" w:lineRule="auto"/>
              <w:jc w:val="center"/>
              <w:rPr>
                <w:rFonts w:ascii="FlandersArtSans-Regular" w:eastAsia="FlandersArtSans-Regular" w:hAnsi="FlandersArtSans-Regular" w:cs="FlandersArtSans-Regular"/>
                <w:b/>
                <w:bCs/>
                <w:color w:val="auto"/>
                <w:sz w:val="18"/>
                <w:szCs w:val="18"/>
              </w:rPr>
            </w:pPr>
            <w:r w:rsidRPr="00A7593D">
              <w:rPr>
                <w:rFonts w:ascii="FlandersArtSans-Regular" w:eastAsia="FlandersArtSans-Regular" w:hAnsi="FlandersArtSans-Regular" w:cs="FlandersArtSans-Regular"/>
                <w:b/>
                <w:bCs/>
                <w:color w:val="auto"/>
                <w:sz w:val="18"/>
                <w:szCs w:val="18"/>
              </w:rPr>
              <w:t>Verluchting en CO2</w:t>
            </w:r>
          </w:p>
        </w:tc>
        <w:tc>
          <w:tcPr>
            <w:tcW w:w="236" w:type="dxa"/>
            <w:tcBorders>
              <w:top w:val="nil"/>
              <w:left w:val="single" w:sz="6" w:space="0" w:color="auto"/>
              <w:bottom w:val="nil"/>
              <w:right w:val="nil"/>
            </w:tcBorders>
            <w:shd w:val="clear" w:color="auto" w:fill="auto"/>
            <w:vAlign w:val="center"/>
          </w:tcPr>
          <w:p w14:paraId="33949FB0" w14:textId="77777777" w:rsidR="00FA384B" w:rsidRPr="00A7593D" w:rsidRDefault="00FA384B" w:rsidP="00FA384B">
            <w:pPr>
              <w:spacing w:line="259" w:lineRule="auto"/>
              <w:jc w:val="center"/>
              <w:rPr>
                <w:rFonts w:ascii="FlandersArtSans-Regular" w:eastAsia="Calibri" w:hAnsi="FlandersArtSans-Regular" w:cs="Calibri"/>
                <w:color w:val="auto"/>
                <w:sz w:val="18"/>
                <w:szCs w:val="18"/>
              </w:rPr>
            </w:pPr>
          </w:p>
        </w:tc>
        <w:tc>
          <w:tcPr>
            <w:tcW w:w="1049" w:type="dxa"/>
            <w:tcBorders>
              <w:top w:val="single" w:sz="6" w:space="0" w:color="auto"/>
              <w:left w:val="single" w:sz="6" w:space="0" w:color="auto"/>
              <w:bottom w:val="single" w:sz="6" w:space="0" w:color="auto"/>
              <w:right w:val="single" w:sz="4" w:space="0" w:color="auto"/>
            </w:tcBorders>
            <w:shd w:val="clear" w:color="auto" w:fill="auto"/>
            <w:vAlign w:val="center"/>
          </w:tcPr>
          <w:p w14:paraId="67BEDFED" w14:textId="77777777" w:rsidR="00FA384B" w:rsidRPr="00A7593D" w:rsidRDefault="00FA384B" w:rsidP="00FA384B">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NVT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A181C2" w14:textId="77777777" w:rsidR="00FA384B" w:rsidRPr="00A7593D" w:rsidRDefault="00FA384B" w:rsidP="00FA384B">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NVT</w:t>
            </w:r>
          </w:p>
        </w:tc>
        <w:tc>
          <w:tcPr>
            <w:tcW w:w="1128" w:type="dxa"/>
            <w:tcBorders>
              <w:top w:val="single" w:sz="6" w:space="0" w:color="auto"/>
              <w:left w:val="single" w:sz="4" w:space="0" w:color="auto"/>
              <w:bottom w:val="single" w:sz="6" w:space="0" w:color="auto"/>
              <w:right w:val="single" w:sz="6" w:space="0" w:color="auto"/>
            </w:tcBorders>
            <w:shd w:val="clear" w:color="auto" w:fill="auto"/>
            <w:vAlign w:val="center"/>
          </w:tcPr>
          <w:p w14:paraId="6EFBB036" w14:textId="77777777" w:rsidR="00FA384B" w:rsidRPr="00A7593D" w:rsidRDefault="00FA384B" w:rsidP="00FA384B">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NVT</w:t>
            </w:r>
          </w:p>
        </w:tc>
        <w:tc>
          <w:tcPr>
            <w:tcW w:w="236" w:type="dxa"/>
            <w:tcBorders>
              <w:top w:val="nil"/>
              <w:left w:val="single" w:sz="6" w:space="0" w:color="auto"/>
              <w:bottom w:val="nil"/>
              <w:right w:val="nil"/>
            </w:tcBorders>
            <w:shd w:val="clear" w:color="auto" w:fill="auto"/>
            <w:vAlign w:val="center"/>
          </w:tcPr>
          <w:p w14:paraId="48A4056C" w14:textId="77777777" w:rsidR="00FA384B" w:rsidRPr="00A7593D" w:rsidRDefault="00FA384B" w:rsidP="00FA384B">
            <w:pPr>
              <w:spacing w:line="259" w:lineRule="auto"/>
              <w:jc w:val="center"/>
              <w:rPr>
                <w:rFonts w:ascii="FlandersArtSans-Regular" w:eastAsia="FlandersArtSans-Regular" w:hAnsi="FlandersArtSans-Regular" w:cs="FlandersArtSans-Regular"/>
                <w:color w:val="auto"/>
                <w:sz w:val="18"/>
                <w:szCs w:val="18"/>
              </w:rPr>
            </w:pPr>
          </w:p>
        </w:tc>
        <w:tc>
          <w:tcPr>
            <w:tcW w:w="1046" w:type="dxa"/>
            <w:tcBorders>
              <w:top w:val="single" w:sz="6" w:space="0" w:color="auto"/>
              <w:left w:val="single" w:sz="6" w:space="0" w:color="auto"/>
              <w:bottom w:val="single" w:sz="6" w:space="0" w:color="auto"/>
              <w:right w:val="single" w:sz="4" w:space="0" w:color="auto"/>
            </w:tcBorders>
            <w:shd w:val="clear" w:color="auto" w:fill="auto"/>
            <w:vAlign w:val="center"/>
          </w:tcPr>
          <w:p w14:paraId="4F0B63CC" w14:textId="77777777" w:rsidR="00FA384B" w:rsidRDefault="00100A93" w:rsidP="00FA384B">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Volg implementatieplan ventilatie</w:t>
            </w:r>
          </w:p>
          <w:p w14:paraId="5770D92C" w14:textId="5CE3476F" w:rsidR="00CB0FFC" w:rsidRPr="00A7593D" w:rsidRDefault="00E12C90" w:rsidP="00FA384B">
            <w:pPr>
              <w:spacing w:line="259" w:lineRule="auto"/>
              <w:jc w:val="center"/>
              <w:rPr>
                <w:rFonts w:ascii="FlandersArtSans-Regular" w:eastAsia="FlandersArtSans-Regular" w:hAnsi="FlandersArtSans-Regular" w:cs="FlandersArtSans-Regular"/>
                <w:color w:val="auto"/>
                <w:sz w:val="18"/>
                <w:szCs w:val="18"/>
              </w:rPr>
            </w:pPr>
            <w:r w:rsidRPr="003B32AF">
              <w:rPr>
                <w:rFonts w:ascii="FlandersArtSans-Regular" w:eastAsia="FlandersArtSans-Regular" w:hAnsi="FlandersArtSans-Regular" w:cs="FlandersArtSans-Regular"/>
                <w:color w:val="auto"/>
                <w:sz w:val="18"/>
                <w:szCs w:val="18"/>
                <w:highlight w:val="yellow"/>
              </w:rPr>
              <w:t>Verplichte CO2 meter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F00D08C" w14:textId="77777777" w:rsidR="00FA384B" w:rsidRDefault="00100A93" w:rsidP="00FA384B">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Volg implementatieplan ventilatie</w:t>
            </w:r>
          </w:p>
          <w:p w14:paraId="1F485E21" w14:textId="7D4D58C8" w:rsidR="00E12C90" w:rsidRPr="00A7593D" w:rsidRDefault="00E12C90" w:rsidP="00FA384B">
            <w:pPr>
              <w:spacing w:line="259" w:lineRule="auto"/>
              <w:jc w:val="center"/>
              <w:rPr>
                <w:rFonts w:ascii="FlandersArtSans-Regular" w:eastAsia="FlandersArtSans-Regular" w:hAnsi="FlandersArtSans-Regular" w:cs="FlandersArtSans-Regular"/>
                <w:color w:val="auto"/>
                <w:sz w:val="18"/>
                <w:szCs w:val="18"/>
              </w:rPr>
            </w:pPr>
            <w:r w:rsidRPr="003B32AF">
              <w:rPr>
                <w:rFonts w:ascii="FlandersArtSans-Regular" w:eastAsia="FlandersArtSans-Regular" w:hAnsi="FlandersArtSans-Regular" w:cs="FlandersArtSans-Regular"/>
                <w:color w:val="auto"/>
                <w:sz w:val="18"/>
                <w:szCs w:val="18"/>
                <w:highlight w:val="yellow"/>
              </w:rPr>
              <w:t>Verplichte CO2 meter</w:t>
            </w:r>
          </w:p>
        </w:tc>
        <w:tc>
          <w:tcPr>
            <w:tcW w:w="1056" w:type="dxa"/>
            <w:tcBorders>
              <w:top w:val="single" w:sz="6" w:space="0" w:color="auto"/>
              <w:left w:val="single" w:sz="4" w:space="0" w:color="auto"/>
              <w:bottom w:val="single" w:sz="6" w:space="0" w:color="auto"/>
              <w:right w:val="single" w:sz="6" w:space="0" w:color="auto"/>
            </w:tcBorders>
            <w:shd w:val="clear" w:color="auto" w:fill="auto"/>
            <w:vAlign w:val="center"/>
          </w:tcPr>
          <w:p w14:paraId="7DC1FFDF" w14:textId="77777777" w:rsidR="00FA384B" w:rsidRDefault="00100A93" w:rsidP="00FA384B">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Volg implementatieplan ventilatie</w:t>
            </w:r>
          </w:p>
          <w:p w14:paraId="364FD61B" w14:textId="16821ABB" w:rsidR="00E12C90" w:rsidRPr="00A7593D" w:rsidRDefault="00E12C90" w:rsidP="00FA384B">
            <w:pPr>
              <w:spacing w:line="259" w:lineRule="auto"/>
              <w:jc w:val="center"/>
              <w:rPr>
                <w:rFonts w:ascii="FlandersArtSans-Regular" w:eastAsia="FlandersArtSans-Regular" w:hAnsi="FlandersArtSans-Regular" w:cs="FlandersArtSans-Regular"/>
                <w:color w:val="auto"/>
                <w:sz w:val="18"/>
                <w:szCs w:val="18"/>
              </w:rPr>
            </w:pPr>
            <w:r w:rsidRPr="003B32AF">
              <w:rPr>
                <w:rFonts w:ascii="FlandersArtSans-Regular" w:eastAsia="FlandersArtSans-Regular" w:hAnsi="FlandersArtSans-Regular" w:cs="FlandersArtSans-Regular"/>
                <w:color w:val="auto"/>
                <w:sz w:val="18"/>
                <w:szCs w:val="18"/>
                <w:highlight w:val="yellow"/>
              </w:rPr>
              <w:t>Verplichte CO2 meter</w:t>
            </w:r>
          </w:p>
        </w:tc>
        <w:tc>
          <w:tcPr>
            <w:tcW w:w="236" w:type="dxa"/>
            <w:tcBorders>
              <w:top w:val="nil"/>
              <w:left w:val="single" w:sz="6" w:space="0" w:color="auto"/>
              <w:bottom w:val="nil"/>
              <w:right w:val="nil"/>
            </w:tcBorders>
            <w:shd w:val="clear" w:color="auto" w:fill="auto"/>
            <w:vAlign w:val="center"/>
          </w:tcPr>
          <w:p w14:paraId="2FD5938A" w14:textId="77777777" w:rsidR="00FA384B" w:rsidRPr="00A7593D" w:rsidRDefault="00FA384B" w:rsidP="00FA384B">
            <w:pPr>
              <w:spacing w:line="259" w:lineRule="auto"/>
              <w:jc w:val="center"/>
              <w:rPr>
                <w:rFonts w:ascii="FlandersArtSans-Regular" w:eastAsia="FlandersArtSans-Regular" w:hAnsi="FlandersArtSans-Regular" w:cs="FlandersArtSans-Regular"/>
                <w:color w:val="auto"/>
                <w:sz w:val="18"/>
                <w:szCs w:val="18"/>
              </w:rPr>
            </w:pP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246E248B" w14:textId="77777777" w:rsidR="00FA384B" w:rsidRDefault="00650FE4" w:rsidP="00FA384B">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Volg implementatieplan ventilatie</w:t>
            </w:r>
            <w:r w:rsidRPr="00A7593D" w:rsidDel="00650FE4">
              <w:rPr>
                <w:rFonts w:ascii="FlandersArtSans-Regular" w:eastAsia="FlandersArtSans-Regular" w:hAnsi="FlandersArtSans-Regular" w:cs="FlandersArtSans-Regular"/>
                <w:color w:val="auto"/>
                <w:sz w:val="18"/>
                <w:szCs w:val="18"/>
              </w:rPr>
              <w:t xml:space="preserve"> </w:t>
            </w:r>
          </w:p>
          <w:p w14:paraId="2F89E4C8" w14:textId="307CA052" w:rsidR="00E12C90" w:rsidRPr="00A7593D" w:rsidRDefault="00E12C90" w:rsidP="00FA384B">
            <w:pPr>
              <w:spacing w:line="259" w:lineRule="auto"/>
              <w:jc w:val="center"/>
              <w:rPr>
                <w:rFonts w:ascii="FlandersArtSans-Regular" w:eastAsia="FlandersArtSans-Regular" w:hAnsi="FlandersArtSans-Regular" w:cs="FlandersArtSans-Regular"/>
                <w:color w:val="auto"/>
                <w:sz w:val="18"/>
                <w:szCs w:val="18"/>
              </w:rPr>
            </w:pPr>
            <w:r w:rsidRPr="003B32AF">
              <w:rPr>
                <w:rFonts w:ascii="FlandersArtSans-Regular" w:eastAsia="FlandersArtSans-Regular" w:hAnsi="FlandersArtSans-Regular" w:cs="FlandersArtSans-Regular"/>
                <w:color w:val="auto"/>
                <w:sz w:val="18"/>
                <w:szCs w:val="18"/>
                <w:highlight w:val="yellow"/>
              </w:rPr>
              <w:t>Verplichte CO2 meter</w:t>
            </w:r>
          </w:p>
        </w:tc>
      </w:tr>
      <w:tr w:rsidR="00FA384B" w:rsidRPr="00A7593D" w14:paraId="324ADFB1" w14:textId="77777777" w:rsidTr="00A627C0">
        <w:trPr>
          <w:trHeight w:val="360"/>
        </w:trPr>
        <w:tc>
          <w:tcPr>
            <w:tcW w:w="975" w:type="dxa"/>
            <w:tcBorders>
              <w:top w:val="single" w:sz="6" w:space="0" w:color="auto"/>
              <w:left w:val="single" w:sz="6" w:space="0" w:color="auto"/>
              <w:bottom w:val="single" w:sz="6" w:space="0" w:color="auto"/>
              <w:right w:val="single" w:sz="6" w:space="0" w:color="auto"/>
            </w:tcBorders>
            <w:shd w:val="clear" w:color="auto" w:fill="auto"/>
            <w:vAlign w:val="center"/>
          </w:tcPr>
          <w:p w14:paraId="11EDC240" w14:textId="77777777" w:rsidR="00FA384B" w:rsidRPr="00A7593D" w:rsidRDefault="00FA384B" w:rsidP="00FA384B">
            <w:pPr>
              <w:spacing w:line="259" w:lineRule="auto"/>
              <w:jc w:val="center"/>
              <w:rPr>
                <w:rFonts w:ascii="FlandersArtSans-Regular" w:eastAsia="FlandersArtSans-Regular" w:hAnsi="FlandersArtSans-Regular" w:cs="FlandersArtSans-Regular"/>
                <w:b/>
                <w:color w:val="auto"/>
                <w:sz w:val="18"/>
                <w:szCs w:val="18"/>
              </w:rPr>
            </w:pPr>
            <w:r w:rsidRPr="00A7593D">
              <w:rPr>
                <w:rFonts w:ascii="FlandersArtSans-Regular" w:eastAsia="FlandersArtSans-Regular" w:hAnsi="FlandersArtSans-Regular" w:cs="FlandersArtSans-Regular"/>
                <w:b/>
                <w:bCs/>
                <w:color w:val="auto"/>
                <w:sz w:val="18"/>
                <w:szCs w:val="18"/>
              </w:rPr>
              <w:t>Kleedkamers / douches</w:t>
            </w:r>
          </w:p>
        </w:tc>
        <w:tc>
          <w:tcPr>
            <w:tcW w:w="236" w:type="dxa"/>
            <w:tcBorders>
              <w:top w:val="nil"/>
              <w:left w:val="single" w:sz="6" w:space="0" w:color="auto"/>
              <w:bottom w:val="nil"/>
              <w:right w:val="nil"/>
            </w:tcBorders>
            <w:shd w:val="clear" w:color="auto" w:fill="auto"/>
            <w:vAlign w:val="center"/>
          </w:tcPr>
          <w:p w14:paraId="6941D2E3" w14:textId="77777777" w:rsidR="00FA384B" w:rsidRPr="00A7593D" w:rsidRDefault="00FA384B" w:rsidP="00FA384B">
            <w:pPr>
              <w:spacing w:line="259" w:lineRule="auto"/>
              <w:jc w:val="center"/>
              <w:rPr>
                <w:rFonts w:ascii="FlandersArtSans-Regular" w:eastAsia="Calibri" w:hAnsi="FlandersArtSans-Regular" w:cs="Calibri"/>
                <w:color w:val="auto"/>
                <w:sz w:val="18"/>
                <w:szCs w:val="18"/>
              </w:rPr>
            </w:pPr>
          </w:p>
        </w:tc>
        <w:tc>
          <w:tcPr>
            <w:tcW w:w="1049" w:type="dxa"/>
            <w:tcBorders>
              <w:top w:val="single" w:sz="6" w:space="0" w:color="auto"/>
              <w:left w:val="single" w:sz="6" w:space="0" w:color="auto"/>
              <w:bottom w:val="single" w:sz="6" w:space="0" w:color="auto"/>
              <w:right w:val="single" w:sz="4" w:space="0" w:color="auto"/>
            </w:tcBorders>
            <w:shd w:val="clear" w:color="auto" w:fill="auto"/>
            <w:vAlign w:val="center"/>
          </w:tcPr>
          <w:p w14:paraId="1D442CCD" w14:textId="23BC28C3" w:rsidR="00FA384B" w:rsidRPr="00A7593D" w:rsidRDefault="002026BB" w:rsidP="00FA384B">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Ja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B77823F" w14:textId="0474791D" w:rsidR="00FA384B" w:rsidRPr="00A7593D" w:rsidRDefault="002026BB" w:rsidP="00FA384B">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Ja</w:t>
            </w:r>
          </w:p>
        </w:tc>
        <w:tc>
          <w:tcPr>
            <w:tcW w:w="1128" w:type="dxa"/>
            <w:tcBorders>
              <w:top w:val="single" w:sz="6" w:space="0" w:color="auto"/>
              <w:left w:val="single" w:sz="4" w:space="0" w:color="auto"/>
              <w:bottom w:val="single" w:sz="6" w:space="0" w:color="auto"/>
              <w:right w:val="single" w:sz="6" w:space="0" w:color="auto"/>
            </w:tcBorders>
            <w:shd w:val="clear" w:color="auto" w:fill="auto"/>
            <w:vAlign w:val="center"/>
          </w:tcPr>
          <w:p w14:paraId="12CC998F" w14:textId="035710D3" w:rsidR="00FA384B" w:rsidRPr="00A7593D" w:rsidRDefault="002026BB" w:rsidP="00FA384B">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Ja</w:t>
            </w:r>
          </w:p>
        </w:tc>
        <w:tc>
          <w:tcPr>
            <w:tcW w:w="236" w:type="dxa"/>
            <w:tcBorders>
              <w:top w:val="nil"/>
              <w:left w:val="single" w:sz="6" w:space="0" w:color="auto"/>
              <w:bottom w:val="nil"/>
              <w:right w:val="nil"/>
            </w:tcBorders>
            <w:shd w:val="clear" w:color="auto" w:fill="auto"/>
            <w:vAlign w:val="center"/>
          </w:tcPr>
          <w:p w14:paraId="4E2BC14A" w14:textId="77777777" w:rsidR="00FA384B" w:rsidRPr="00A7593D" w:rsidRDefault="00FA384B" w:rsidP="00FA384B">
            <w:pPr>
              <w:spacing w:line="259" w:lineRule="auto"/>
              <w:jc w:val="center"/>
              <w:rPr>
                <w:rFonts w:ascii="FlandersArtSans-Regular" w:eastAsia="FlandersArtSans-Regular" w:hAnsi="FlandersArtSans-Regular" w:cs="FlandersArtSans-Regular"/>
                <w:color w:val="auto"/>
                <w:sz w:val="18"/>
                <w:szCs w:val="18"/>
              </w:rPr>
            </w:pPr>
          </w:p>
        </w:tc>
        <w:tc>
          <w:tcPr>
            <w:tcW w:w="1046" w:type="dxa"/>
            <w:tcBorders>
              <w:top w:val="single" w:sz="6" w:space="0" w:color="auto"/>
              <w:left w:val="single" w:sz="6" w:space="0" w:color="auto"/>
              <w:bottom w:val="single" w:sz="6" w:space="0" w:color="auto"/>
              <w:right w:val="single" w:sz="4" w:space="0" w:color="auto"/>
            </w:tcBorders>
            <w:shd w:val="clear" w:color="auto" w:fill="auto"/>
            <w:vAlign w:val="center"/>
          </w:tcPr>
          <w:p w14:paraId="7FA31284" w14:textId="3E2D2679" w:rsidR="00FA384B" w:rsidRPr="00A7593D" w:rsidRDefault="002026BB" w:rsidP="00FA384B">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Ja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E0A3B9A" w14:textId="6529D628" w:rsidR="00FA384B" w:rsidRPr="00A7593D" w:rsidRDefault="002026BB" w:rsidP="00FA384B">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Ja</w:t>
            </w:r>
          </w:p>
        </w:tc>
        <w:tc>
          <w:tcPr>
            <w:tcW w:w="1056" w:type="dxa"/>
            <w:tcBorders>
              <w:top w:val="single" w:sz="6" w:space="0" w:color="auto"/>
              <w:left w:val="single" w:sz="4" w:space="0" w:color="auto"/>
              <w:bottom w:val="single" w:sz="6" w:space="0" w:color="auto"/>
              <w:right w:val="single" w:sz="6" w:space="0" w:color="auto"/>
            </w:tcBorders>
            <w:shd w:val="clear" w:color="auto" w:fill="auto"/>
            <w:vAlign w:val="center"/>
          </w:tcPr>
          <w:p w14:paraId="599D6147" w14:textId="1109B372" w:rsidR="00FA384B" w:rsidRPr="00A7593D" w:rsidRDefault="002026BB" w:rsidP="00FA384B">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Ja</w:t>
            </w:r>
          </w:p>
        </w:tc>
        <w:tc>
          <w:tcPr>
            <w:tcW w:w="236" w:type="dxa"/>
            <w:tcBorders>
              <w:top w:val="nil"/>
              <w:left w:val="single" w:sz="6" w:space="0" w:color="auto"/>
              <w:bottom w:val="nil"/>
              <w:right w:val="nil"/>
            </w:tcBorders>
            <w:shd w:val="clear" w:color="auto" w:fill="auto"/>
            <w:vAlign w:val="center"/>
          </w:tcPr>
          <w:p w14:paraId="05A9D4F0" w14:textId="77777777" w:rsidR="00FA384B" w:rsidRPr="00A7593D" w:rsidRDefault="00FA384B" w:rsidP="00FA384B">
            <w:pPr>
              <w:spacing w:line="259" w:lineRule="auto"/>
              <w:jc w:val="center"/>
              <w:rPr>
                <w:rFonts w:ascii="FlandersArtSans-Regular" w:eastAsia="FlandersArtSans-Regular" w:hAnsi="FlandersArtSans-Regular" w:cs="FlandersArtSans-Regular"/>
                <w:color w:val="auto"/>
                <w:sz w:val="18"/>
                <w:szCs w:val="18"/>
              </w:rPr>
            </w:pP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5F5A9D21" w14:textId="77777777" w:rsidR="00FA384B" w:rsidRPr="00A7593D" w:rsidRDefault="00FA384B" w:rsidP="00FA384B">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Ja</w:t>
            </w:r>
          </w:p>
        </w:tc>
      </w:tr>
      <w:tr w:rsidR="00FA384B" w:rsidRPr="00A7593D" w14:paraId="6772FE64" w14:textId="77777777" w:rsidTr="00A627C0">
        <w:trPr>
          <w:trHeight w:val="360"/>
        </w:trPr>
        <w:tc>
          <w:tcPr>
            <w:tcW w:w="975" w:type="dxa"/>
            <w:tcBorders>
              <w:top w:val="single" w:sz="6" w:space="0" w:color="auto"/>
              <w:left w:val="single" w:sz="6" w:space="0" w:color="auto"/>
              <w:bottom w:val="single" w:sz="6" w:space="0" w:color="auto"/>
              <w:right w:val="single" w:sz="6" w:space="0" w:color="auto"/>
            </w:tcBorders>
            <w:shd w:val="clear" w:color="auto" w:fill="auto"/>
            <w:vAlign w:val="center"/>
          </w:tcPr>
          <w:p w14:paraId="7D7467EF" w14:textId="3C2E2CB4" w:rsidR="00FA384B" w:rsidRPr="00A7593D" w:rsidRDefault="00FA384B" w:rsidP="00FA384B">
            <w:pPr>
              <w:spacing w:line="259" w:lineRule="auto"/>
              <w:jc w:val="center"/>
              <w:rPr>
                <w:rFonts w:ascii="FlandersArtSans-Regular" w:eastAsia="FlandersArtSans-Regular" w:hAnsi="FlandersArtSans-Regular" w:cs="FlandersArtSans-Regular"/>
                <w:b/>
                <w:color w:val="auto"/>
                <w:sz w:val="18"/>
                <w:szCs w:val="18"/>
              </w:rPr>
            </w:pPr>
            <w:r w:rsidRPr="00A7593D">
              <w:rPr>
                <w:rFonts w:ascii="FlandersArtSans-Regular" w:eastAsia="FlandersArtSans-Regular" w:hAnsi="FlandersArtSans-Regular" w:cs="FlandersArtSans-Regular"/>
                <w:b/>
                <w:bCs/>
                <w:color w:val="auto"/>
                <w:sz w:val="18"/>
                <w:szCs w:val="18"/>
              </w:rPr>
              <w:t>Publiek</w:t>
            </w:r>
          </w:p>
        </w:tc>
        <w:tc>
          <w:tcPr>
            <w:tcW w:w="236" w:type="dxa"/>
            <w:tcBorders>
              <w:top w:val="nil"/>
              <w:left w:val="single" w:sz="6" w:space="0" w:color="auto"/>
              <w:bottom w:val="nil"/>
              <w:right w:val="nil"/>
            </w:tcBorders>
            <w:shd w:val="clear" w:color="auto" w:fill="auto"/>
            <w:vAlign w:val="center"/>
          </w:tcPr>
          <w:p w14:paraId="75C42578" w14:textId="77777777" w:rsidR="00FA384B" w:rsidRPr="00A7593D" w:rsidRDefault="00FA384B" w:rsidP="00FA384B">
            <w:pPr>
              <w:spacing w:line="259" w:lineRule="auto"/>
              <w:jc w:val="center"/>
              <w:rPr>
                <w:rFonts w:ascii="FlandersArtSans-Regular" w:eastAsia="Calibri" w:hAnsi="FlandersArtSans-Regular" w:cs="Calibri"/>
                <w:color w:val="auto"/>
                <w:sz w:val="18"/>
                <w:szCs w:val="18"/>
              </w:rPr>
            </w:pPr>
          </w:p>
        </w:tc>
        <w:tc>
          <w:tcPr>
            <w:tcW w:w="1049" w:type="dxa"/>
            <w:tcBorders>
              <w:top w:val="single" w:sz="6" w:space="0" w:color="auto"/>
              <w:left w:val="single" w:sz="6" w:space="0" w:color="auto"/>
              <w:bottom w:val="single" w:sz="6" w:space="0" w:color="auto"/>
              <w:right w:val="single" w:sz="4" w:space="0" w:color="auto"/>
            </w:tcBorders>
            <w:shd w:val="clear" w:color="auto" w:fill="auto"/>
            <w:vAlign w:val="center"/>
          </w:tcPr>
          <w:p w14:paraId="00DE714C" w14:textId="3156101B" w:rsidR="00FA384B" w:rsidRPr="00A7593D" w:rsidRDefault="00BC6AFA" w:rsidP="00FA384B">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Ja, volgens MB</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0AD1818" w14:textId="4DB4B340" w:rsidR="00FA384B" w:rsidRPr="00A7593D" w:rsidRDefault="00BC6AFA" w:rsidP="00FA384B">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Ja, volgens MB</w:t>
            </w:r>
          </w:p>
        </w:tc>
        <w:tc>
          <w:tcPr>
            <w:tcW w:w="1128" w:type="dxa"/>
            <w:tcBorders>
              <w:top w:val="single" w:sz="6" w:space="0" w:color="auto"/>
              <w:left w:val="single" w:sz="4" w:space="0" w:color="auto"/>
              <w:bottom w:val="single" w:sz="6" w:space="0" w:color="auto"/>
              <w:right w:val="single" w:sz="6" w:space="0" w:color="auto"/>
            </w:tcBorders>
            <w:shd w:val="clear" w:color="auto" w:fill="auto"/>
            <w:vAlign w:val="center"/>
          </w:tcPr>
          <w:p w14:paraId="3B82465C" w14:textId="284D771E" w:rsidR="00FA384B" w:rsidRPr="00A7593D" w:rsidRDefault="00BC6AFA" w:rsidP="00FA384B">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Ja, volgens MB</w:t>
            </w:r>
          </w:p>
        </w:tc>
        <w:tc>
          <w:tcPr>
            <w:tcW w:w="236" w:type="dxa"/>
            <w:tcBorders>
              <w:top w:val="nil"/>
              <w:left w:val="single" w:sz="6" w:space="0" w:color="auto"/>
              <w:bottom w:val="nil"/>
              <w:right w:val="nil"/>
            </w:tcBorders>
            <w:shd w:val="clear" w:color="auto" w:fill="auto"/>
            <w:vAlign w:val="center"/>
          </w:tcPr>
          <w:p w14:paraId="0FD1FD2F" w14:textId="77777777" w:rsidR="00FA384B" w:rsidRPr="00A7593D" w:rsidRDefault="00FA384B" w:rsidP="00FA384B">
            <w:pPr>
              <w:spacing w:line="259" w:lineRule="auto"/>
              <w:jc w:val="center"/>
              <w:rPr>
                <w:rFonts w:ascii="FlandersArtSans-Regular" w:eastAsia="FlandersArtSans-Regular" w:hAnsi="FlandersArtSans-Regular" w:cs="FlandersArtSans-Regular"/>
                <w:color w:val="auto"/>
                <w:sz w:val="18"/>
                <w:szCs w:val="18"/>
              </w:rPr>
            </w:pPr>
          </w:p>
        </w:tc>
        <w:tc>
          <w:tcPr>
            <w:tcW w:w="1046" w:type="dxa"/>
            <w:tcBorders>
              <w:top w:val="single" w:sz="6" w:space="0" w:color="auto"/>
              <w:left w:val="single" w:sz="6" w:space="0" w:color="auto"/>
              <w:bottom w:val="single" w:sz="6" w:space="0" w:color="auto"/>
              <w:right w:val="single" w:sz="4" w:space="0" w:color="auto"/>
            </w:tcBorders>
            <w:shd w:val="clear" w:color="auto" w:fill="auto"/>
            <w:vAlign w:val="center"/>
          </w:tcPr>
          <w:p w14:paraId="05EAABAD" w14:textId="3EDF7DB5" w:rsidR="00FA384B" w:rsidRPr="00A7593D" w:rsidRDefault="00BC6AFA" w:rsidP="00FA384B">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Ja, volgens MB</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6C8B6C9" w14:textId="1EE6715B" w:rsidR="00FA384B" w:rsidRPr="00A7593D" w:rsidRDefault="00BC6AFA" w:rsidP="00FA384B">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Ja, volgens MB</w:t>
            </w:r>
          </w:p>
        </w:tc>
        <w:tc>
          <w:tcPr>
            <w:tcW w:w="1056" w:type="dxa"/>
            <w:tcBorders>
              <w:top w:val="single" w:sz="6" w:space="0" w:color="auto"/>
              <w:left w:val="single" w:sz="4" w:space="0" w:color="auto"/>
              <w:bottom w:val="single" w:sz="6" w:space="0" w:color="auto"/>
              <w:right w:val="single" w:sz="6" w:space="0" w:color="auto"/>
            </w:tcBorders>
            <w:shd w:val="clear" w:color="auto" w:fill="auto"/>
            <w:vAlign w:val="center"/>
          </w:tcPr>
          <w:p w14:paraId="2D18F392" w14:textId="0997796B" w:rsidR="00FA384B" w:rsidRPr="00A7593D" w:rsidRDefault="00BC6AFA" w:rsidP="00FA384B">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Ja, volgens MB</w:t>
            </w:r>
          </w:p>
        </w:tc>
        <w:tc>
          <w:tcPr>
            <w:tcW w:w="236" w:type="dxa"/>
            <w:tcBorders>
              <w:top w:val="nil"/>
              <w:left w:val="single" w:sz="6" w:space="0" w:color="auto"/>
              <w:bottom w:val="nil"/>
              <w:right w:val="nil"/>
            </w:tcBorders>
            <w:shd w:val="clear" w:color="auto" w:fill="auto"/>
            <w:vAlign w:val="center"/>
          </w:tcPr>
          <w:p w14:paraId="3144E482" w14:textId="77777777" w:rsidR="00FA384B" w:rsidRPr="00A7593D" w:rsidRDefault="00FA384B" w:rsidP="00FA384B">
            <w:pPr>
              <w:spacing w:line="259" w:lineRule="auto"/>
              <w:jc w:val="center"/>
              <w:rPr>
                <w:rFonts w:ascii="FlandersArtSans-Regular" w:eastAsia="FlandersArtSans-Regular" w:hAnsi="FlandersArtSans-Regular" w:cs="FlandersArtSans-Regular"/>
                <w:color w:val="auto"/>
                <w:sz w:val="18"/>
                <w:szCs w:val="18"/>
              </w:rPr>
            </w:pP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3AFF191B" w14:textId="1319AAAE" w:rsidR="00FA384B" w:rsidRPr="00A7593D" w:rsidRDefault="00BC6AFA" w:rsidP="00FA384B">
            <w:pPr>
              <w:spacing w:line="259" w:lineRule="auto"/>
              <w:jc w:val="center"/>
              <w:rPr>
                <w:rFonts w:ascii="FlandersArtSans-Regular" w:eastAsia="FlandersArtSans-Regular" w:hAnsi="FlandersArtSans-Regular" w:cs="FlandersArtSans-Regular"/>
                <w:color w:val="auto"/>
                <w:sz w:val="18"/>
                <w:szCs w:val="18"/>
              </w:rPr>
            </w:pPr>
            <w:r w:rsidRPr="00A7593D">
              <w:rPr>
                <w:rFonts w:ascii="FlandersArtSans-Regular" w:eastAsia="FlandersArtSans-Regular" w:hAnsi="FlandersArtSans-Regular" w:cs="FlandersArtSans-Regular"/>
                <w:color w:val="auto"/>
                <w:sz w:val="18"/>
                <w:szCs w:val="18"/>
              </w:rPr>
              <w:t>Ja, volgens MB</w:t>
            </w:r>
          </w:p>
        </w:tc>
      </w:tr>
    </w:tbl>
    <w:p w14:paraId="1EDFAEDD" w14:textId="77777777" w:rsidR="00D3503B" w:rsidRPr="00A7593D" w:rsidRDefault="00D3503B" w:rsidP="00386116">
      <w:pPr>
        <w:tabs>
          <w:tab w:val="clear" w:pos="3686"/>
        </w:tabs>
        <w:spacing w:line="240" w:lineRule="auto"/>
        <w:contextualSpacing w:val="0"/>
        <w:jc w:val="both"/>
        <w:rPr>
          <w:rFonts w:ascii="FlandersArtSans-Regular" w:hAnsi="FlandersArtSans-Regular"/>
          <w:color w:val="auto"/>
          <w:sz w:val="18"/>
          <w:szCs w:val="18"/>
        </w:rPr>
      </w:pPr>
    </w:p>
    <w:p w14:paraId="66A9CACA" w14:textId="77777777" w:rsidR="002629A0" w:rsidRPr="00A7593D" w:rsidRDefault="002629A0" w:rsidP="00555E62">
      <w:pPr>
        <w:tabs>
          <w:tab w:val="clear" w:pos="3686"/>
        </w:tabs>
        <w:spacing w:after="160" w:line="259" w:lineRule="auto"/>
        <w:contextualSpacing w:val="0"/>
        <w:jc w:val="both"/>
        <w:rPr>
          <w:rFonts w:ascii="FlandersArtSans-Regular" w:eastAsia="FlandersArtSans-Regular" w:hAnsi="FlandersArtSans-Regular" w:cs="Times New Roman"/>
          <w:color w:val="auto"/>
        </w:rPr>
      </w:pPr>
    </w:p>
    <w:p w14:paraId="5A238EB3" w14:textId="256D2178" w:rsidR="00301877" w:rsidRPr="00A7593D" w:rsidRDefault="00B86066" w:rsidP="00555E62">
      <w:pPr>
        <w:tabs>
          <w:tab w:val="clear" w:pos="3686"/>
        </w:tabs>
        <w:spacing w:after="160" w:line="259" w:lineRule="auto"/>
        <w:contextualSpacing w:val="0"/>
        <w:jc w:val="both"/>
        <w:rPr>
          <w:rFonts w:ascii="FlandersArtSans-Regular" w:eastAsia="FlandersArtSans-Regular" w:hAnsi="FlandersArtSans-Regular" w:cs="Times New Roman"/>
          <w:color w:val="auto"/>
        </w:rPr>
      </w:pPr>
      <w:r w:rsidRPr="00A7593D">
        <w:rPr>
          <w:rFonts w:ascii="FlandersArtSans-Regular" w:eastAsia="FlandersArtSans-Regular" w:hAnsi="FlandersArtSans-Regular" w:cs="Times New Roman"/>
          <w:color w:val="auto"/>
        </w:rPr>
        <w:t>Hieronder vindt u een concrete omschrijving van de toegelaten activiteiten op basis van bovenstaande tabel.</w:t>
      </w:r>
    </w:p>
    <w:p w14:paraId="0B5DF38C" w14:textId="4BA64262" w:rsidR="00783B66" w:rsidRPr="00A7593D" w:rsidRDefault="00B05356" w:rsidP="00E34452">
      <w:pPr>
        <w:tabs>
          <w:tab w:val="clear" w:pos="3686"/>
        </w:tabs>
        <w:spacing w:after="160" w:line="259" w:lineRule="auto"/>
        <w:contextualSpacing w:val="0"/>
        <w:jc w:val="both"/>
        <w:rPr>
          <w:rFonts w:ascii="FlandersArtSans-Regular" w:eastAsia="Times New Roman" w:hAnsi="FlandersArtSans-Regular" w:cs="Times New Roman"/>
          <w:color w:val="auto"/>
        </w:rPr>
      </w:pPr>
      <w:r w:rsidRPr="00A7593D">
        <w:rPr>
          <w:rFonts w:ascii="FlandersArtSans-Regular" w:eastAsia="FlandersArtSans-Regular" w:hAnsi="FlandersArtSans-Regular" w:cs="Times New Roman"/>
          <w:i/>
          <w:color w:val="auto"/>
        </w:rPr>
        <w:t>De aantallen voor de groepsgroottes zijn afhankelijk van de bepalingen in het federale ministerieel besluit betreffende de coronamaatregelen. Een overzicht vind je in de bijlage achteraan dit document.</w:t>
      </w:r>
    </w:p>
    <w:p w14:paraId="32C78497" w14:textId="62773B04" w:rsidR="00E34452" w:rsidRPr="00A7593D" w:rsidRDefault="00967611" w:rsidP="001E6808">
      <w:pPr>
        <w:pStyle w:val="Heading2"/>
        <w:numPr>
          <w:ilvl w:val="1"/>
          <w:numId w:val="31"/>
        </w:numPr>
        <w:rPr>
          <w:color w:val="2F5496" w:themeColor="accent1" w:themeShade="BF"/>
        </w:rPr>
      </w:pPr>
      <w:bookmarkStart w:id="53" w:name="_Toc73789023"/>
      <w:bookmarkStart w:id="54" w:name="_Toc81407684"/>
      <w:r w:rsidRPr="00A7593D">
        <w:rPr>
          <w:color w:val="2F5496" w:themeColor="accent1" w:themeShade="BF"/>
        </w:rPr>
        <w:t>Indoor sporten</w:t>
      </w:r>
      <w:bookmarkEnd w:id="53"/>
      <w:r w:rsidR="00195969">
        <w:rPr>
          <w:color w:val="2F5496" w:themeColor="accent1" w:themeShade="BF"/>
        </w:rPr>
        <w:t xml:space="preserve"> en outdoor sporten</w:t>
      </w:r>
      <w:bookmarkEnd w:id="54"/>
    </w:p>
    <w:p w14:paraId="0A70ED1E" w14:textId="311D7146" w:rsidR="00D04A0D" w:rsidRDefault="00195969" w:rsidP="00D04A0D">
      <w:pPr>
        <w:tabs>
          <w:tab w:val="clear" w:pos="3686"/>
        </w:tabs>
        <w:spacing w:line="240" w:lineRule="auto"/>
        <w:contextualSpacing w:val="0"/>
        <w:rPr>
          <w:rFonts w:ascii="FlandersArtSans-Regular" w:eastAsia="FlandersArtSans-Regular" w:hAnsi="FlandersArtSans-Regular" w:cs="Times New Roman"/>
          <w:color w:val="auto"/>
          <w:highlight w:val="yellow"/>
        </w:rPr>
      </w:pPr>
      <w:r>
        <w:rPr>
          <w:rFonts w:ascii="FlandersArtSans-Regular" w:eastAsia="FlandersArtSans-Regular" w:hAnsi="FlandersArtSans-Regular" w:cs="Times New Roman"/>
          <w:color w:val="auto"/>
          <w:highlight w:val="yellow"/>
        </w:rPr>
        <w:t>Er gelden geen beperkende maatregelen meer op het beoefenen van sportactiviteiten. Alle sportactiviteiten</w:t>
      </w:r>
      <w:r w:rsidR="00CB0EAC">
        <w:rPr>
          <w:rFonts w:ascii="FlandersArtSans-Regular" w:eastAsia="FlandersArtSans-Regular" w:hAnsi="FlandersArtSans-Regular" w:cs="Times New Roman"/>
          <w:color w:val="auto"/>
          <w:highlight w:val="yellow"/>
        </w:rPr>
        <w:t xml:space="preserve"> (trainingen, wedstrijden, participatie-evenementen</w:t>
      </w:r>
      <w:r w:rsidR="003856B0">
        <w:rPr>
          <w:rFonts w:ascii="FlandersArtSans-Regular" w:eastAsia="FlandersArtSans-Regular" w:hAnsi="FlandersArtSans-Regular" w:cs="Times New Roman"/>
          <w:color w:val="auto"/>
          <w:highlight w:val="yellow"/>
        </w:rPr>
        <w:t>, sportkampen, …)</w:t>
      </w:r>
      <w:r>
        <w:rPr>
          <w:rFonts w:ascii="FlandersArtSans-Regular" w:eastAsia="FlandersArtSans-Regular" w:hAnsi="FlandersArtSans-Regular" w:cs="Times New Roman"/>
          <w:color w:val="auto"/>
          <w:highlight w:val="yellow"/>
        </w:rPr>
        <w:t xml:space="preserve"> kunnen dus </w:t>
      </w:r>
      <w:r w:rsidR="00CB0EAC">
        <w:rPr>
          <w:rFonts w:ascii="FlandersArtSans-Regular" w:eastAsia="FlandersArtSans-Regular" w:hAnsi="FlandersArtSans-Regular" w:cs="Times New Roman"/>
          <w:color w:val="auto"/>
          <w:highlight w:val="yellow"/>
        </w:rPr>
        <w:t xml:space="preserve">op de normale manier georganiseerd worden. </w:t>
      </w:r>
    </w:p>
    <w:p w14:paraId="518F513C" w14:textId="022C5D97" w:rsidR="0016794B" w:rsidRDefault="0016794B" w:rsidP="00D04A0D">
      <w:pPr>
        <w:tabs>
          <w:tab w:val="clear" w:pos="3686"/>
        </w:tabs>
        <w:spacing w:line="240" w:lineRule="auto"/>
        <w:contextualSpacing w:val="0"/>
        <w:rPr>
          <w:rFonts w:ascii="FlandersArtSans-Regular" w:eastAsia="FlandersArtSans-Regular" w:hAnsi="FlandersArtSans-Regular" w:cs="Times New Roman"/>
          <w:color w:val="auto"/>
          <w:highlight w:val="yellow"/>
        </w:rPr>
      </w:pPr>
    </w:p>
    <w:p w14:paraId="7B0F27D1" w14:textId="1DF8660D" w:rsidR="0016794B" w:rsidRDefault="0016794B" w:rsidP="00D04A0D">
      <w:pPr>
        <w:tabs>
          <w:tab w:val="clear" w:pos="3686"/>
        </w:tabs>
        <w:spacing w:line="240" w:lineRule="auto"/>
        <w:contextualSpacing w:val="0"/>
        <w:rPr>
          <w:rFonts w:ascii="FlandersArtSans-Regular" w:eastAsia="FlandersArtSans-Regular" w:hAnsi="FlandersArtSans-Regular" w:cs="Times New Roman"/>
          <w:color w:val="auto"/>
          <w:highlight w:val="yellow"/>
        </w:rPr>
      </w:pPr>
      <w:r>
        <w:rPr>
          <w:rFonts w:ascii="FlandersArtSans-Regular" w:eastAsia="FlandersArtSans-Regular" w:hAnsi="FlandersArtSans-Regular" w:cs="Times New Roman"/>
          <w:color w:val="auto"/>
          <w:highlight w:val="yellow"/>
        </w:rPr>
        <w:t>Hou wel nog re</w:t>
      </w:r>
      <w:r w:rsidR="001C6630">
        <w:rPr>
          <w:rFonts w:ascii="FlandersArtSans-Regular" w:eastAsia="FlandersArtSans-Regular" w:hAnsi="FlandersArtSans-Regular" w:cs="Times New Roman"/>
          <w:color w:val="auto"/>
          <w:highlight w:val="yellow"/>
        </w:rPr>
        <w:t>kening met de maatregelen inzake publiek (zie 4.4), ventilatie en CO2</w:t>
      </w:r>
      <w:r w:rsidR="0071567D">
        <w:rPr>
          <w:rFonts w:ascii="FlandersArtSans-Regular" w:eastAsia="FlandersArtSans-Regular" w:hAnsi="FlandersArtSans-Regular" w:cs="Times New Roman"/>
          <w:color w:val="auto"/>
          <w:highlight w:val="yellow"/>
        </w:rPr>
        <w:t>-meters (zie 3.2.8).</w:t>
      </w:r>
    </w:p>
    <w:p w14:paraId="61D9BA03" w14:textId="77777777" w:rsidR="00D04A0D" w:rsidRDefault="00D04A0D" w:rsidP="00D04A0D">
      <w:pPr>
        <w:tabs>
          <w:tab w:val="clear" w:pos="3686"/>
        </w:tabs>
        <w:spacing w:line="240" w:lineRule="auto"/>
        <w:contextualSpacing w:val="0"/>
        <w:rPr>
          <w:rFonts w:ascii="FlandersArtSans-Regular" w:eastAsia="FlandersArtSans-Regular" w:hAnsi="FlandersArtSans-Regular" w:cs="Times New Roman"/>
          <w:color w:val="auto"/>
          <w:highlight w:val="yellow"/>
        </w:rPr>
      </w:pPr>
    </w:p>
    <w:p w14:paraId="60D7BCCA" w14:textId="6152B6C0" w:rsidR="002F5EC8" w:rsidRPr="000D17F3" w:rsidRDefault="0016794B" w:rsidP="00D04A0D">
      <w:pPr>
        <w:tabs>
          <w:tab w:val="clear" w:pos="3686"/>
        </w:tabs>
        <w:spacing w:line="240" w:lineRule="auto"/>
        <w:contextualSpacing w:val="0"/>
        <w:rPr>
          <w:rFonts w:ascii="FlandersArtSans-Regular" w:eastAsia="FlandersArtSans-Regular" w:hAnsi="FlandersArtSans-Regular" w:cs="Times New Roman"/>
          <w:color w:val="auto"/>
          <w:highlight w:val="yellow"/>
        </w:rPr>
      </w:pPr>
      <w:r>
        <w:rPr>
          <w:rFonts w:ascii="FlandersArtSans-Regular" w:eastAsia="FlandersArtSans-Regular" w:hAnsi="FlandersArtSans-Regular" w:cs="Times New Roman"/>
          <w:color w:val="auto"/>
          <w:highlight w:val="yellow"/>
        </w:rPr>
        <w:t>Enkel c</w:t>
      </w:r>
      <w:r w:rsidR="002F5EC8" w:rsidRPr="000D17F3">
        <w:rPr>
          <w:rFonts w:ascii="FlandersArtSans-Regular" w:eastAsia="FlandersArtSans-Regular" w:hAnsi="FlandersArtSans-Regular" w:cs="Times New Roman"/>
          <w:color w:val="auto"/>
          <w:highlight w:val="yellow"/>
        </w:rPr>
        <w:t xml:space="preserve">afésporten (biljart, snooker, darts, tafelvoetbal, …) in horeca-inrichtingen zijn </w:t>
      </w:r>
      <w:r w:rsidR="00211DF5">
        <w:rPr>
          <w:rFonts w:ascii="FlandersArtSans-Regular" w:eastAsia="FlandersArtSans-Regular" w:hAnsi="FlandersArtSans-Regular" w:cs="Times New Roman"/>
          <w:color w:val="auto"/>
          <w:highlight w:val="yellow"/>
        </w:rPr>
        <w:t xml:space="preserve">nog steeds onderhevig aan het horecaprotocol. Indien de activiteit in dezelfde ruimte gepaard gaat met een horeca-activiteit, blijft </w:t>
      </w:r>
      <w:r w:rsidR="00D04A0D">
        <w:rPr>
          <w:rFonts w:ascii="FlandersArtSans-Regular" w:eastAsia="FlandersArtSans-Regular" w:hAnsi="FlandersArtSans-Regular" w:cs="Times New Roman"/>
          <w:color w:val="auto"/>
          <w:highlight w:val="yellow"/>
        </w:rPr>
        <w:t xml:space="preserve"> het</w:t>
      </w:r>
      <w:r w:rsidR="002F5EC8" w:rsidRPr="000D17F3">
        <w:rPr>
          <w:rFonts w:ascii="FlandersArtSans-Regular" w:eastAsia="FlandersArtSans-Regular" w:hAnsi="FlandersArtSans-Regular" w:cs="Times New Roman"/>
          <w:color w:val="auto"/>
          <w:highlight w:val="yellow"/>
        </w:rPr>
        <w:t xml:space="preserve"> gebruik van </w:t>
      </w:r>
      <w:r w:rsidR="00D04A0D">
        <w:rPr>
          <w:rFonts w:ascii="FlandersArtSans-Regular" w:eastAsia="FlandersArtSans-Regular" w:hAnsi="FlandersArtSans-Regular" w:cs="Times New Roman"/>
          <w:color w:val="auto"/>
          <w:highlight w:val="yellow"/>
        </w:rPr>
        <w:t xml:space="preserve">een </w:t>
      </w:r>
      <w:r w:rsidR="002F5EC8" w:rsidRPr="000D17F3">
        <w:rPr>
          <w:rFonts w:ascii="FlandersArtSans-Regular" w:eastAsia="FlandersArtSans-Regular" w:hAnsi="FlandersArtSans-Regular" w:cs="Times New Roman"/>
          <w:color w:val="auto"/>
          <w:highlight w:val="yellow"/>
        </w:rPr>
        <w:t>mondmasker</w:t>
      </w:r>
      <w:r w:rsidR="00D04A0D">
        <w:rPr>
          <w:rFonts w:ascii="FlandersArtSans-Regular" w:eastAsia="FlandersArtSans-Regular" w:hAnsi="FlandersArtSans-Regular" w:cs="Times New Roman"/>
          <w:color w:val="auto"/>
          <w:highlight w:val="yellow"/>
        </w:rPr>
        <w:t xml:space="preserve"> nog verplicht</w:t>
      </w:r>
      <w:r w:rsidR="002F5EC8" w:rsidRPr="000D17F3">
        <w:rPr>
          <w:rFonts w:ascii="FlandersArtSans-Regular" w:eastAsia="FlandersArtSans-Regular" w:hAnsi="FlandersArtSans-Regular" w:cs="Times New Roman"/>
          <w:color w:val="auto"/>
          <w:highlight w:val="yellow"/>
        </w:rPr>
        <w:t>. Het mondmasker is niet verplicht indien de activiteit doorgaat in een afzonderlijke ruimte waar geen horeca-activiteit doorgaat.</w:t>
      </w:r>
    </w:p>
    <w:p w14:paraId="63069A23" w14:textId="77777777" w:rsidR="007A1B32" w:rsidRPr="00A7593D" w:rsidRDefault="007A1B32" w:rsidP="00E34452">
      <w:pPr>
        <w:tabs>
          <w:tab w:val="clear" w:pos="3686"/>
        </w:tabs>
        <w:spacing w:after="160" w:line="240" w:lineRule="auto"/>
        <w:contextualSpacing w:val="0"/>
        <w:rPr>
          <w:rFonts w:ascii="FlandersArtSans-Regular" w:eastAsia="FlandersArtSans-Regular" w:hAnsi="FlandersArtSans-Regular" w:cs="Times New Roman"/>
          <w:b/>
          <w:bCs/>
          <w:color w:val="auto"/>
        </w:rPr>
      </w:pPr>
    </w:p>
    <w:p w14:paraId="6BC0363D" w14:textId="77777777" w:rsidR="00E34452" w:rsidRPr="00A7593D" w:rsidRDefault="00E34452" w:rsidP="001E6808">
      <w:pPr>
        <w:pStyle w:val="Heading2"/>
        <w:numPr>
          <w:ilvl w:val="1"/>
          <w:numId w:val="31"/>
        </w:numPr>
        <w:rPr>
          <w:color w:val="2F5496" w:themeColor="accent1" w:themeShade="BF"/>
        </w:rPr>
      </w:pPr>
      <w:bookmarkStart w:id="55" w:name="_Toc73789025"/>
      <w:bookmarkStart w:id="56" w:name="_Toc81407685"/>
      <w:r w:rsidRPr="00A7593D">
        <w:rPr>
          <w:color w:val="2F5496" w:themeColor="accent1" w:themeShade="BF"/>
        </w:rPr>
        <w:t>Onderwijs</w:t>
      </w:r>
      <w:bookmarkEnd w:id="55"/>
      <w:bookmarkEnd w:id="56"/>
    </w:p>
    <w:p w14:paraId="47EDB314" w14:textId="5501BC81" w:rsidR="00E34452" w:rsidRPr="00A7593D" w:rsidRDefault="00CD3299" w:rsidP="00E34452">
      <w:pPr>
        <w:tabs>
          <w:tab w:val="clear" w:pos="3686"/>
        </w:tabs>
        <w:spacing w:after="160" w:line="240" w:lineRule="auto"/>
        <w:contextualSpacing w:val="0"/>
        <w:rPr>
          <w:rFonts w:ascii="FlandersArtSans-Regular" w:eastAsia="FlandersArtSans-Regular" w:hAnsi="FlandersArtSans-Regular" w:cs="Times New Roman"/>
          <w:color w:val="auto"/>
        </w:rPr>
      </w:pPr>
      <w:r w:rsidRPr="00A7593D">
        <w:rPr>
          <w:rFonts w:ascii="FlandersArtSans-Regular" w:eastAsia="FlandersArtSans-Regular" w:hAnsi="FlandersArtSans-Regular" w:cs="Times New Roman"/>
          <w:color w:val="auto"/>
        </w:rPr>
        <w:t xml:space="preserve">Eventuele </w:t>
      </w:r>
      <w:r w:rsidR="00E34452" w:rsidRPr="00A7593D">
        <w:rPr>
          <w:rFonts w:ascii="FlandersArtSans-Regular" w:eastAsia="FlandersArtSans-Regular" w:hAnsi="FlandersArtSans-Regular" w:cs="Times New Roman"/>
          <w:color w:val="auto"/>
        </w:rPr>
        <w:t xml:space="preserve">uitzonderingen op deze regels in het kader van onderwijsactiviteiten van het leerplichtonderwijs en de modaliteiten kan je  terugvinden via deze link: </w:t>
      </w:r>
      <w:hyperlink r:id="rId55" w:history="1">
        <w:r w:rsidR="00420824" w:rsidRPr="00A7593D">
          <w:rPr>
            <w:rStyle w:val="Hyperlink"/>
            <w:rFonts w:ascii="FlandersArtSans-Regular" w:eastAsia="FlandersArtSans-Regular" w:hAnsi="FlandersArtSans-Regular" w:cs="Times New Roman"/>
          </w:rPr>
          <w:t>https://onderwijs.vlaanderen.be/nl/coronamaatregelen-informatie-voor-scholen</w:t>
        </w:r>
      </w:hyperlink>
      <w:r w:rsidR="00420824" w:rsidRPr="00A7593D">
        <w:rPr>
          <w:rFonts w:ascii="FlandersArtSans-Regular" w:eastAsia="FlandersArtSans-Regular" w:hAnsi="FlandersArtSans-Regular" w:cs="Times New Roman"/>
          <w:color w:val="auto"/>
        </w:rPr>
        <w:t xml:space="preserve"> </w:t>
      </w:r>
      <w:r w:rsidR="00E34452" w:rsidRPr="00A7593D">
        <w:rPr>
          <w:rFonts w:ascii="FlandersArtSans-Regular" w:eastAsia="FlandersArtSans-Regular" w:hAnsi="FlandersArtSans-Regular" w:cs="Times New Roman"/>
          <w:color w:val="auto"/>
        </w:rPr>
        <w:t xml:space="preserve"> (typ “lichamelijke opvoeding” in de zoekbalk)</w:t>
      </w:r>
    </w:p>
    <w:p w14:paraId="04FBD5EB" w14:textId="77777777" w:rsidR="00E34452" w:rsidRPr="00A7593D" w:rsidRDefault="00E34452" w:rsidP="00E34452">
      <w:pPr>
        <w:tabs>
          <w:tab w:val="clear" w:pos="3686"/>
        </w:tabs>
        <w:spacing w:after="160" w:line="240" w:lineRule="auto"/>
        <w:contextualSpacing w:val="0"/>
        <w:rPr>
          <w:rFonts w:ascii="FlandersArtSans-Regular" w:eastAsia="FlandersArtSans-Regular" w:hAnsi="FlandersArtSans-Regular" w:cs="Times New Roman"/>
          <w:b/>
          <w:bCs/>
          <w:color w:val="auto"/>
        </w:rPr>
      </w:pPr>
    </w:p>
    <w:p w14:paraId="4C4A4F11" w14:textId="77777777" w:rsidR="00E34452" w:rsidRPr="00A7593D" w:rsidRDefault="00E34452" w:rsidP="001E6808">
      <w:pPr>
        <w:pStyle w:val="Heading2"/>
        <w:numPr>
          <w:ilvl w:val="1"/>
          <w:numId w:val="31"/>
        </w:numPr>
        <w:rPr>
          <w:color w:val="2F5496" w:themeColor="accent1" w:themeShade="BF"/>
        </w:rPr>
      </w:pPr>
      <w:bookmarkStart w:id="57" w:name="_Toc73789026"/>
      <w:bookmarkStart w:id="58" w:name="_Toc81407686"/>
      <w:r w:rsidRPr="00A7593D">
        <w:rPr>
          <w:color w:val="2F5496" w:themeColor="accent1" w:themeShade="BF"/>
        </w:rPr>
        <w:t>Topsport</w:t>
      </w:r>
      <w:bookmarkEnd w:id="57"/>
      <w:bookmarkEnd w:id="58"/>
    </w:p>
    <w:p w14:paraId="59C82FF1" w14:textId="5B50000F" w:rsidR="00E34452" w:rsidRPr="00A7593D" w:rsidRDefault="009B3D4D" w:rsidP="00E34452">
      <w:pPr>
        <w:tabs>
          <w:tab w:val="clear" w:pos="3686"/>
        </w:tabs>
        <w:spacing w:after="160" w:line="240" w:lineRule="auto"/>
        <w:contextualSpacing w:val="0"/>
        <w:jc w:val="both"/>
        <w:rPr>
          <w:rFonts w:ascii="FlandersArtSans-Regular" w:eastAsia="FlandersArtSans-Regular" w:hAnsi="FlandersArtSans-Regular" w:cs="Times New Roman"/>
          <w:color w:val="auto"/>
        </w:rPr>
      </w:pPr>
      <w:r w:rsidRPr="00A7593D">
        <w:rPr>
          <w:rFonts w:ascii="FlandersArtSans-Regular" w:eastAsia="FlandersArtSans-Regular" w:hAnsi="FlandersArtSans-Regular" w:cs="Times New Roman"/>
          <w:color w:val="auto"/>
        </w:rPr>
        <w:t>Prof- en t</w:t>
      </w:r>
      <w:r w:rsidR="00E34452" w:rsidRPr="00A7593D">
        <w:rPr>
          <w:rFonts w:ascii="FlandersArtSans-Regular" w:eastAsia="FlandersArtSans-Regular" w:hAnsi="FlandersArtSans-Regular" w:cs="Times New Roman"/>
          <w:color w:val="auto"/>
        </w:rPr>
        <w:t>opsportactiviteiten zijn toegelaten</w:t>
      </w:r>
      <w:r w:rsidR="0082523B" w:rsidRPr="00A7593D">
        <w:rPr>
          <w:rFonts w:ascii="FlandersArtSans-Regular" w:eastAsia="FlandersArtSans-Regular" w:hAnsi="FlandersArtSans-Regular" w:cs="Times New Roman"/>
          <w:color w:val="auto"/>
        </w:rPr>
        <w:t xml:space="preserve"> zonder beperking in aantal sporter</w:t>
      </w:r>
      <w:r w:rsidR="00AA0B14" w:rsidRPr="00A7593D">
        <w:rPr>
          <w:rFonts w:ascii="FlandersArtSans-Regular" w:eastAsia="FlandersArtSans-Regular" w:hAnsi="FlandersArtSans-Regular" w:cs="Times New Roman"/>
          <w:color w:val="auto"/>
        </w:rPr>
        <w:t>s</w:t>
      </w:r>
      <w:r w:rsidR="00E34452" w:rsidRPr="00A7593D">
        <w:rPr>
          <w:rFonts w:ascii="FlandersArtSans-Regular" w:eastAsia="FlandersArtSans-Regular" w:hAnsi="FlandersArtSans-Regular" w:cs="Times New Roman"/>
          <w:color w:val="auto"/>
        </w:rPr>
        <w:t xml:space="preserve">. Hiervoor dient </w:t>
      </w:r>
      <w:r w:rsidR="0082523B" w:rsidRPr="00A7593D">
        <w:rPr>
          <w:rFonts w:ascii="FlandersArtSans-Regular" w:eastAsia="FlandersArtSans-Regular" w:hAnsi="FlandersArtSans-Regular" w:cs="Times New Roman"/>
          <w:color w:val="auto"/>
        </w:rPr>
        <w:t>g</w:t>
      </w:r>
      <w:r w:rsidR="00E34452" w:rsidRPr="00A7593D">
        <w:rPr>
          <w:rFonts w:ascii="FlandersArtSans-Regular" w:eastAsia="FlandersArtSans-Regular" w:hAnsi="FlandersArtSans-Regular" w:cs="Times New Roman"/>
          <w:color w:val="auto"/>
        </w:rPr>
        <w:t xml:space="preserve">een uitzondering </w:t>
      </w:r>
      <w:r w:rsidR="0082523B" w:rsidRPr="00A7593D">
        <w:rPr>
          <w:rFonts w:ascii="FlandersArtSans-Regular" w:eastAsia="FlandersArtSans-Regular" w:hAnsi="FlandersArtSans-Regular" w:cs="Times New Roman"/>
          <w:color w:val="auto"/>
        </w:rPr>
        <w:t xml:space="preserve">meer </w:t>
      </w:r>
      <w:r w:rsidR="00E34452" w:rsidRPr="00A7593D">
        <w:rPr>
          <w:rFonts w:ascii="FlandersArtSans-Regular" w:eastAsia="FlandersArtSans-Regular" w:hAnsi="FlandersArtSans-Regular" w:cs="Times New Roman"/>
          <w:color w:val="auto"/>
        </w:rPr>
        <w:t xml:space="preserve">te worden aangevraagd bij de bevoegde minister.  </w:t>
      </w:r>
    </w:p>
    <w:p w14:paraId="55DAC050" w14:textId="77777777" w:rsidR="00B313C0" w:rsidRPr="00A7593D" w:rsidRDefault="00E34452" w:rsidP="00B313C0">
      <w:pPr>
        <w:spacing w:after="160"/>
        <w:jc w:val="both"/>
        <w:rPr>
          <w:rFonts w:ascii="FlandersArtSans-Regular" w:hAnsi="FlandersArtSans-Regular"/>
        </w:rPr>
      </w:pPr>
      <w:r w:rsidRPr="00A7593D">
        <w:rPr>
          <w:rFonts w:ascii="FlandersArtSans-Regular" w:eastAsia="FlandersArtSans-Regular" w:hAnsi="FlandersArtSans-Regular" w:cs="Times New Roman"/>
          <w:color w:val="auto"/>
        </w:rPr>
        <w:t xml:space="preserve">Dopingcontroles moeten  te allen tijde kunnen blijven plaatsvinden. </w:t>
      </w:r>
      <w:r w:rsidR="00B313C0" w:rsidRPr="00A7593D">
        <w:rPr>
          <w:rFonts w:ascii="FlandersArtSans-Regular" w:hAnsi="FlandersArtSans-Regular"/>
        </w:rPr>
        <w:t>Desgevallend dient hiervoor de nodige indoor accommodatie (dopinglokaal, kleedkamers, toiletten) te worden geopend.</w:t>
      </w:r>
    </w:p>
    <w:p w14:paraId="7E7B69C1" w14:textId="77777777" w:rsidR="009F1BDA" w:rsidRPr="00A7593D" w:rsidRDefault="009F1BDA" w:rsidP="00B313C0">
      <w:pPr>
        <w:spacing w:after="160"/>
        <w:jc w:val="both"/>
        <w:rPr>
          <w:rFonts w:ascii="FlandersArtSans-Regular" w:hAnsi="FlandersArtSans-Regular"/>
          <w:color w:val="auto"/>
        </w:rPr>
      </w:pPr>
    </w:p>
    <w:p w14:paraId="7D7FFF4A" w14:textId="4795FAE5" w:rsidR="007F5D87" w:rsidRDefault="00C52A06" w:rsidP="00E34452">
      <w:pPr>
        <w:tabs>
          <w:tab w:val="clear" w:pos="3686"/>
        </w:tabs>
        <w:spacing w:after="160" w:line="240" w:lineRule="auto"/>
        <w:contextualSpacing w:val="0"/>
        <w:jc w:val="both"/>
        <w:rPr>
          <w:rFonts w:ascii="FlandersArtSans-Regular" w:eastAsia="FlandersArtSans-Regular" w:hAnsi="FlandersArtSans-Regular" w:cs="Times New Roman"/>
          <w:color w:val="auto"/>
        </w:rPr>
      </w:pPr>
      <w:hyperlink w:history="1"/>
      <w:r w:rsidR="007F5D87">
        <w:rPr>
          <w:rFonts w:ascii="FlandersArtSans-Regular" w:eastAsia="FlandersArtSans-Regular" w:hAnsi="FlandersArtSans-Regular" w:cs="Times New Roman"/>
          <w:color w:val="auto"/>
        </w:rPr>
        <w:t xml:space="preserve">Indien er </w:t>
      </w:r>
      <w:r w:rsidR="00296032">
        <w:rPr>
          <w:rFonts w:ascii="FlandersArtSans-Regular" w:eastAsia="FlandersArtSans-Regular" w:hAnsi="FlandersArtSans-Regular" w:cs="Times New Roman"/>
          <w:color w:val="auto"/>
        </w:rPr>
        <w:t xml:space="preserve">vanuit de internationale sportfederatie een protocol wordt opgelegd voor internationale wedstrijden, moeten die richtlijnen natuurlijk wel toegepast worden. </w:t>
      </w:r>
    </w:p>
    <w:p w14:paraId="6097167D" w14:textId="18EC7D15" w:rsidR="00296032" w:rsidRDefault="00296032" w:rsidP="00E34452">
      <w:pPr>
        <w:tabs>
          <w:tab w:val="clear" w:pos="3686"/>
        </w:tabs>
        <w:spacing w:after="160" w:line="240" w:lineRule="auto"/>
        <w:contextualSpacing w:val="0"/>
        <w:jc w:val="both"/>
        <w:rPr>
          <w:rFonts w:ascii="FlandersArtSans-Regular" w:eastAsia="FlandersArtSans-Regular" w:hAnsi="FlandersArtSans-Regular" w:cs="Times New Roman"/>
          <w:color w:val="auto"/>
        </w:rPr>
      </w:pPr>
      <w:r>
        <w:rPr>
          <w:rFonts w:ascii="FlandersArtSans-Regular" w:eastAsia="FlandersArtSans-Regular" w:hAnsi="FlandersArtSans-Regular" w:cs="Times New Roman"/>
          <w:color w:val="auto"/>
        </w:rPr>
        <w:t xml:space="preserve">Raadpleeg voor verplaatsingen ook steeds de </w:t>
      </w:r>
      <w:r w:rsidR="00BA1923">
        <w:rPr>
          <w:rFonts w:ascii="FlandersArtSans-Regular" w:eastAsia="FlandersArtSans-Regular" w:hAnsi="FlandersArtSans-Regular" w:cs="Times New Roman"/>
          <w:color w:val="auto"/>
        </w:rPr>
        <w:t xml:space="preserve">reisregels: </w:t>
      </w:r>
    </w:p>
    <w:p w14:paraId="4387500B" w14:textId="75D953CA" w:rsidR="00BA1923" w:rsidRPr="003D13A9" w:rsidRDefault="00C52A06" w:rsidP="00625752">
      <w:pPr>
        <w:pStyle w:val="ListParagraph"/>
        <w:numPr>
          <w:ilvl w:val="0"/>
          <w:numId w:val="36"/>
        </w:numPr>
        <w:tabs>
          <w:tab w:val="clear" w:pos="3686"/>
        </w:tabs>
        <w:spacing w:after="160" w:line="240" w:lineRule="auto"/>
        <w:contextualSpacing w:val="0"/>
        <w:jc w:val="both"/>
        <w:rPr>
          <w:rFonts w:ascii="FlandersArtSans-Regular" w:eastAsia="FlandersArtSans-Regular" w:hAnsi="FlandersArtSans-Regular" w:cs="Times New Roman"/>
          <w:color w:val="auto"/>
        </w:rPr>
      </w:pPr>
      <w:hyperlink r:id="rId56" w:history="1">
        <w:r w:rsidR="00360702" w:rsidRPr="003D13A9">
          <w:rPr>
            <w:rStyle w:val="Hyperlink"/>
            <w:rFonts w:ascii="FlandersArtSans-Regular" w:hAnsi="FlandersArtSans-Regular"/>
          </w:rPr>
          <w:t>Hoe kan je veilig op reis vertrekken? | Coronavirus COVID-19 (info-coronavirus.be)</w:t>
        </w:r>
      </w:hyperlink>
    </w:p>
    <w:p w14:paraId="2D705FB3" w14:textId="36FE357C" w:rsidR="00625752" w:rsidRPr="00890A6C" w:rsidRDefault="001751B0" w:rsidP="003D13A9">
      <w:pPr>
        <w:pStyle w:val="ListParagraph"/>
        <w:numPr>
          <w:ilvl w:val="0"/>
          <w:numId w:val="36"/>
        </w:numPr>
        <w:tabs>
          <w:tab w:val="clear" w:pos="3686"/>
        </w:tabs>
        <w:spacing w:after="160" w:line="240" w:lineRule="auto"/>
        <w:contextualSpacing w:val="0"/>
        <w:jc w:val="both"/>
        <w:rPr>
          <w:rFonts w:ascii="FlandersArtSans-Regular" w:eastAsia="FlandersArtSans-Regular" w:hAnsi="FlandersArtSans-Regular" w:cs="Times New Roman"/>
          <w:color w:val="auto"/>
        </w:rPr>
      </w:pPr>
      <w:r>
        <w:rPr>
          <w:rFonts w:ascii="FlandersArtSans-Regular" w:hAnsi="FlandersArtSans-Regular"/>
        </w:rPr>
        <w:t xml:space="preserve">Besluit Vlaamse Regering: </w:t>
      </w:r>
      <w:hyperlink r:id="rId57" w:history="1">
        <w:r w:rsidRPr="001751B0">
          <w:rPr>
            <w:rStyle w:val="Hyperlink"/>
            <w:rFonts w:ascii="FlandersArtSans-Regular" w:hAnsi="FlandersArtSans-Regular"/>
          </w:rPr>
          <w:t>Uitzondering op quarantaine voor topsporters</w:t>
        </w:r>
      </w:hyperlink>
    </w:p>
    <w:p w14:paraId="5156A94B" w14:textId="77777777" w:rsidR="00890A6C" w:rsidRPr="00890A6C" w:rsidRDefault="00890A6C" w:rsidP="00890A6C">
      <w:pPr>
        <w:tabs>
          <w:tab w:val="clear" w:pos="3686"/>
        </w:tabs>
        <w:spacing w:after="160" w:line="240" w:lineRule="auto"/>
        <w:contextualSpacing w:val="0"/>
        <w:jc w:val="both"/>
        <w:rPr>
          <w:rFonts w:ascii="FlandersArtSans-Regular" w:eastAsia="FlandersArtSans-Regular" w:hAnsi="FlandersArtSans-Regular" w:cs="Times New Roman"/>
          <w:color w:val="auto"/>
        </w:rPr>
      </w:pPr>
    </w:p>
    <w:p w14:paraId="5D85A5BF" w14:textId="77777777" w:rsidR="00E34452" w:rsidRPr="00A7593D" w:rsidRDefault="00E34452" w:rsidP="001E6808">
      <w:pPr>
        <w:pStyle w:val="Heading2"/>
        <w:numPr>
          <w:ilvl w:val="1"/>
          <w:numId w:val="31"/>
        </w:numPr>
        <w:rPr>
          <w:color w:val="2F5496" w:themeColor="accent1" w:themeShade="BF"/>
        </w:rPr>
      </w:pPr>
      <w:bookmarkStart w:id="59" w:name="_Toc73789027"/>
      <w:bookmarkStart w:id="60" w:name="_Toc81407687"/>
      <w:r w:rsidRPr="00A7593D">
        <w:rPr>
          <w:color w:val="2F5496" w:themeColor="accent1" w:themeShade="BF"/>
        </w:rPr>
        <w:t>Publiek</w:t>
      </w:r>
      <w:bookmarkEnd w:id="59"/>
      <w:bookmarkEnd w:id="60"/>
    </w:p>
    <w:p w14:paraId="02CBE217" w14:textId="713FAB5F" w:rsidR="00C31F30" w:rsidRPr="00A7593D" w:rsidRDefault="00E34452" w:rsidP="006D6E65">
      <w:pPr>
        <w:tabs>
          <w:tab w:val="clear" w:pos="3686"/>
        </w:tabs>
        <w:spacing w:after="160" w:line="240" w:lineRule="auto"/>
        <w:contextualSpacing w:val="0"/>
        <w:rPr>
          <w:rFonts w:ascii="FlandersArtSans-Regular" w:eastAsia="FlandersArtSans-Regular" w:hAnsi="FlandersArtSans-Regular" w:cs="Times New Roman"/>
          <w:color w:val="auto"/>
        </w:rPr>
      </w:pPr>
      <w:r w:rsidRPr="00A7593D">
        <w:rPr>
          <w:rFonts w:ascii="FlandersArtSans-Regular" w:eastAsia="FlandersArtSans-Regular" w:hAnsi="FlandersArtSans-Regular" w:cs="Times New Roman"/>
          <w:color w:val="auto"/>
        </w:rPr>
        <w:t>Publiek is</w:t>
      </w:r>
      <w:r w:rsidR="00B54FA1" w:rsidRPr="00A7593D">
        <w:rPr>
          <w:rFonts w:ascii="FlandersArtSans-Regular" w:eastAsia="FlandersArtSans-Regular" w:hAnsi="FlandersArtSans-Regular" w:cs="Times New Roman"/>
          <w:color w:val="auto"/>
        </w:rPr>
        <w:t xml:space="preserve"> toegelaten</w:t>
      </w:r>
      <w:r w:rsidR="00491ED0" w:rsidRPr="00A7593D">
        <w:rPr>
          <w:rFonts w:ascii="FlandersArtSans-Regular" w:eastAsia="FlandersArtSans-Regular" w:hAnsi="FlandersArtSans-Regular" w:cs="Times New Roman"/>
          <w:color w:val="auto"/>
        </w:rPr>
        <w:t>:</w:t>
      </w:r>
    </w:p>
    <w:p w14:paraId="68190EB0" w14:textId="77777777" w:rsidR="00682831" w:rsidRPr="00682831" w:rsidRDefault="00682831" w:rsidP="00682831">
      <w:pPr>
        <w:pStyle w:val="ListParagraph"/>
        <w:numPr>
          <w:ilvl w:val="0"/>
          <w:numId w:val="35"/>
        </w:numPr>
        <w:rPr>
          <w:rFonts w:ascii="FlandersArtSans-Regular" w:eastAsia="FlandersArtSans-Regular" w:hAnsi="FlandersArtSans-Regular" w:cs="Times New Roman"/>
          <w:color w:val="auto"/>
        </w:rPr>
      </w:pPr>
      <w:r w:rsidRPr="00682831">
        <w:rPr>
          <w:rFonts w:ascii="FlandersArtSans-Regular" w:eastAsia="FlandersArtSans-Regular" w:hAnsi="FlandersArtSans-Regular" w:cs="Times New Roman"/>
          <w:color w:val="auto"/>
        </w:rPr>
        <w:t xml:space="preserve">Er zijn geen beperkende maatregelen indien het publiek indoor onder de 200 personen en outdoor onder de 400 personen blijft (vanaf 1 oktober wordt dit indoor 500 en outdoor 750 personen). </w:t>
      </w:r>
    </w:p>
    <w:p w14:paraId="7645B633" w14:textId="77777777" w:rsidR="00E00D60" w:rsidRPr="002659ED" w:rsidRDefault="00E00D60" w:rsidP="004A23FF">
      <w:pPr>
        <w:pStyle w:val="ListParagraph"/>
        <w:numPr>
          <w:ilvl w:val="0"/>
          <w:numId w:val="35"/>
        </w:numPr>
        <w:tabs>
          <w:tab w:val="clear" w:pos="3686"/>
        </w:tabs>
        <w:spacing w:after="160" w:line="259" w:lineRule="auto"/>
        <w:rPr>
          <w:rFonts w:ascii="FlandersArtSans-Regular" w:hAnsi="FlandersArtSans-Regular"/>
        </w:rPr>
      </w:pPr>
      <w:r w:rsidRPr="002659ED">
        <w:rPr>
          <w:rFonts w:ascii="FlandersArtSans-Regular" w:hAnsi="FlandersArtSans-Regular"/>
        </w:rPr>
        <w:t>Boven deze drempels zijn er twee mogelijkheden</w:t>
      </w:r>
    </w:p>
    <w:p w14:paraId="6B6BAA14" w14:textId="77777777" w:rsidR="00E00D60" w:rsidRPr="002659ED" w:rsidRDefault="00E00D60" w:rsidP="004A23FF">
      <w:pPr>
        <w:pStyle w:val="ListParagraph"/>
        <w:numPr>
          <w:ilvl w:val="1"/>
          <w:numId w:val="35"/>
        </w:numPr>
        <w:tabs>
          <w:tab w:val="clear" w:pos="3686"/>
        </w:tabs>
        <w:spacing w:after="160" w:line="259" w:lineRule="auto"/>
        <w:rPr>
          <w:rFonts w:ascii="FlandersArtSans-Regular" w:hAnsi="FlandersArtSans-Regular"/>
        </w:rPr>
      </w:pPr>
      <w:r w:rsidRPr="002659ED">
        <w:rPr>
          <w:rFonts w:ascii="FlandersArtSans-Regular" w:hAnsi="FlandersArtSans-Regular"/>
        </w:rPr>
        <w:t xml:space="preserve">Zonder </w:t>
      </w:r>
      <w:proofErr w:type="spellStart"/>
      <w:r w:rsidRPr="002659ED">
        <w:rPr>
          <w:rFonts w:ascii="FlandersArtSans-Regular" w:hAnsi="FlandersArtSans-Regular"/>
        </w:rPr>
        <w:t>Covid</w:t>
      </w:r>
      <w:proofErr w:type="spellEnd"/>
      <w:r w:rsidRPr="002659ED">
        <w:rPr>
          <w:rFonts w:ascii="FlandersArtSans-Regular" w:hAnsi="FlandersArtSans-Regular"/>
        </w:rPr>
        <w:t xml:space="preserve"> Safe Ticket</w:t>
      </w:r>
    </w:p>
    <w:p w14:paraId="1C68AA8B" w14:textId="437757D9" w:rsidR="00E00D60" w:rsidRPr="002659ED" w:rsidRDefault="00AC49EF" w:rsidP="004A23FF">
      <w:pPr>
        <w:pStyle w:val="ListParagraph"/>
        <w:numPr>
          <w:ilvl w:val="2"/>
          <w:numId w:val="35"/>
        </w:numPr>
        <w:tabs>
          <w:tab w:val="clear" w:pos="3686"/>
        </w:tabs>
        <w:spacing w:after="160" w:line="259" w:lineRule="auto"/>
        <w:rPr>
          <w:rFonts w:ascii="FlandersArtSans-Regular" w:hAnsi="FlandersArtSans-Regular"/>
        </w:rPr>
      </w:pPr>
      <w:r>
        <w:rPr>
          <w:rFonts w:ascii="FlandersArtSans-Regular" w:hAnsi="FlandersArtSans-Regular"/>
        </w:rPr>
        <w:t>B</w:t>
      </w:r>
      <w:r w:rsidR="00E00D60" w:rsidRPr="002659ED">
        <w:rPr>
          <w:rFonts w:ascii="FlandersArtSans-Regular" w:hAnsi="FlandersArtSans-Regular"/>
        </w:rPr>
        <w:t xml:space="preserve">eperkende maatregelen zoals social distance, mondmasker, handhygiëne </w:t>
      </w:r>
      <w:r>
        <w:rPr>
          <w:rFonts w:ascii="FlandersArtSans-Regular" w:hAnsi="FlandersArtSans-Regular"/>
        </w:rPr>
        <w:t xml:space="preserve">moeten </w:t>
      </w:r>
      <w:r w:rsidR="00E00D60" w:rsidRPr="002659ED">
        <w:rPr>
          <w:rFonts w:ascii="FlandersArtSans-Regular" w:hAnsi="FlandersArtSans-Regular"/>
        </w:rPr>
        <w:t>nog verplicht opgevolgd worden</w:t>
      </w:r>
      <w:r>
        <w:rPr>
          <w:rFonts w:ascii="FlandersArtSans-Regular" w:hAnsi="FlandersArtSans-Regular"/>
        </w:rPr>
        <w:t>;</w:t>
      </w:r>
    </w:p>
    <w:p w14:paraId="766351E9" w14:textId="0E5928CF" w:rsidR="00E00D60" w:rsidRPr="002659ED" w:rsidRDefault="00E00D60" w:rsidP="004A23FF">
      <w:pPr>
        <w:pStyle w:val="ListParagraph"/>
        <w:numPr>
          <w:ilvl w:val="2"/>
          <w:numId w:val="35"/>
        </w:numPr>
        <w:tabs>
          <w:tab w:val="clear" w:pos="3686"/>
        </w:tabs>
        <w:spacing w:after="160" w:line="259" w:lineRule="auto"/>
        <w:rPr>
          <w:rFonts w:ascii="FlandersArtSans-Regular" w:hAnsi="FlandersArtSans-Regular"/>
        </w:rPr>
      </w:pPr>
      <w:r w:rsidRPr="002659ED">
        <w:rPr>
          <w:rFonts w:ascii="FlandersArtSans-Regular" w:hAnsi="FlandersArtSans-Regular"/>
        </w:rPr>
        <w:t>Het mondmasker mag tijdelijk afgezet worden als men op een vaste plaats zit of om te eten of te drinken</w:t>
      </w:r>
      <w:r w:rsidR="00AC49EF">
        <w:rPr>
          <w:rFonts w:ascii="FlandersArtSans-Regular" w:hAnsi="FlandersArtSans-Regular"/>
        </w:rPr>
        <w:t>;</w:t>
      </w:r>
    </w:p>
    <w:p w14:paraId="5B4A596B" w14:textId="6B64868F" w:rsidR="00E00D60" w:rsidRPr="002659ED" w:rsidRDefault="00AC49EF" w:rsidP="004A23FF">
      <w:pPr>
        <w:pStyle w:val="ListParagraph"/>
        <w:numPr>
          <w:ilvl w:val="2"/>
          <w:numId w:val="35"/>
        </w:numPr>
        <w:tabs>
          <w:tab w:val="clear" w:pos="3686"/>
        </w:tabs>
        <w:spacing w:after="160" w:line="259" w:lineRule="auto"/>
        <w:rPr>
          <w:rFonts w:ascii="FlandersArtSans-Regular" w:hAnsi="FlandersArtSans-Regular"/>
        </w:rPr>
      </w:pPr>
      <w:r>
        <w:rPr>
          <w:rFonts w:ascii="FlandersArtSans-Regular" w:hAnsi="FlandersArtSans-Regular"/>
        </w:rPr>
        <w:t>Er m</w:t>
      </w:r>
      <w:r w:rsidR="00E00D60" w:rsidRPr="002659ED">
        <w:rPr>
          <w:rFonts w:ascii="FlandersArtSans-Regular" w:hAnsi="FlandersArtSans-Regular"/>
        </w:rPr>
        <w:t>oet goedkeuring gevraagd worden aan het lokaal bestuur: invullen van een CERM-scan en indien indoor ook een CIRM-scan in</w:t>
      </w:r>
    </w:p>
    <w:p w14:paraId="4E554ECA" w14:textId="1DFA5DCB" w:rsidR="00E00D60" w:rsidRPr="002659ED" w:rsidRDefault="00AC49EF" w:rsidP="004A23FF">
      <w:pPr>
        <w:pStyle w:val="ListParagraph"/>
        <w:numPr>
          <w:ilvl w:val="2"/>
          <w:numId w:val="35"/>
        </w:numPr>
        <w:tabs>
          <w:tab w:val="clear" w:pos="3686"/>
        </w:tabs>
        <w:spacing w:after="160" w:line="259" w:lineRule="auto"/>
        <w:rPr>
          <w:rFonts w:ascii="FlandersArtSans-Regular" w:hAnsi="FlandersArtSans-Regular"/>
        </w:rPr>
      </w:pPr>
      <w:r>
        <w:rPr>
          <w:rFonts w:ascii="FlandersArtSans-Regular" w:hAnsi="FlandersArtSans-Regular"/>
        </w:rPr>
        <w:t>H</w:t>
      </w:r>
      <w:r w:rsidR="00E00D60" w:rsidRPr="002659ED">
        <w:rPr>
          <w:rFonts w:ascii="FlandersArtSans-Regular" w:hAnsi="FlandersArtSans-Regular"/>
        </w:rPr>
        <w:t>et publiek</w:t>
      </w:r>
      <w:r>
        <w:rPr>
          <w:rFonts w:ascii="FlandersArtSans-Regular" w:hAnsi="FlandersArtSans-Regular"/>
        </w:rPr>
        <w:t xml:space="preserve"> is</w:t>
      </w:r>
      <w:r w:rsidR="00E00D60" w:rsidRPr="002659ED">
        <w:rPr>
          <w:rFonts w:ascii="FlandersArtSans-Regular" w:hAnsi="FlandersArtSans-Regular"/>
        </w:rPr>
        <w:t xml:space="preserve"> beperkt tot 3.000 indoor (of 100% van CIRM-capaciteit indien dit lager is dan 3.000)of 5.000 outdoor</w:t>
      </w:r>
      <w:r>
        <w:rPr>
          <w:rFonts w:ascii="FlandersArtSans-Regular" w:hAnsi="FlandersArtSans-Regular"/>
        </w:rPr>
        <w:t>;</w:t>
      </w:r>
    </w:p>
    <w:p w14:paraId="39BC6AF5" w14:textId="09F0C7A9" w:rsidR="00E00D60" w:rsidRDefault="00AC49EF" w:rsidP="004A23FF">
      <w:pPr>
        <w:pStyle w:val="ListParagraph"/>
        <w:numPr>
          <w:ilvl w:val="2"/>
          <w:numId w:val="35"/>
        </w:numPr>
        <w:tabs>
          <w:tab w:val="clear" w:pos="3686"/>
        </w:tabs>
        <w:spacing w:after="160" w:line="259" w:lineRule="auto"/>
        <w:rPr>
          <w:rFonts w:ascii="FlandersArtSans-Regular" w:hAnsi="FlandersArtSans-Regular"/>
        </w:rPr>
      </w:pPr>
      <w:r>
        <w:rPr>
          <w:rFonts w:ascii="FlandersArtSans-Regular" w:hAnsi="FlandersArtSans-Regular"/>
        </w:rPr>
        <w:t>V</w:t>
      </w:r>
      <w:r w:rsidR="00E00D60" w:rsidRPr="002659ED">
        <w:rPr>
          <w:rFonts w:ascii="FlandersArtSans-Regular" w:hAnsi="FlandersArtSans-Regular"/>
        </w:rPr>
        <w:t xml:space="preserve">ia een CIRM-scan </w:t>
      </w:r>
      <w:r>
        <w:rPr>
          <w:rFonts w:ascii="FlandersArtSans-Regular" w:hAnsi="FlandersArtSans-Regular"/>
        </w:rPr>
        <w:t xml:space="preserve">kan </w:t>
      </w:r>
      <w:r w:rsidR="00E00D60" w:rsidRPr="002659ED">
        <w:rPr>
          <w:rFonts w:ascii="FlandersArtSans-Regular" w:hAnsi="FlandersArtSans-Regular"/>
        </w:rPr>
        <w:t>van deze maximum aantallen afgeweken worden aan de hand van compartimentering tot max. 30% van de tribunecapaciteit.</w:t>
      </w:r>
    </w:p>
    <w:p w14:paraId="75285B3C" w14:textId="24B54B45" w:rsidR="00BA5076" w:rsidRPr="002659ED" w:rsidRDefault="00BA5076" w:rsidP="004A23FF">
      <w:pPr>
        <w:pStyle w:val="ListParagraph"/>
        <w:numPr>
          <w:ilvl w:val="2"/>
          <w:numId w:val="35"/>
        </w:numPr>
        <w:tabs>
          <w:tab w:val="clear" w:pos="3686"/>
        </w:tabs>
        <w:spacing w:after="160" w:line="259" w:lineRule="auto"/>
        <w:rPr>
          <w:rFonts w:ascii="FlandersArtSans-Regular" w:hAnsi="FlandersArtSans-Regular"/>
        </w:rPr>
      </w:pPr>
      <w:r w:rsidRPr="00BA5076">
        <w:rPr>
          <w:rFonts w:ascii="FlandersArtSans-Regular" w:hAnsi="FlandersArtSans-Regular"/>
        </w:rPr>
        <w:t xml:space="preserve">Via www.covideventriskmodel.be vind je meer informatie over de procedures die moeten gevolgd worden inzake CERM en CIRM. Je vindt daar de in te vullen formulieren, tips en handleidingen terug.  </w:t>
      </w:r>
    </w:p>
    <w:p w14:paraId="0C600F1A" w14:textId="77777777" w:rsidR="00E00D60" w:rsidRPr="002659ED" w:rsidRDefault="00E00D60" w:rsidP="004A23FF">
      <w:pPr>
        <w:pStyle w:val="ListParagraph"/>
        <w:numPr>
          <w:ilvl w:val="1"/>
          <w:numId w:val="35"/>
        </w:numPr>
        <w:tabs>
          <w:tab w:val="clear" w:pos="3686"/>
        </w:tabs>
        <w:spacing w:after="160" w:line="259" w:lineRule="auto"/>
        <w:rPr>
          <w:rFonts w:ascii="FlandersArtSans-Regular" w:hAnsi="FlandersArtSans-Regular"/>
        </w:rPr>
      </w:pPr>
      <w:r w:rsidRPr="002659ED">
        <w:rPr>
          <w:rFonts w:ascii="FlandersArtSans-Regular" w:hAnsi="FlandersArtSans-Regular"/>
        </w:rPr>
        <w:t xml:space="preserve">Met </w:t>
      </w:r>
      <w:proofErr w:type="spellStart"/>
      <w:r w:rsidRPr="002659ED">
        <w:rPr>
          <w:rFonts w:ascii="FlandersArtSans-Regular" w:hAnsi="FlandersArtSans-Regular"/>
        </w:rPr>
        <w:t>Covid</w:t>
      </w:r>
      <w:proofErr w:type="spellEnd"/>
      <w:r w:rsidRPr="002659ED">
        <w:rPr>
          <w:rFonts w:ascii="FlandersArtSans-Regular" w:hAnsi="FlandersArtSans-Regular"/>
        </w:rPr>
        <w:t xml:space="preserve"> Safe Ticket (voor iedere bezoeker)</w:t>
      </w:r>
    </w:p>
    <w:p w14:paraId="5C30009B" w14:textId="77777777" w:rsidR="00E00D60" w:rsidRPr="002659ED" w:rsidRDefault="00E00D60" w:rsidP="004A23FF">
      <w:pPr>
        <w:pStyle w:val="ListParagraph"/>
        <w:numPr>
          <w:ilvl w:val="2"/>
          <w:numId w:val="35"/>
        </w:numPr>
        <w:tabs>
          <w:tab w:val="clear" w:pos="3686"/>
        </w:tabs>
        <w:spacing w:after="160" w:line="259" w:lineRule="auto"/>
        <w:rPr>
          <w:rFonts w:ascii="FlandersArtSans-Regular" w:hAnsi="FlandersArtSans-Regular"/>
        </w:rPr>
      </w:pPr>
      <w:r w:rsidRPr="002659ED">
        <w:rPr>
          <w:rFonts w:ascii="FlandersArtSans-Regular" w:hAnsi="FlandersArtSans-Regular"/>
        </w:rPr>
        <w:t>Voor deze ‘massa-evenementen’ is een toestemming van het lokale bestuur vereist</w:t>
      </w:r>
    </w:p>
    <w:p w14:paraId="389421EF" w14:textId="08BF501A" w:rsidR="00E00D60" w:rsidRPr="002659ED" w:rsidRDefault="00AC49EF" w:rsidP="004A23FF">
      <w:pPr>
        <w:pStyle w:val="ListParagraph"/>
        <w:numPr>
          <w:ilvl w:val="2"/>
          <w:numId w:val="35"/>
        </w:numPr>
        <w:tabs>
          <w:tab w:val="clear" w:pos="3686"/>
        </w:tabs>
        <w:spacing w:after="160" w:line="259" w:lineRule="auto"/>
        <w:rPr>
          <w:rFonts w:ascii="FlandersArtSans-Regular" w:hAnsi="FlandersArtSans-Regular"/>
        </w:rPr>
      </w:pPr>
      <w:r>
        <w:rPr>
          <w:rFonts w:ascii="FlandersArtSans-Regular" w:hAnsi="FlandersArtSans-Regular"/>
        </w:rPr>
        <w:t>E</w:t>
      </w:r>
      <w:r w:rsidR="00E00D60" w:rsidRPr="002659ED">
        <w:rPr>
          <w:rFonts w:ascii="FlandersArtSans-Regular" w:hAnsi="FlandersArtSans-Regular"/>
        </w:rPr>
        <w:t>r</w:t>
      </w:r>
      <w:r>
        <w:rPr>
          <w:rFonts w:ascii="FlandersArtSans-Regular" w:hAnsi="FlandersArtSans-Regular"/>
        </w:rPr>
        <w:t xml:space="preserve"> hoeven</w:t>
      </w:r>
      <w:r w:rsidR="00E00D60" w:rsidRPr="002659ED">
        <w:rPr>
          <w:rFonts w:ascii="FlandersArtSans-Regular" w:hAnsi="FlandersArtSans-Regular"/>
        </w:rPr>
        <w:t xml:space="preserve"> geen beperkende maatregelen opgelegd te worden</w:t>
      </w:r>
    </w:p>
    <w:p w14:paraId="25E6AFAF" w14:textId="38404E17" w:rsidR="00E00D60" w:rsidRPr="002659ED" w:rsidRDefault="00AC49EF" w:rsidP="004A23FF">
      <w:pPr>
        <w:pStyle w:val="ListParagraph"/>
        <w:numPr>
          <w:ilvl w:val="2"/>
          <w:numId w:val="35"/>
        </w:numPr>
        <w:tabs>
          <w:tab w:val="clear" w:pos="3686"/>
        </w:tabs>
        <w:spacing w:after="160" w:line="259" w:lineRule="auto"/>
        <w:rPr>
          <w:rFonts w:ascii="FlandersArtSans-Regular" w:hAnsi="FlandersArtSans-Regular"/>
        </w:rPr>
      </w:pPr>
      <w:r>
        <w:rPr>
          <w:rFonts w:ascii="FlandersArtSans-Regular" w:hAnsi="FlandersArtSans-Regular"/>
        </w:rPr>
        <w:t>Het</w:t>
      </w:r>
      <w:r w:rsidR="00E00D60" w:rsidRPr="002659ED">
        <w:rPr>
          <w:rFonts w:ascii="FlandersArtSans-Regular" w:hAnsi="FlandersArtSans-Regular"/>
        </w:rPr>
        <w:t xml:space="preserve"> publiek </w:t>
      </w:r>
      <w:r>
        <w:rPr>
          <w:rFonts w:ascii="FlandersArtSans-Regular" w:hAnsi="FlandersArtSans-Regular"/>
        </w:rPr>
        <w:t xml:space="preserve">is </w:t>
      </w:r>
      <w:r w:rsidR="00E00D60" w:rsidRPr="002659ED">
        <w:rPr>
          <w:rFonts w:ascii="FlandersArtSans-Regular" w:hAnsi="FlandersArtSans-Regular"/>
        </w:rPr>
        <w:t>beperkt tot 75.000 personen</w:t>
      </w:r>
    </w:p>
    <w:p w14:paraId="1DEE8898" w14:textId="77777777" w:rsidR="00E00D60" w:rsidRPr="002659ED" w:rsidRDefault="00E00D60" w:rsidP="004A23FF">
      <w:pPr>
        <w:pStyle w:val="ListParagraph"/>
        <w:numPr>
          <w:ilvl w:val="1"/>
          <w:numId w:val="35"/>
        </w:numPr>
        <w:tabs>
          <w:tab w:val="clear" w:pos="3686"/>
        </w:tabs>
        <w:spacing w:after="160" w:line="259" w:lineRule="auto"/>
        <w:rPr>
          <w:rStyle w:val="normaltextrun"/>
          <w:rFonts w:ascii="FlandersArtSans-Regular" w:hAnsi="FlandersArtSans-Regular"/>
          <w:color w:val="000000"/>
          <w:shd w:val="clear" w:color="auto" w:fill="FFFFFF"/>
        </w:rPr>
      </w:pPr>
      <w:r w:rsidRPr="002659ED">
        <w:rPr>
          <w:rStyle w:val="normaltextrun"/>
          <w:rFonts w:ascii="FlandersArtSans-Regular" w:hAnsi="FlandersArtSans-Regular"/>
          <w:color w:val="000000"/>
          <w:shd w:val="clear" w:color="auto" w:fill="FFFFFF"/>
        </w:rPr>
        <w:t xml:space="preserve">Kinderen tot 12 jaar zijn net zoals voor de toepassing van het Digital </w:t>
      </w:r>
      <w:proofErr w:type="spellStart"/>
      <w:r w:rsidRPr="002659ED">
        <w:rPr>
          <w:rStyle w:val="normaltextrun"/>
          <w:rFonts w:ascii="FlandersArtSans-Regular" w:hAnsi="FlandersArtSans-Regular"/>
          <w:color w:val="000000"/>
          <w:shd w:val="clear" w:color="auto" w:fill="FFFFFF"/>
        </w:rPr>
        <w:t>Covid</w:t>
      </w:r>
      <w:proofErr w:type="spellEnd"/>
      <w:r w:rsidRPr="002659ED">
        <w:rPr>
          <w:rStyle w:val="normaltextrun"/>
          <w:rFonts w:ascii="FlandersArtSans-Regular" w:hAnsi="FlandersArtSans-Regular"/>
          <w:color w:val="000000"/>
          <w:shd w:val="clear" w:color="auto" w:fill="FFFFFF"/>
        </w:rPr>
        <w:t xml:space="preserve"> </w:t>
      </w:r>
      <w:proofErr w:type="spellStart"/>
      <w:r w:rsidRPr="002659ED">
        <w:rPr>
          <w:rStyle w:val="normaltextrun"/>
          <w:rFonts w:ascii="FlandersArtSans-Regular" w:hAnsi="FlandersArtSans-Regular"/>
          <w:color w:val="000000"/>
          <w:shd w:val="clear" w:color="auto" w:fill="FFFFFF"/>
        </w:rPr>
        <w:t>Certificate</w:t>
      </w:r>
      <w:proofErr w:type="spellEnd"/>
      <w:r w:rsidRPr="002659ED">
        <w:rPr>
          <w:rStyle w:val="normaltextrun"/>
          <w:rFonts w:ascii="FlandersArtSans-Regular" w:hAnsi="FlandersArtSans-Regular"/>
          <w:color w:val="000000"/>
          <w:shd w:val="clear" w:color="auto" w:fill="FFFFFF"/>
        </w:rPr>
        <w:t xml:space="preserve">, ook voor het </w:t>
      </w:r>
      <w:proofErr w:type="spellStart"/>
      <w:r w:rsidRPr="002659ED">
        <w:rPr>
          <w:rStyle w:val="normaltextrun"/>
          <w:rFonts w:ascii="FlandersArtSans-Regular" w:hAnsi="FlandersArtSans-Regular"/>
          <w:color w:val="000000"/>
          <w:shd w:val="clear" w:color="auto" w:fill="FFFFFF"/>
        </w:rPr>
        <w:t>Covid</w:t>
      </w:r>
      <w:proofErr w:type="spellEnd"/>
      <w:r w:rsidRPr="002659ED">
        <w:rPr>
          <w:rStyle w:val="normaltextrun"/>
          <w:rFonts w:ascii="FlandersArtSans-Regular" w:hAnsi="FlandersArtSans-Regular"/>
          <w:color w:val="000000"/>
          <w:shd w:val="clear" w:color="auto" w:fill="FFFFFF"/>
        </w:rPr>
        <w:t xml:space="preserve"> Safe Ticket vrijgesteld van testen.  </w:t>
      </w:r>
    </w:p>
    <w:p w14:paraId="62FAF5A6" w14:textId="77777777" w:rsidR="00E00D60" w:rsidRPr="002659ED" w:rsidRDefault="00E00D60" w:rsidP="004A23FF">
      <w:pPr>
        <w:pStyle w:val="ListParagraph"/>
        <w:numPr>
          <w:ilvl w:val="1"/>
          <w:numId w:val="35"/>
        </w:numPr>
        <w:tabs>
          <w:tab w:val="clear" w:pos="3686"/>
        </w:tabs>
        <w:spacing w:after="160" w:line="259" w:lineRule="auto"/>
        <w:rPr>
          <w:rStyle w:val="normaltextrun"/>
          <w:rFonts w:ascii="FlandersArtSans-Regular" w:hAnsi="FlandersArtSans-Regular"/>
        </w:rPr>
      </w:pPr>
      <w:r w:rsidRPr="002659ED">
        <w:rPr>
          <w:rStyle w:val="normaltextrun"/>
          <w:rFonts w:ascii="FlandersArtSans-Regular" w:hAnsi="FlandersArtSans-Regular"/>
          <w:color w:val="000000"/>
          <w:shd w:val="clear" w:color="auto" w:fill="FFFFFF"/>
        </w:rPr>
        <w:t>Organisatoren zijn NIET verplicht de testmogelijkheid aan de ingang van</w:t>
      </w:r>
      <w:r w:rsidRPr="002659ED">
        <w:rPr>
          <w:rStyle w:val="normaltextrun"/>
          <w:rFonts w:ascii="Cambria" w:hAnsi="Cambria" w:cs="Cambria"/>
          <w:color w:val="000000"/>
          <w:shd w:val="clear" w:color="auto" w:fill="FFFFFF"/>
        </w:rPr>
        <w:t> </w:t>
      </w:r>
      <w:r w:rsidRPr="002659ED">
        <w:rPr>
          <w:rStyle w:val="normaltextrun"/>
          <w:rFonts w:ascii="FlandersArtSans-Regular" w:hAnsi="FlandersArtSans-Regular"/>
          <w:color w:val="000000"/>
          <w:shd w:val="clear" w:color="auto" w:fill="FFFFFF"/>
        </w:rPr>
        <w:t>het</w:t>
      </w:r>
      <w:r w:rsidRPr="002659ED">
        <w:rPr>
          <w:rStyle w:val="normaltextrun"/>
          <w:rFonts w:ascii="Cambria" w:hAnsi="Cambria" w:cs="Cambria"/>
          <w:color w:val="000000"/>
          <w:shd w:val="clear" w:color="auto" w:fill="FFFFFF"/>
        </w:rPr>
        <w:t> </w:t>
      </w:r>
      <w:r w:rsidRPr="002659ED">
        <w:rPr>
          <w:rStyle w:val="normaltextrun"/>
          <w:rFonts w:ascii="FlandersArtSans-Regular" w:hAnsi="FlandersArtSans-Regular"/>
          <w:color w:val="000000"/>
          <w:shd w:val="clear" w:color="auto" w:fill="FFFFFF"/>
        </w:rPr>
        <w:t>evenement</w:t>
      </w:r>
      <w:r w:rsidRPr="002659ED">
        <w:rPr>
          <w:rStyle w:val="normaltextrun"/>
          <w:rFonts w:ascii="Cambria" w:hAnsi="Cambria" w:cs="Cambria"/>
          <w:color w:val="000000"/>
          <w:shd w:val="clear" w:color="auto" w:fill="FFFFFF"/>
        </w:rPr>
        <w:t> </w:t>
      </w:r>
      <w:r w:rsidRPr="002659ED">
        <w:rPr>
          <w:rStyle w:val="normaltextrun"/>
          <w:rFonts w:ascii="FlandersArtSans-Regular" w:hAnsi="FlandersArtSans-Regular"/>
          <w:color w:val="000000"/>
          <w:shd w:val="clear" w:color="auto" w:fill="FFFFFF"/>
        </w:rPr>
        <w:t xml:space="preserve">aan te bieden. </w:t>
      </w:r>
    </w:p>
    <w:p w14:paraId="61FDF2ED" w14:textId="77777777" w:rsidR="00CF5387" w:rsidRPr="00A7593D" w:rsidRDefault="00CF5387" w:rsidP="00E34452">
      <w:pPr>
        <w:tabs>
          <w:tab w:val="clear" w:pos="3686"/>
        </w:tabs>
        <w:spacing w:after="160" w:line="240" w:lineRule="auto"/>
        <w:contextualSpacing w:val="0"/>
        <w:rPr>
          <w:rFonts w:ascii="FlandersArtSans-Regular" w:eastAsia="FlandersArtSans-Regular" w:hAnsi="FlandersArtSans-Regular" w:cs="Times New Roman"/>
          <w:color w:val="auto"/>
        </w:rPr>
      </w:pPr>
    </w:p>
    <w:p w14:paraId="4FD2D0FB" w14:textId="77777777" w:rsidR="00E34452" w:rsidRPr="00A7593D" w:rsidRDefault="00E34452" w:rsidP="001E6808">
      <w:pPr>
        <w:pStyle w:val="Heading2"/>
        <w:numPr>
          <w:ilvl w:val="1"/>
          <w:numId w:val="31"/>
        </w:numPr>
        <w:rPr>
          <w:color w:val="2F5496" w:themeColor="accent1" w:themeShade="BF"/>
        </w:rPr>
      </w:pPr>
      <w:bookmarkStart w:id="61" w:name="_Toc73789029"/>
      <w:bookmarkStart w:id="62" w:name="_Toc81407688"/>
      <w:r w:rsidRPr="00A7593D">
        <w:rPr>
          <w:color w:val="2F5496" w:themeColor="accent1" w:themeShade="BF"/>
        </w:rPr>
        <w:t>Overige</w:t>
      </w:r>
      <w:bookmarkEnd w:id="61"/>
      <w:bookmarkEnd w:id="62"/>
    </w:p>
    <w:p w14:paraId="6CBDC0DD" w14:textId="617AC113" w:rsidR="00D20B5D" w:rsidRPr="00A7593D" w:rsidRDefault="00E0601E" w:rsidP="00E34452">
      <w:pPr>
        <w:tabs>
          <w:tab w:val="clear" w:pos="3686"/>
        </w:tabs>
        <w:spacing w:after="160" w:line="259" w:lineRule="auto"/>
        <w:contextualSpacing w:val="0"/>
        <w:jc w:val="both"/>
        <w:rPr>
          <w:rFonts w:ascii="FlandersArtSans-Regular" w:eastAsia="Times New Roman" w:hAnsi="FlandersArtSans-Regular" w:cs="Times New Roman"/>
          <w:color w:val="auto"/>
        </w:rPr>
      </w:pPr>
      <w:r w:rsidRPr="00A7593D">
        <w:rPr>
          <w:rFonts w:ascii="FlandersArtSans-Regular" w:eastAsia="Times New Roman" w:hAnsi="FlandersArtSans-Regular" w:cs="Times New Roman"/>
          <w:color w:val="auto"/>
        </w:rPr>
        <w:t>Horeca</w:t>
      </w:r>
      <w:r w:rsidR="00F20E6E" w:rsidRPr="00A7593D">
        <w:rPr>
          <w:rFonts w:ascii="FlandersArtSans-Regular" w:eastAsia="Times New Roman" w:hAnsi="FlandersArtSans-Regular" w:cs="Times New Roman"/>
          <w:color w:val="auto"/>
        </w:rPr>
        <w:t>,</w:t>
      </w:r>
      <w:r w:rsidRPr="00A7593D">
        <w:rPr>
          <w:rFonts w:ascii="FlandersArtSans-Regular" w:eastAsia="Times New Roman" w:hAnsi="FlandersArtSans-Regular" w:cs="Times New Roman"/>
          <w:color w:val="auto"/>
        </w:rPr>
        <w:t xml:space="preserve"> en</w:t>
      </w:r>
      <w:r w:rsidR="00F20E6E" w:rsidRPr="00A7593D">
        <w:rPr>
          <w:rFonts w:ascii="FlandersArtSans-Regular" w:eastAsia="Times New Roman" w:hAnsi="FlandersArtSans-Regular" w:cs="Times New Roman"/>
          <w:color w:val="auto"/>
        </w:rPr>
        <w:t xml:space="preserve"> dus ook</w:t>
      </w:r>
      <w:r w:rsidRPr="00A7593D">
        <w:rPr>
          <w:rFonts w:ascii="FlandersArtSans-Regular" w:eastAsia="Times New Roman" w:hAnsi="FlandersArtSans-Regular" w:cs="Times New Roman"/>
          <w:color w:val="auto"/>
        </w:rPr>
        <w:t xml:space="preserve"> sportkantines</w:t>
      </w:r>
      <w:r w:rsidR="00F20E6E" w:rsidRPr="00A7593D">
        <w:rPr>
          <w:rFonts w:ascii="FlandersArtSans-Regular" w:eastAsia="Times New Roman" w:hAnsi="FlandersArtSans-Regular" w:cs="Times New Roman"/>
          <w:color w:val="auto"/>
        </w:rPr>
        <w:t>,</w:t>
      </w:r>
      <w:r w:rsidRPr="00A7593D">
        <w:rPr>
          <w:rFonts w:ascii="FlandersArtSans-Regular" w:eastAsia="Times New Roman" w:hAnsi="FlandersArtSans-Regular" w:cs="Times New Roman"/>
          <w:color w:val="auto"/>
        </w:rPr>
        <w:t xml:space="preserve"> kunnen open</w:t>
      </w:r>
      <w:r w:rsidR="00E34452" w:rsidRPr="00A7593D">
        <w:rPr>
          <w:rFonts w:ascii="FlandersArtSans-Regular" w:eastAsia="Times New Roman" w:hAnsi="FlandersArtSans-Regular" w:cs="Times New Roman"/>
          <w:color w:val="auto"/>
        </w:rPr>
        <w:t xml:space="preserve">. Deze moeten </w:t>
      </w:r>
      <w:r w:rsidR="00983CC4" w:rsidRPr="00A7593D">
        <w:rPr>
          <w:rFonts w:ascii="FlandersArtSans-Regular" w:eastAsia="Times New Roman" w:hAnsi="FlandersArtSans-Regular" w:cs="Times New Roman"/>
          <w:color w:val="auto"/>
        </w:rPr>
        <w:t>de regels uit de horecaprotocollen volgen</w:t>
      </w:r>
      <w:r w:rsidR="00E34452" w:rsidRPr="00A7593D">
        <w:rPr>
          <w:rFonts w:ascii="FlandersArtSans-Regular" w:eastAsia="Times New Roman" w:hAnsi="FlandersArtSans-Regular" w:cs="Times New Roman"/>
          <w:color w:val="auto"/>
        </w:rPr>
        <w:t xml:space="preserve">. Deze regels vind je terug op de website van de </w:t>
      </w:r>
      <w:hyperlink r:id="rId58" w:history="1">
        <w:r w:rsidR="00E34452" w:rsidRPr="00A7593D">
          <w:rPr>
            <w:rFonts w:ascii="FlandersArtSans-Regular" w:eastAsia="Times New Roman" w:hAnsi="FlandersArtSans-Regular" w:cs="Times New Roman"/>
            <w:color w:val="auto"/>
            <w:u w:val="single"/>
          </w:rPr>
          <w:t>FOD Economie</w:t>
        </w:r>
      </w:hyperlink>
      <w:r w:rsidR="00E34452" w:rsidRPr="00A7593D">
        <w:rPr>
          <w:rFonts w:ascii="FlandersArtSans-Regular" w:eastAsia="Times New Roman" w:hAnsi="FlandersArtSans-Regular" w:cs="Times New Roman"/>
          <w:color w:val="auto"/>
        </w:rPr>
        <w:t xml:space="preserve"> en </w:t>
      </w:r>
      <w:hyperlink r:id="rId59" w:history="1">
        <w:r w:rsidR="00E34452" w:rsidRPr="00A7593D">
          <w:rPr>
            <w:rFonts w:ascii="FlandersArtSans-Regular" w:eastAsia="Times New Roman" w:hAnsi="FlandersArtSans-Regular" w:cs="Times New Roman"/>
            <w:color w:val="auto"/>
            <w:u w:val="single"/>
          </w:rPr>
          <w:t>Horeca Vlaanderen</w:t>
        </w:r>
      </w:hyperlink>
      <w:r w:rsidR="00E34452" w:rsidRPr="00A7593D">
        <w:rPr>
          <w:rFonts w:ascii="FlandersArtSans-Regular" w:eastAsia="Times New Roman" w:hAnsi="FlandersArtSans-Regular" w:cs="Times New Roman"/>
          <w:color w:val="auto"/>
        </w:rPr>
        <w:t xml:space="preserve">. </w:t>
      </w:r>
      <w:r w:rsidR="00DD464A">
        <w:rPr>
          <w:rFonts w:ascii="FlandersArtSans-Regular" w:eastAsia="Times New Roman" w:hAnsi="FlandersArtSans-Regular" w:cs="Times New Roman"/>
          <w:color w:val="auto"/>
        </w:rPr>
        <w:t>Let ook op de verplichting voor CO2-meters in horeca</w:t>
      </w:r>
      <w:r w:rsidR="000823CD">
        <w:rPr>
          <w:rFonts w:ascii="FlandersArtSans-Regular" w:eastAsia="Times New Roman" w:hAnsi="FlandersArtSans-Regular" w:cs="Times New Roman"/>
          <w:color w:val="auto"/>
        </w:rPr>
        <w:t xml:space="preserve">-aangelegenheden. </w:t>
      </w:r>
    </w:p>
    <w:p w14:paraId="67AE15CF" w14:textId="173E8677" w:rsidR="00E34452" w:rsidRPr="00A7593D" w:rsidRDefault="00C37D98" w:rsidP="00E34452">
      <w:pPr>
        <w:tabs>
          <w:tab w:val="clear" w:pos="3686"/>
        </w:tabs>
        <w:spacing w:after="160" w:line="259" w:lineRule="auto"/>
        <w:contextualSpacing w:val="0"/>
        <w:jc w:val="both"/>
        <w:rPr>
          <w:rFonts w:ascii="FlandersArtSans-Regular" w:eastAsia="Times New Roman" w:hAnsi="FlandersArtSans-Regular" w:cs="Times New Roman"/>
          <w:color w:val="auto"/>
        </w:rPr>
      </w:pPr>
      <w:r w:rsidRPr="00A7593D">
        <w:rPr>
          <w:rFonts w:ascii="FlandersArtSans-Regular" w:eastAsia="Times New Roman" w:hAnsi="FlandersArtSans-Regular" w:cs="Times New Roman"/>
          <w:color w:val="auto"/>
        </w:rPr>
        <w:t xml:space="preserve">Horeca-activiteiten bij sporttrainingen en -wedstrijden </w:t>
      </w:r>
      <w:r w:rsidR="00BA5076">
        <w:rPr>
          <w:rFonts w:ascii="FlandersArtSans-Regular" w:eastAsia="Times New Roman" w:hAnsi="FlandersArtSans-Regular" w:cs="Times New Roman"/>
          <w:color w:val="auto"/>
        </w:rPr>
        <w:t>en e</w:t>
      </w:r>
      <w:r w:rsidR="0068722A">
        <w:rPr>
          <w:rFonts w:ascii="FlandersArtSans-Regular" w:eastAsia="Times New Roman" w:hAnsi="FlandersArtSans-Regular" w:cs="Times New Roman"/>
          <w:color w:val="auto"/>
        </w:rPr>
        <w:t xml:space="preserve">venementen </w:t>
      </w:r>
      <w:r w:rsidRPr="00A7593D">
        <w:rPr>
          <w:rFonts w:ascii="FlandersArtSans-Regular" w:eastAsia="Times New Roman" w:hAnsi="FlandersArtSans-Regular" w:cs="Times New Roman"/>
          <w:color w:val="auto"/>
        </w:rPr>
        <w:t>kunnen indien gewenst volgens het take</w:t>
      </w:r>
      <w:r w:rsidR="00A937A8" w:rsidRPr="00A7593D">
        <w:rPr>
          <w:rFonts w:ascii="FlandersArtSans-Regular" w:eastAsia="Times New Roman" w:hAnsi="FlandersArtSans-Regular" w:cs="Times New Roman"/>
          <w:color w:val="auto"/>
        </w:rPr>
        <w:t xml:space="preserve"> </w:t>
      </w:r>
      <w:proofErr w:type="spellStart"/>
      <w:r w:rsidRPr="00A7593D">
        <w:rPr>
          <w:rFonts w:ascii="FlandersArtSans-Regular" w:eastAsia="Times New Roman" w:hAnsi="FlandersArtSans-Regular" w:cs="Times New Roman"/>
          <w:color w:val="auto"/>
        </w:rPr>
        <w:t>away</w:t>
      </w:r>
      <w:proofErr w:type="spellEnd"/>
      <w:r w:rsidRPr="00A7593D">
        <w:rPr>
          <w:rFonts w:ascii="FlandersArtSans-Regular" w:eastAsia="Times New Roman" w:hAnsi="FlandersArtSans-Regular" w:cs="Times New Roman"/>
          <w:color w:val="auto"/>
        </w:rPr>
        <w:t xml:space="preserve"> principe worden georganiseerd.</w:t>
      </w:r>
    </w:p>
    <w:p w14:paraId="18782C94" w14:textId="54B93C40" w:rsidR="0082190A" w:rsidRPr="00A7593D" w:rsidRDefault="0082190A" w:rsidP="00C019AB">
      <w:pPr>
        <w:tabs>
          <w:tab w:val="clear" w:pos="3686"/>
        </w:tabs>
        <w:spacing w:after="160" w:line="259" w:lineRule="auto"/>
        <w:contextualSpacing w:val="0"/>
        <w:jc w:val="both"/>
        <w:rPr>
          <w:rFonts w:ascii="FlandersArtSans-Regular" w:eastAsia="Times New Roman" w:hAnsi="FlandersArtSans-Regular" w:cs="Times New Roman"/>
          <w:color w:val="auto"/>
          <w:sz w:val="32"/>
          <w:szCs w:val="32"/>
        </w:rPr>
      </w:pPr>
      <w:r w:rsidRPr="00A7593D">
        <w:rPr>
          <w:rFonts w:ascii="FlandersArtSans-Regular" w:eastAsia="Times New Roman" w:hAnsi="FlandersArtSans-Regular" w:cs="Times New Roman"/>
          <w:color w:val="auto"/>
          <w:sz w:val="32"/>
          <w:szCs w:val="32"/>
        </w:rPr>
        <w:br w:type="page"/>
      </w:r>
    </w:p>
    <w:p w14:paraId="3E8C44AE" w14:textId="6DCDF518" w:rsidR="00E34452" w:rsidRPr="00A7593D" w:rsidRDefault="0082190A" w:rsidP="00A627C0">
      <w:pPr>
        <w:tabs>
          <w:tab w:val="clear" w:pos="3686"/>
        </w:tabs>
        <w:spacing w:after="160" w:line="259" w:lineRule="auto"/>
        <w:contextualSpacing w:val="0"/>
        <w:jc w:val="both"/>
        <w:outlineLvl w:val="0"/>
        <w:rPr>
          <w:rFonts w:ascii="FlandersArtSans-Regular" w:eastAsia="Times New Roman" w:hAnsi="FlandersArtSans-Regular" w:cs="Times New Roman"/>
          <w:b/>
          <w:bCs/>
          <w:color w:val="4472C4"/>
          <w:sz w:val="36"/>
          <w:szCs w:val="36"/>
        </w:rPr>
      </w:pPr>
      <w:bookmarkStart w:id="63" w:name="_Toc73789030"/>
      <w:bookmarkStart w:id="64" w:name="_Toc81407689"/>
      <w:r w:rsidRPr="00A7593D">
        <w:rPr>
          <w:rFonts w:ascii="FlandersArtSans-Regular" w:eastAsia="Times New Roman" w:hAnsi="FlandersArtSans-Regular" w:cs="Times New Roman"/>
          <w:b/>
          <w:bCs/>
          <w:color w:val="4472C4"/>
          <w:sz w:val="36"/>
          <w:szCs w:val="36"/>
        </w:rPr>
        <w:t>Bijlage 1</w:t>
      </w:r>
      <w:bookmarkEnd w:id="63"/>
      <w:bookmarkEnd w:id="64"/>
    </w:p>
    <w:p w14:paraId="0736DD84" w14:textId="719C10E3" w:rsidR="000E6890" w:rsidRDefault="000E6890" w:rsidP="000E6890">
      <w:pPr>
        <w:keepNext/>
        <w:spacing w:after="200" w:line="240" w:lineRule="auto"/>
        <w:rPr>
          <w:rFonts w:ascii="FlandersArtSans-Regular" w:eastAsia="FlandersArtSans-Regular" w:hAnsi="FlandersArtSans-Regular" w:cs="Times New Roman"/>
          <w:i/>
          <w:iCs/>
          <w:sz w:val="18"/>
          <w:szCs w:val="18"/>
        </w:rPr>
      </w:pPr>
      <w:r w:rsidRPr="00A7593D">
        <w:rPr>
          <w:rFonts w:ascii="FlandersArtSans-Regular" w:eastAsia="FlandersArtSans-Regular" w:hAnsi="FlandersArtSans-Regular" w:cs="Times New Roman"/>
          <w:i/>
          <w:iCs/>
          <w:sz w:val="18"/>
          <w:szCs w:val="18"/>
        </w:rPr>
        <w:t xml:space="preserve">Tabel </w:t>
      </w:r>
      <w:r w:rsidRPr="00A7593D">
        <w:rPr>
          <w:rFonts w:ascii="FlandersArtSans-Regular" w:eastAsia="FlandersArtSans-Regular" w:hAnsi="FlandersArtSans-Regular" w:cs="Times New Roman"/>
          <w:i/>
          <w:iCs/>
          <w:sz w:val="18"/>
          <w:szCs w:val="18"/>
        </w:rPr>
        <w:fldChar w:fldCharType="begin"/>
      </w:r>
      <w:r w:rsidRPr="00A7593D">
        <w:rPr>
          <w:rFonts w:ascii="FlandersArtSans-Regular" w:eastAsia="FlandersArtSans-Regular" w:hAnsi="FlandersArtSans-Regular" w:cs="Times New Roman"/>
          <w:i/>
          <w:iCs/>
          <w:sz w:val="18"/>
          <w:szCs w:val="18"/>
        </w:rPr>
        <w:instrText>SEQ Tabel \* ARABIC</w:instrText>
      </w:r>
      <w:r w:rsidRPr="00A7593D">
        <w:rPr>
          <w:rFonts w:ascii="FlandersArtSans-Regular" w:eastAsia="FlandersArtSans-Regular" w:hAnsi="FlandersArtSans-Regular" w:cs="Times New Roman"/>
          <w:i/>
          <w:iCs/>
          <w:sz w:val="18"/>
          <w:szCs w:val="18"/>
        </w:rPr>
        <w:fldChar w:fldCharType="separate"/>
      </w:r>
      <w:r w:rsidRPr="00A7593D">
        <w:rPr>
          <w:rFonts w:ascii="FlandersArtSans-Regular" w:eastAsia="FlandersArtSans-Regular" w:hAnsi="FlandersArtSans-Regular" w:cs="Times New Roman"/>
          <w:i/>
          <w:iCs/>
          <w:noProof/>
          <w:sz w:val="18"/>
          <w:szCs w:val="18"/>
        </w:rPr>
        <w:t>1</w:t>
      </w:r>
      <w:r w:rsidRPr="00A7593D">
        <w:rPr>
          <w:rFonts w:ascii="FlandersArtSans-Regular" w:eastAsia="FlandersArtSans-Regular" w:hAnsi="FlandersArtSans-Regular" w:cs="Times New Roman"/>
          <w:i/>
          <w:iCs/>
          <w:sz w:val="18"/>
          <w:szCs w:val="18"/>
        </w:rPr>
        <w:fldChar w:fldCharType="end"/>
      </w:r>
      <w:r w:rsidRPr="00A7593D">
        <w:rPr>
          <w:rFonts w:ascii="FlandersArtSans-Regular" w:eastAsia="FlandersArtSans-Regular" w:hAnsi="FlandersArtSans-Regular" w:cs="Times New Roman"/>
          <w:i/>
          <w:iCs/>
          <w:sz w:val="18"/>
          <w:szCs w:val="18"/>
        </w:rPr>
        <w:t xml:space="preserve">: Overzicht van limieten voor bijeenkomsten/samenscholingen, zoals bepaald door de Nationale Veiligheidsraad en vastgelegd in het ministerieel besluit van 28 oktober 2020 houdende dringende maatregelen om de verspreiding van het coronavirus COVID-19 te beperken, laatst gewijzigd bij het ministerieel besluit van </w:t>
      </w:r>
      <w:r w:rsidR="0068722A">
        <w:rPr>
          <w:rFonts w:ascii="FlandersArtSans-Regular" w:eastAsia="FlandersArtSans-Regular" w:hAnsi="FlandersArtSans-Regular" w:cs="Times New Roman"/>
          <w:i/>
          <w:iCs/>
          <w:sz w:val="18"/>
          <w:szCs w:val="18"/>
        </w:rPr>
        <w:t>25 augustus</w:t>
      </w:r>
      <w:r w:rsidRPr="00A7593D">
        <w:rPr>
          <w:rFonts w:ascii="FlandersArtSans-Regular" w:eastAsia="FlandersArtSans-Regular" w:hAnsi="FlandersArtSans-Regular" w:cs="Times New Roman"/>
          <w:i/>
          <w:iCs/>
          <w:sz w:val="18"/>
          <w:szCs w:val="18"/>
        </w:rPr>
        <w:t xml:space="preserve"> 2021.</w:t>
      </w:r>
    </w:p>
    <w:p w14:paraId="1FFC3B82" w14:textId="77777777" w:rsidR="00CF16AC" w:rsidRPr="00A7593D" w:rsidRDefault="00CF16AC" w:rsidP="000E6890">
      <w:pPr>
        <w:keepNext/>
        <w:spacing w:after="200" w:line="240" w:lineRule="auto"/>
        <w:rPr>
          <w:rFonts w:ascii="FlandersArtSans-Regular" w:eastAsia="FlandersArtSans-Regular" w:hAnsi="FlandersArtSans-Regular" w:cs="Times New Roman"/>
          <w:i/>
          <w:iCs/>
          <w:sz w:val="18"/>
          <w:szCs w:val="18"/>
        </w:rPr>
      </w:pPr>
    </w:p>
    <w:tbl>
      <w:tblPr>
        <w:tblStyle w:val="Rastertabel5donker-Accent11"/>
        <w:tblW w:w="0" w:type="auto"/>
        <w:tblLook w:val="04A0" w:firstRow="1" w:lastRow="0" w:firstColumn="1" w:lastColumn="0" w:noHBand="0" w:noVBand="1"/>
      </w:tblPr>
      <w:tblGrid>
        <w:gridCol w:w="1980"/>
        <w:gridCol w:w="2520"/>
        <w:gridCol w:w="5098"/>
      </w:tblGrid>
      <w:tr w:rsidR="000E6890" w:rsidRPr="00A7593D" w14:paraId="63081523" w14:textId="77777777" w:rsidTr="00D804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EDCB3F1" w14:textId="77777777" w:rsidR="000E6890" w:rsidRPr="00A7593D" w:rsidRDefault="000E6890" w:rsidP="00C52A06">
            <w:pPr>
              <w:jc w:val="both"/>
              <w:rPr>
                <w:rFonts w:ascii="FlandersArtSans-Regular" w:eastAsia="FlandersArtSans-Regular" w:hAnsi="FlandersArtSans-Regular" w:cs="Times New Roman"/>
                <w:color w:val="FFFFFF" w:themeColor="background1"/>
                <w:sz w:val="20"/>
              </w:rPr>
            </w:pPr>
            <w:r w:rsidRPr="00A7593D">
              <w:rPr>
                <w:rFonts w:ascii="FlandersArtSans-Regular" w:eastAsia="FlandersArtSans-Regular" w:hAnsi="FlandersArtSans-Regular" w:cs="Times New Roman"/>
                <w:color w:val="FFFFFF" w:themeColor="background1"/>
                <w:sz w:val="20"/>
              </w:rPr>
              <w:t>Soort limiet</w:t>
            </w:r>
          </w:p>
        </w:tc>
        <w:tc>
          <w:tcPr>
            <w:tcW w:w="2520" w:type="dxa"/>
          </w:tcPr>
          <w:p w14:paraId="53F01E15" w14:textId="77777777" w:rsidR="000E6890" w:rsidRPr="00A7593D" w:rsidRDefault="000E6890" w:rsidP="00C52A06">
            <w:pPr>
              <w:jc w:val="both"/>
              <w:cnfStyle w:val="100000000000" w:firstRow="1" w:lastRow="0" w:firstColumn="0" w:lastColumn="0" w:oddVBand="0" w:evenVBand="0" w:oddHBand="0" w:evenHBand="0" w:firstRowFirstColumn="0" w:firstRowLastColumn="0" w:lastRowFirstColumn="0" w:lastRowLastColumn="0"/>
              <w:rPr>
                <w:rFonts w:ascii="FlandersArtSans-Regular" w:eastAsia="FlandersArtSans-Regular" w:hAnsi="FlandersArtSans-Regular" w:cs="Times New Roman"/>
                <w:color w:val="FFFFFF" w:themeColor="background1"/>
                <w:sz w:val="20"/>
              </w:rPr>
            </w:pPr>
            <w:r w:rsidRPr="00A7593D">
              <w:rPr>
                <w:rFonts w:ascii="FlandersArtSans-Regular" w:eastAsia="FlandersArtSans-Regular" w:hAnsi="FlandersArtSans-Regular" w:cs="Times New Roman"/>
                <w:color w:val="FFFFFF" w:themeColor="background1"/>
                <w:sz w:val="20"/>
              </w:rPr>
              <w:t>Maximum aantal personen</w:t>
            </w:r>
          </w:p>
        </w:tc>
        <w:tc>
          <w:tcPr>
            <w:tcW w:w="5098" w:type="dxa"/>
          </w:tcPr>
          <w:p w14:paraId="3DBEFD4C" w14:textId="77777777" w:rsidR="000E6890" w:rsidRPr="00A7593D" w:rsidRDefault="000E6890" w:rsidP="00C52A06">
            <w:pPr>
              <w:jc w:val="both"/>
              <w:cnfStyle w:val="100000000000" w:firstRow="1" w:lastRow="0" w:firstColumn="0" w:lastColumn="0" w:oddVBand="0" w:evenVBand="0" w:oddHBand="0" w:evenHBand="0" w:firstRowFirstColumn="0" w:firstRowLastColumn="0" w:lastRowFirstColumn="0" w:lastRowLastColumn="0"/>
              <w:rPr>
                <w:rFonts w:ascii="FlandersArtSans-Regular" w:eastAsia="FlandersArtSans-Regular" w:hAnsi="FlandersArtSans-Regular" w:cs="Times New Roman"/>
                <w:color w:val="FFFFFF" w:themeColor="background1"/>
                <w:sz w:val="20"/>
              </w:rPr>
            </w:pPr>
            <w:r w:rsidRPr="00A7593D">
              <w:rPr>
                <w:rFonts w:ascii="FlandersArtSans-Regular" w:eastAsia="FlandersArtSans-Regular" w:hAnsi="FlandersArtSans-Regular" w:cs="Times New Roman"/>
                <w:color w:val="FFFFFF" w:themeColor="background1"/>
                <w:sz w:val="20"/>
              </w:rPr>
              <w:t>Duiding/opmerking</w:t>
            </w:r>
          </w:p>
        </w:tc>
      </w:tr>
      <w:tr w:rsidR="000E6890" w:rsidRPr="00A7593D" w14:paraId="1631A159" w14:textId="77777777" w:rsidTr="00D80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81FD953" w14:textId="77777777" w:rsidR="000E6890" w:rsidRPr="00A7593D" w:rsidRDefault="000E6890" w:rsidP="00C52A06">
            <w:pPr>
              <w:jc w:val="both"/>
              <w:rPr>
                <w:rFonts w:ascii="FlandersArtSans-Regular" w:eastAsia="FlandersArtSans-Regular" w:hAnsi="FlandersArtSans-Regular" w:cs="Times New Roman"/>
                <w:color w:val="FFFFFF" w:themeColor="background1"/>
                <w:sz w:val="20"/>
              </w:rPr>
            </w:pPr>
            <w:r w:rsidRPr="00A7593D">
              <w:rPr>
                <w:rFonts w:ascii="FlandersArtSans-Regular" w:eastAsia="FlandersArtSans-Regular" w:hAnsi="FlandersArtSans-Regular" w:cs="Times New Roman"/>
                <w:color w:val="FFFFFF" w:themeColor="background1"/>
                <w:sz w:val="20"/>
              </w:rPr>
              <w:t>Toegelaten nauwe contacten</w:t>
            </w:r>
          </w:p>
        </w:tc>
        <w:tc>
          <w:tcPr>
            <w:tcW w:w="2520" w:type="dxa"/>
          </w:tcPr>
          <w:p w14:paraId="08E1176D" w14:textId="19A1275C" w:rsidR="000E6890" w:rsidRPr="00A7593D" w:rsidRDefault="00D31633" w:rsidP="00C52A06">
            <w:pPr>
              <w:jc w:val="center"/>
              <w:cnfStyle w:val="000000100000" w:firstRow="0" w:lastRow="0" w:firstColumn="0" w:lastColumn="0" w:oddVBand="0" w:evenVBand="0" w:oddHBand="1" w:evenHBand="0" w:firstRowFirstColumn="0" w:firstRowLastColumn="0" w:lastRowFirstColumn="0" w:lastRowLastColumn="0"/>
              <w:rPr>
                <w:rFonts w:ascii="FlandersArtSans-Regular" w:eastAsia="FlandersArtSans-Regular" w:hAnsi="FlandersArtSans-Regular" w:cs="Times New Roman"/>
                <w:sz w:val="20"/>
              </w:rPr>
            </w:pPr>
            <w:r>
              <w:rPr>
                <w:rFonts w:ascii="FlandersArtSans-Regular" w:eastAsia="FlandersArtSans-Regular" w:hAnsi="FlandersArtSans-Regular" w:cs="Times New Roman"/>
                <w:sz w:val="20"/>
              </w:rPr>
              <w:t>Geen limiet</w:t>
            </w:r>
          </w:p>
        </w:tc>
        <w:tc>
          <w:tcPr>
            <w:tcW w:w="5098" w:type="dxa"/>
          </w:tcPr>
          <w:p w14:paraId="3E4C7502" w14:textId="77777777" w:rsidR="000E6890" w:rsidRPr="00A7593D" w:rsidRDefault="000E6890" w:rsidP="00C52A06">
            <w:pPr>
              <w:spacing w:after="120"/>
              <w:cnfStyle w:val="000000100000" w:firstRow="0" w:lastRow="0" w:firstColumn="0" w:lastColumn="0" w:oddVBand="0" w:evenVBand="0" w:oddHBand="1" w:evenHBand="0" w:firstRowFirstColumn="0" w:firstRowLastColumn="0" w:lastRowFirstColumn="0" w:lastRowLastColumn="0"/>
              <w:rPr>
                <w:rFonts w:ascii="FlandersArtSans-Regular" w:eastAsia="FlandersArtSans-Regular" w:hAnsi="FlandersArtSans-Regular" w:cs="Times New Roman"/>
                <w:sz w:val="20"/>
              </w:rPr>
            </w:pPr>
            <w:r w:rsidRPr="00A7593D">
              <w:rPr>
                <w:rFonts w:ascii="FlandersArtSans-Regular" w:eastAsia="FlandersArtSans-Regular" w:hAnsi="FlandersArtSans-Regular" w:cs="Times New Roman"/>
                <w:sz w:val="20"/>
              </w:rPr>
              <w:t>Dit is het aantal personen buiten je huisgezin waar je als individu nauw contact mag mee hebben/in huis mag ontvangen. Dit is relevant in functie van toegelaten afwijkingen op de 1,5m (bv. voor publiek). Kinderen tot 12 jaar worden hierbij niet meegeteld.</w:t>
            </w:r>
          </w:p>
        </w:tc>
      </w:tr>
      <w:tr w:rsidR="000E6890" w:rsidRPr="00A7593D" w14:paraId="65C39F73" w14:textId="77777777" w:rsidTr="00D80495">
        <w:tc>
          <w:tcPr>
            <w:cnfStyle w:val="001000000000" w:firstRow="0" w:lastRow="0" w:firstColumn="1" w:lastColumn="0" w:oddVBand="0" w:evenVBand="0" w:oddHBand="0" w:evenHBand="0" w:firstRowFirstColumn="0" w:firstRowLastColumn="0" w:lastRowFirstColumn="0" w:lastRowLastColumn="0"/>
            <w:tcW w:w="1980" w:type="dxa"/>
          </w:tcPr>
          <w:p w14:paraId="0907A216" w14:textId="77777777" w:rsidR="000E6890" w:rsidRPr="00A7593D" w:rsidRDefault="000E6890" w:rsidP="00C52A06">
            <w:pPr>
              <w:jc w:val="both"/>
              <w:rPr>
                <w:rFonts w:ascii="FlandersArtSans-Regular" w:eastAsia="FlandersArtSans-Regular" w:hAnsi="FlandersArtSans-Regular" w:cs="Times New Roman"/>
                <w:color w:val="FFFFFF" w:themeColor="background1"/>
                <w:sz w:val="20"/>
              </w:rPr>
            </w:pPr>
            <w:r w:rsidRPr="00A7593D">
              <w:rPr>
                <w:rFonts w:ascii="FlandersArtSans-Regular" w:eastAsia="FlandersArtSans-Regular" w:hAnsi="FlandersArtSans-Regular" w:cs="Times New Roman"/>
                <w:color w:val="FFFFFF" w:themeColor="background1"/>
                <w:sz w:val="20"/>
              </w:rPr>
              <w:t>Samenscholing in niet-georganiseerd verband</w:t>
            </w:r>
          </w:p>
        </w:tc>
        <w:tc>
          <w:tcPr>
            <w:tcW w:w="2520" w:type="dxa"/>
          </w:tcPr>
          <w:p w14:paraId="04E1D5CD" w14:textId="7227F244" w:rsidR="000E6890" w:rsidRPr="00A7593D" w:rsidRDefault="00D31633" w:rsidP="00C52A06">
            <w:pPr>
              <w:jc w:val="center"/>
              <w:cnfStyle w:val="000000000000" w:firstRow="0" w:lastRow="0" w:firstColumn="0" w:lastColumn="0" w:oddVBand="0" w:evenVBand="0" w:oddHBand="0" w:evenHBand="0" w:firstRowFirstColumn="0" w:firstRowLastColumn="0" w:lastRowFirstColumn="0" w:lastRowLastColumn="0"/>
              <w:rPr>
                <w:rFonts w:ascii="FlandersArtSans-Regular" w:eastAsia="FlandersArtSans-Regular" w:hAnsi="FlandersArtSans-Regular" w:cs="Times New Roman"/>
                <w:sz w:val="20"/>
              </w:rPr>
            </w:pPr>
            <w:r>
              <w:rPr>
                <w:rFonts w:ascii="FlandersArtSans-Regular" w:eastAsia="FlandersArtSans-Regular" w:hAnsi="FlandersArtSans-Regular" w:cs="Times New Roman"/>
                <w:sz w:val="20"/>
              </w:rPr>
              <w:t>Geen limiet</w:t>
            </w:r>
          </w:p>
        </w:tc>
        <w:tc>
          <w:tcPr>
            <w:tcW w:w="5098" w:type="dxa"/>
          </w:tcPr>
          <w:p w14:paraId="66D3C89A" w14:textId="77777777" w:rsidR="000E6890" w:rsidRPr="00A7593D" w:rsidRDefault="000E6890" w:rsidP="00C52A06">
            <w:pPr>
              <w:spacing w:after="120"/>
              <w:cnfStyle w:val="000000000000" w:firstRow="0" w:lastRow="0" w:firstColumn="0" w:lastColumn="0" w:oddVBand="0" w:evenVBand="0" w:oddHBand="0" w:evenHBand="0" w:firstRowFirstColumn="0" w:firstRowLastColumn="0" w:lastRowFirstColumn="0" w:lastRowLastColumn="0"/>
              <w:rPr>
                <w:rFonts w:ascii="FlandersArtSans-Regular" w:eastAsia="FlandersArtSans-Regular" w:hAnsi="FlandersArtSans-Regular" w:cs="Times New Roman"/>
                <w:sz w:val="20"/>
              </w:rPr>
            </w:pPr>
            <w:r w:rsidRPr="00A7593D">
              <w:rPr>
                <w:rFonts w:ascii="FlandersArtSans-Regular" w:eastAsia="FlandersArtSans-Regular" w:hAnsi="FlandersArtSans-Regular" w:cs="Times New Roman"/>
                <w:sz w:val="20"/>
              </w:rPr>
              <w:t xml:space="preserve">Het samenscholingsverbod is opgeheven. De afstand van 1,5 meter moet wel nog steeds gewaarborgd worden, tenzij dit niet mogelijk is door de aard van de activiteit. </w:t>
            </w:r>
          </w:p>
        </w:tc>
      </w:tr>
      <w:tr w:rsidR="000E6890" w:rsidRPr="00A7593D" w14:paraId="0892F305" w14:textId="77777777" w:rsidTr="00D80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CC8E103" w14:textId="77777777" w:rsidR="000E6890" w:rsidRPr="00A7593D" w:rsidRDefault="000E6890" w:rsidP="00C52A06">
            <w:pPr>
              <w:jc w:val="both"/>
              <w:rPr>
                <w:rFonts w:ascii="FlandersArtSans-Regular" w:eastAsia="FlandersArtSans-Regular" w:hAnsi="FlandersArtSans-Regular" w:cs="Times New Roman"/>
                <w:color w:val="FFFFFF" w:themeColor="background1"/>
                <w:sz w:val="20"/>
              </w:rPr>
            </w:pPr>
            <w:r w:rsidRPr="00A7593D">
              <w:rPr>
                <w:rFonts w:ascii="FlandersArtSans-Regular" w:eastAsia="FlandersArtSans-Regular" w:hAnsi="FlandersArtSans-Regular" w:cs="Times New Roman"/>
                <w:color w:val="FFFFFF" w:themeColor="background1"/>
                <w:sz w:val="20"/>
              </w:rPr>
              <w:t>Samenscholing in georganiseerd verband</w:t>
            </w:r>
          </w:p>
        </w:tc>
        <w:tc>
          <w:tcPr>
            <w:tcW w:w="2520" w:type="dxa"/>
          </w:tcPr>
          <w:p w14:paraId="616CE896" w14:textId="0DEEA89F" w:rsidR="000E6890" w:rsidRPr="00A7593D" w:rsidRDefault="00D31633" w:rsidP="00C52A06">
            <w:pPr>
              <w:jc w:val="center"/>
              <w:cnfStyle w:val="000000100000" w:firstRow="0" w:lastRow="0" w:firstColumn="0" w:lastColumn="0" w:oddVBand="0" w:evenVBand="0" w:oddHBand="1" w:evenHBand="0" w:firstRowFirstColumn="0" w:firstRowLastColumn="0" w:lastRowFirstColumn="0" w:lastRowLastColumn="0"/>
              <w:rPr>
                <w:rFonts w:ascii="FlandersArtSans-Regular" w:eastAsia="FlandersArtSans-Regular" w:hAnsi="FlandersArtSans-Regular" w:cs="Times New Roman"/>
                <w:sz w:val="20"/>
              </w:rPr>
            </w:pPr>
            <w:r>
              <w:rPr>
                <w:rFonts w:ascii="FlandersArtSans-Regular" w:eastAsia="FlandersArtSans-Regular" w:hAnsi="FlandersArtSans-Regular" w:cs="Times New Roman"/>
                <w:sz w:val="20"/>
              </w:rPr>
              <w:t>G</w:t>
            </w:r>
            <w:r w:rsidR="000E6890" w:rsidRPr="00A7593D">
              <w:rPr>
                <w:rFonts w:ascii="FlandersArtSans-Regular" w:eastAsia="FlandersArtSans-Regular" w:hAnsi="FlandersArtSans-Regular" w:cs="Times New Roman"/>
                <w:sz w:val="20"/>
              </w:rPr>
              <w:t>een limiet</w:t>
            </w:r>
          </w:p>
        </w:tc>
        <w:tc>
          <w:tcPr>
            <w:tcW w:w="5098" w:type="dxa"/>
          </w:tcPr>
          <w:p w14:paraId="2A239AAF" w14:textId="77777777" w:rsidR="000E6890" w:rsidRPr="00A7593D" w:rsidRDefault="000E6890" w:rsidP="00C52A06">
            <w:pPr>
              <w:cnfStyle w:val="000000100000" w:firstRow="0" w:lastRow="0" w:firstColumn="0" w:lastColumn="0" w:oddVBand="0" w:evenVBand="0" w:oddHBand="1" w:evenHBand="0" w:firstRowFirstColumn="0" w:firstRowLastColumn="0" w:lastRowFirstColumn="0" w:lastRowLastColumn="0"/>
              <w:rPr>
                <w:rFonts w:ascii="FlandersArtSans-Regular" w:eastAsia="FlandersArtSans-Regular" w:hAnsi="FlandersArtSans-Regular" w:cs="Times New Roman"/>
                <w:sz w:val="20"/>
              </w:rPr>
            </w:pPr>
            <w:r w:rsidRPr="00A7593D">
              <w:rPr>
                <w:rFonts w:ascii="FlandersArtSans-Regular" w:eastAsia="FlandersArtSans-Regular" w:hAnsi="FlandersArtSans-Regular" w:cs="Times New Roman"/>
                <w:sz w:val="20"/>
              </w:rPr>
              <w:t xml:space="preserve">Dit is de limiet voor een groep die een sportactiviteit bijwoont in georganiseerd verband, exclusief begeleiders. </w:t>
            </w:r>
          </w:p>
          <w:p w14:paraId="32F1FD66" w14:textId="77777777" w:rsidR="000E6890" w:rsidRPr="00A7593D" w:rsidRDefault="000E6890" w:rsidP="00C52A06">
            <w:pPr>
              <w:cnfStyle w:val="000000100000" w:firstRow="0" w:lastRow="0" w:firstColumn="0" w:lastColumn="0" w:oddVBand="0" w:evenVBand="0" w:oddHBand="1" w:evenHBand="0" w:firstRowFirstColumn="0" w:firstRowLastColumn="0" w:lastRowFirstColumn="0" w:lastRowLastColumn="0"/>
              <w:rPr>
                <w:rFonts w:ascii="FlandersArtSans-Regular" w:eastAsia="FlandersArtSans-Regular" w:hAnsi="FlandersArtSans-Regular" w:cs="Times New Roman"/>
                <w:sz w:val="20"/>
              </w:rPr>
            </w:pPr>
          </w:p>
        </w:tc>
      </w:tr>
      <w:tr w:rsidR="000E6890" w:rsidRPr="00A7593D" w14:paraId="20415F13" w14:textId="77777777" w:rsidTr="00D80495">
        <w:tc>
          <w:tcPr>
            <w:cnfStyle w:val="001000000000" w:firstRow="0" w:lastRow="0" w:firstColumn="1" w:lastColumn="0" w:oddVBand="0" w:evenVBand="0" w:oddHBand="0" w:evenHBand="0" w:firstRowFirstColumn="0" w:firstRowLastColumn="0" w:lastRowFirstColumn="0" w:lastRowLastColumn="0"/>
            <w:tcW w:w="1980" w:type="dxa"/>
          </w:tcPr>
          <w:p w14:paraId="0881CCCE" w14:textId="77777777" w:rsidR="000E6890" w:rsidRPr="00A7593D" w:rsidRDefault="000E6890" w:rsidP="00C52A06">
            <w:pPr>
              <w:jc w:val="both"/>
              <w:rPr>
                <w:rFonts w:ascii="FlandersArtSans-Regular" w:eastAsia="FlandersArtSans-Regular" w:hAnsi="FlandersArtSans-Regular" w:cs="Times New Roman"/>
                <w:color w:val="FFFFFF" w:themeColor="background1"/>
                <w:sz w:val="20"/>
              </w:rPr>
            </w:pPr>
            <w:r w:rsidRPr="00A7593D">
              <w:rPr>
                <w:rFonts w:ascii="FlandersArtSans-Regular" w:eastAsia="FlandersArtSans-Regular" w:hAnsi="FlandersArtSans-Regular" w:cs="Times New Roman"/>
                <w:color w:val="FFFFFF" w:themeColor="background1"/>
                <w:sz w:val="20"/>
              </w:rPr>
              <w:t>Kampgroep</w:t>
            </w:r>
          </w:p>
        </w:tc>
        <w:tc>
          <w:tcPr>
            <w:tcW w:w="2520" w:type="dxa"/>
          </w:tcPr>
          <w:p w14:paraId="4D328319" w14:textId="4BE79EAE" w:rsidR="000E6890" w:rsidRPr="00A7593D" w:rsidRDefault="00D31633" w:rsidP="000B5BD9">
            <w:pPr>
              <w:spacing w:after="120"/>
              <w:jc w:val="center"/>
              <w:cnfStyle w:val="000000000000" w:firstRow="0" w:lastRow="0" w:firstColumn="0" w:lastColumn="0" w:oddVBand="0" w:evenVBand="0" w:oddHBand="0" w:evenHBand="0" w:firstRowFirstColumn="0" w:firstRowLastColumn="0" w:lastRowFirstColumn="0" w:lastRowLastColumn="0"/>
              <w:rPr>
                <w:rFonts w:ascii="FlandersArtSans-Regular" w:eastAsia="FlandersArtSans-Regular" w:hAnsi="FlandersArtSans-Regular" w:cs="Times New Roman"/>
                <w:sz w:val="20"/>
              </w:rPr>
            </w:pPr>
            <w:r>
              <w:rPr>
                <w:rFonts w:ascii="FlandersArtSans-Regular" w:eastAsia="FlandersArtSans-Regular" w:hAnsi="FlandersArtSans-Regular" w:cs="Times New Roman"/>
                <w:sz w:val="20"/>
              </w:rPr>
              <w:t>Geen limiet</w:t>
            </w:r>
          </w:p>
          <w:p w14:paraId="251E5BC2" w14:textId="6264B9A3" w:rsidR="000B5BD9" w:rsidRPr="00A7593D" w:rsidRDefault="000B5BD9" w:rsidP="000B5BD9">
            <w:pPr>
              <w:spacing w:after="120"/>
              <w:jc w:val="center"/>
              <w:cnfStyle w:val="000000000000" w:firstRow="0" w:lastRow="0" w:firstColumn="0" w:lastColumn="0" w:oddVBand="0" w:evenVBand="0" w:oddHBand="0" w:evenHBand="0" w:firstRowFirstColumn="0" w:firstRowLastColumn="0" w:lastRowFirstColumn="0" w:lastRowLastColumn="0"/>
              <w:rPr>
                <w:rFonts w:ascii="FlandersArtSans-Regular" w:eastAsia="FlandersArtSans-Regular" w:hAnsi="FlandersArtSans-Regular" w:cs="Times New Roman"/>
                <w:sz w:val="20"/>
              </w:rPr>
            </w:pPr>
          </w:p>
        </w:tc>
        <w:tc>
          <w:tcPr>
            <w:tcW w:w="5098" w:type="dxa"/>
          </w:tcPr>
          <w:p w14:paraId="18B2D927" w14:textId="77777777" w:rsidR="000E6890" w:rsidRPr="00A7593D" w:rsidRDefault="000E6890" w:rsidP="00C52A06">
            <w:pPr>
              <w:spacing w:after="120"/>
              <w:cnfStyle w:val="000000000000" w:firstRow="0" w:lastRow="0" w:firstColumn="0" w:lastColumn="0" w:oddVBand="0" w:evenVBand="0" w:oddHBand="0" w:evenHBand="0" w:firstRowFirstColumn="0" w:firstRowLastColumn="0" w:lastRowFirstColumn="0" w:lastRowLastColumn="0"/>
              <w:rPr>
                <w:rFonts w:ascii="FlandersArtSans-Regular" w:eastAsia="FlandersArtSans-Regular" w:hAnsi="FlandersArtSans-Regular" w:cs="Times New Roman"/>
                <w:sz w:val="20"/>
              </w:rPr>
            </w:pPr>
            <w:r w:rsidRPr="00A7593D">
              <w:rPr>
                <w:rFonts w:ascii="FlandersArtSans-Regular" w:eastAsia="FlandersArtSans-Regular" w:hAnsi="FlandersArtSans-Regular" w:cs="Times New Roman"/>
                <w:sz w:val="20"/>
              </w:rPr>
              <w:t xml:space="preserve">Dit is de toegelaten groepsgrootte voor sportkampen (exclusief begeleiders). </w:t>
            </w:r>
          </w:p>
        </w:tc>
      </w:tr>
      <w:tr w:rsidR="000E6890" w:rsidRPr="00A7593D" w14:paraId="619E1CB9" w14:textId="77777777" w:rsidTr="00D80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6E90E55" w14:textId="74044853" w:rsidR="000E6890" w:rsidRPr="00A7593D" w:rsidRDefault="000E6890" w:rsidP="00C52A06">
            <w:pPr>
              <w:jc w:val="both"/>
              <w:rPr>
                <w:rFonts w:ascii="FlandersArtSans-Regular" w:eastAsia="FlandersArtSans-Regular" w:hAnsi="FlandersArtSans-Regular" w:cs="Times New Roman"/>
                <w:color w:val="FFFFFF" w:themeColor="background1"/>
                <w:sz w:val="20"/>
              </w:rPr>
            </w:pPr>
            <w:r w:rsidRPr="00A7593D">
              <w:rPr>
                <w:rFonts w:ascii="FlandersArtSans-Regular" w:eastAsia="FlandersArtSans-Regular" w:hAnsi="FlandersArtSans-Regular" w:cs="Times New Roman"/>
                <w:color w:val="FFFFFF" w:themeColor="background1"/>
                <w:sz w:val="20"/>
              </w:rPr>
              <w:t>Publiek Indoor</w:t>
            </w:r>
            <w:r w:rsidR="00FB105D">
              <w:rPr>
                <w:rFonts w:ascii="FlandersArtSans-Regular" w:eastAsia="FlandersArtSans-Regular" w:hAnsi="FlandersArtSans-Regular" w:cs="Times New Roman"/>
                <w:color w:val="FFFFFF" w:themeColor="background1"/>
                <w:sz w:val="20"/>
              </w:rPr>
              <w:t xml:space="preserve"> *</w:t>
            </w:r>
          </w:p>
        </w:tc>
        <w:tc>
          <w:tcPr>
            <w:tcW w:w="2520" w:type="dxa"/>
          </w:tcPr>
          <w:p w14:paraId="21F8FF3A" w14:textId="77777777" w:rsidR="000B5BD9" w:rsidRDefault="000E6890" w:rsidP="007C7990">
            <w:pPr>
              <w:spacing w:after="120"/>
              <w:jc w:val="center"/>
              <w:cnfStyle w:val="000000100000" w:firstRow="0" w:lastRow="0" w:firstColumn="0" w:lastColumn="0" w:oddVBand="0" w:evenVBand="0" w:oddHBand="1" w:evenHBand="0" w:firstRowFirstColumn="0" w:firstRowLastColumn="0" w:lastRowFirstColumn="0" w:lastRowLastColumn="0"/>
              <w:rPr>
                <w:rFonts w:ascii="FlandersArtSans-Regular" w:eastAsia="FlandersArtSans-Regular" w:hAnsi="FlandersArtSans-Regular" w:cs="Times New Roman"/>
                <w:sz w:val="20"/>
              </w:rPr>
            </w:pPr>
            <w:r w:rsidRPr="00A7593D">
              <w:rPr>
                <w:rFonts w:ascii="FlandersArtSans-Regular" w:eastAsia="FlandersArtSans-Regular" w:hAnsi="FlandersArtSans-Regular" w:cs="Times New Roman"/>
                <w:sz w:val="20"/>
              </w:rPr>
              <w:t xml:space="preserve">3000 </w:t>
            </w:r>
          </w:p>
          <w:p w14:paraId="29B17291" w14:textId="4E4E03EA" w:rsidR="007C7990" w:rsidRPr="00A7593D" w:rsidRDefault="007C7990" w:rsidP="007C7990">
            <w:pPr>
              <w:spacing w:after="120"/>
              <w:jc w:val="center"/>
              <w:cnfStyle w:val="000000100000" w:firstRow="0" w:lastRow="0" w:firstColumn="0" w:lastColumn="0" w:oddVBand="0" w:evenVBand="0" w:oddHBand="1" w:evenHBand="0" w:firstRowFirstColumn="0" w:firstRowLastColumn="0" w:lastRowFirstColumn="0" w:lastRowLastColumn="0"/>
              <w:rPr>
                <w:rFonts w:ascii="FlandersArtSans-Regular" w:eastAsia="FlandersArtSans-Regular" w:hAnsi="FlandersArtSans-Regular" w:cs="Times New Roman"/>
                <w:sz w:val="20"/>
              </w:rPr>
            </w:pPr>
          </w:p>
        </w:tc>
        <w:tc>
          <w:tcPr>
            <w:tcW w:w="5098" w:type="dxa"/>
          </w:tcPr>
          <w:p w14:paraId="1784EDA9" w14:textId="5823D9EF" w:rsidR="000E6890" w:rsidRPr="00A7593D" w:rsidRDefault="000E6890" w:rsidP="00C52A06">
            <w:pPr>
              <w:spacing w:after="120"/>
              <w:cnfStyle w:val="000000100000" w:firstRow="0" w:lastRow="0" w:firstColumn="0" w:lastColumn="0" w:oddVBand="0" w:evenVBand="0" w:oddHBand="1" w:evenHBand="0" w:firstRowFirstColumn="0" w:firstRowLastColumn="0" w:lastRowFirstColumn="0" w:lastRowLastColumn="0"/>
              <w:rPr>
                <w:rFonts w:ascii="FlandersArtSans-Regular" w:eastAsia="FlandersArtSans-Regular" w:hAnsi="FlandersArtSans-Regular" w:cs="Times New Roman"/>
                <w:sz w:val="20"/>
              </w:rPr>
            </w:pPr>
            <w:r w:rsidRPr="00A7593D">
              <w:rPr>
                <w:rFonts w:ascii="FlandersArtSans-Regular" w:eastAsia="FlandersArtSans-Regular" w:hAnsi="FlandersArtSans-Regular" w:cs="Times New Roman"/>
                <w:sz w:val="20"/>
              </w:rPr>
              <w:t xml:space="preserve">Dit is de limiet voor publiek bij indoor sportwedstrijden </w:t>
            </w:r>
            <w:r w:rsidR="00D76CC0">
              <w:rPr>
                <w:rFonts w:ascii="FlandersArtSans-Regular" w:eastAsia="FlandersArtSans-Regular" w:hAnsi="FlandersArtSans-Regular" w:cs="Times New Roman"/>
                <w:sz w:val="20"/>
              </w:rPr>
              <w:t>zonder CST</w:t>
            </w:r>
          </w:p>
        </w:tc>
      </w:tr>
      <w:tr w:rsidR="000E6890" w:rsidRPr="00A7593D" w14:paraId="43F24075" w14:textId="77777777" w:rsidTr="00D80495">
        <w:tc>
          <w:tcPr>
            <w:cnfStyle w:val="001000000000" w:firstRow="0" w:lastRow="0" w:firstColumn="1" w:lastColumn="0" w:oddVBand="0" w:evenVBand="0" w:oddHBand="0" w:evenHBand="0" w:firstRowFirstColumn="0" w:firstRowLastColumn="0" w:lastRowFirstColumn="0" w:lastRowLastColumn="0"/>
            <w:tcW w:w="1980" w:type="dxa"/>
          </w:tcPr>
          <w:p w14:paraId="09C0C51E" w14:textId="31C4B515" w:rsidR="000E6890" w:rsidRPr="00A7593D" w:rsidRDefault="000E6890" w:rsidP="00C52A06">
            <w:pPr>
              <w:jc w:val="both"/>
              <w:rPr>
                <w:rFonts w:ascii="FlandersArtSans-Regular" w:eastAsia="FlandersArtSans-Regular" w:hAnsi="FlandersArtSans-Regular" w:cs="Times New Roman"/>
                <w:color w:val="FFFFFF" w:themeColor="background1"/>
                <w:sz w:val="20"/>
              </w:rPr>
            </w:pPr>
            <w:r w:rsidRPr="00A7593D">
              <w:rPr>
                <w:rFonts w:ascii="FlandersArtSans-Regular" w:eastAsia="FlandersArtSans-Regular" w:hAnsi="FlandersArtSans-Regular" w:cs="Times New Roman"/>
                <w:color w:val="FFFFFF" w:themeColor="background1"/>
                <w:sz w:val="20"/>
              </w:rPr>
              <w:t>Publiek Outdoor</w:t>
            </w:r>
            <w:r w:rsidR="00FB105D">
              <w:rPr>
                <w:rFonts w:ascii="FlandersArtSans-Regular" w:eastAsia="FlandersArtSans-Regular" w:hAnsi="FlandersArtSans-Regular" w:cs="Times New Roman"/>
                <w:color w:val="FFFFFF" w:themeColor="background1"/>
                <w:sz w:val="20"/>
              </w:rPr>
              <w:t xml:space="preserve"> *</w:t>
            </w:r>
          </w:p>
        </w:tc>
        <w:tc>
          <w:tcPr>
            <w:tcW w:w="2520" w:type="dxa"/>
          </w:tcPr>
          <w:p w14:paraId="7BF19AF8" w14:textId="77777777" w:rsidR="000B5BD9" w:rsidRDefault="000E6890" w:rsidP="007C7990">
            <w:pPr>
              <w:spacing w:after="120"/>
              <w:jc w:val="center"/>
              <w:cnfStyle w:val="000000000000" w:firstRow="0" w:lastRow="0" w:firstColumn="0" w:lastColumn="0" w:oddVBand="0" w:evenVBand="0" w:oddHBand="0" w:evenHBand="0" w:firstRowFirstColumn="0" w:firstRowLastColumn="0" w:lastRowFirstColumn="0" w:lastRowLastColumn="0"/>
              <w:rPr>
                <w:rFonts w:ascii="FlandersArtSans-Regular" w:eastAsia="FlandersArtSans-Regular" w:hAnsi="FlandersArtSans-Regular" w:cs="Times New Roman"/>
                <w:sz w:val="20"/>
              </w:rPr>
            </w:pPr>
            <w:r w:rsidRPr="00A7593D">
              <w:rPr>
                <w:rFonts w:ascii="FlandersArtSans-Regular" w:eastAsia="FlandersArtSans-Regular" w:hAnsi="FlandersArtSans-Regular" w:cs="Times New Roman"/>
                <w:sz w:val="20"/>
              </w:rPr>
              <w:t xml:space="preserve">5000 </w:t>
            </w:r>
          </w:p>
          <w:p w14:paraId="7571EA70" w14:textId="654AA6E5" w:rsidR="007C7990" w:rsidRPr="00A7593D" w:rsidRDefault="007C7990" w:rsidP="007C7990">
            <w:pPr>
              <w:spacing w:after="120"/>
              <w:jc w:val="center"/>
              <w:cnfStyle w:val="000000000000" w:firstRow="0" w:lastRow="0" w:firstColumn="0" w:lastColumn="0" w:oddVBand="0" w:evenVBand="0" w:oddHBand="0" w:evenHBand="0" w:firstRowFirstColumn="0" w:firstRowLastColumn="0" w:lastRowFirstColumn="0" w:lastRowLastColumn="0"/>
              <w:rPr>
                <w:rFonts w:ascii="FlandersArtSans-Regular" w:eastAsia="FlandersArtSans-Regular" w:hAnsi="FlandersArtSans-Regular" w:cs="Times New Roman"/>
                <w:sz w:val="20"/>
              </w:rPr>
            </w:pPr>
          </w:p>
        </w:tc>
        <w:tc>
          <w:tcPr>
            <w:tcW w:w="5098" w:type="dxa"/>
          </w:tcPr>
          <w:p w14:paraId="2E3BB743" w14:textId="1D03A3E4" w:rsidR="000E6890" w:rsidRPr="00A7593D" w:rsidRDefault="000E6890" w:rsidP="00C52A06">
            <w:pPr>
              <w:spacing w:after="120"/>
              <w:cnfStyle w:val="000000000000" w:firstRow="0" w:lastRow="0" w:firstColumn="0" w:lastColumn="0" w:oddVBand="0" w:evenVBand="0" w:oddHBand="0" w:evenHBand="0" w:firstRowFirstColumn="0" w:firstRowLastColumn="0" w:lastRowFirstColumn="0" w:lastRowLastColumn="0"/>
              <w:rPr>
                <w:rFonts w:ascii="FlandersArtSans-Regular" w:eastAsia="FlandersArtSans-Regular" w:hAnsi="FlandersArtSans-Regular" w:cs="Times New Roman"/>
                <w:sz w:val="20"/>
              </w:rPr>
            </w:pPr>
            <w:r w:rsidRPr="00A7593D">
              <w:rPr>
                <w:rFonts w:ascii="FlandersArtSans-Regular" w:eastAsia="FlandersArtSans-Regular" w:hAnsi="FlandersArtSans-Regular" w:cs="Times New Roman"/>
                <w:sz w:val="20"/>
              </w:rPr>
              <w:t>Dit is de limiet voor publiek bij outdoor sportwedstrijden</w:t>
            </w:r>
            <w:r w:rsidR="00D76CC0">
              <w:rPr>
                <w:rFonts w:ascii="FlandersArtSans-Regular" w:eastAsia="FlandersArtSans-Regular" w:hAnsi="FlandersArtSans-Regular" w:cs="Times New Roman"/>
                <w:sz w:val="20"/>
              </w:rPr>
              <w:t xml:space="preserve"> zonder CST</w:t>
            </w:r>
            <w:r w:rsidRPr="00A7593D">
              <w:rPr>
                <w:rFonts w:ascii="FlandersArtSans-Regular" w:eastAsia="FlandersArtSans-Regular" w:hAnsi="FlandersArtSans-Regular" w:cs="Times New Roman"/>
                <w:sz w:val="20"/>
              </w:rPr>
              <w:t xml:space="preserve"> </w:t>
            </w:r>
          </w:p>
        </w:tc>
      </w:tr>
      <w:tr w:rsidR="000E6890" w:rsidRPr="00A7593D" w14:paraId="2E2672B1" w14:textId="77777777" w:rsidTr="00D80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F9FAE68" w14:textId="77777777" w:rsidR="000E6890" w:rsidRPr="00A7593D" w:rsidRDefault="000E6890" w:rsidP="00C52A06">
            <w:pPr>
              <w:jc w:val="both"/>
              <w:rPr>
                <w:rFonts w:ascii="FlandersArtSans-Regular" w:eastAsia="FlandersArtSans-Regular" w:hAnsi="FlandersArtSans-Regular" w:cs="Times New Roman"/>
                <w:color w:val="FFFFFF" w:themeColor="background1"/>
                <w:sz w:val="20"/>
              </w:rPr>
            </w:pPr>
            <w:r w:rsidRPr="00A7593D">
              <w:rPr>
                <w:rFonts w:ascii="FlandersArtSans-Regular" w:eastAsia="FlandersArtSans-Regular" w:hAnsi="FlandersArtSans-Regular" w:cs="Times New Roman"/>
                <w:color w:val="FFFFFF" w:themeColor="background1"/>
                <w:sz w:val="20"/>
              </w:rPr>
              <w:t>CERM- en CIRM-aanvraag</w:t>
            </w:r>
          </w:p>
        </w:tc>
        <w:tc>
          <w:tcPr>
            <w:tcW w:w="2520" w:type="dxa"/>
          </w:tcPr>
          <w:p w14:paraId="5C351869" w14:textId="3F03B08E" w:rsidR="00D80495" w:rsidRPr="00A7593D" w:rsidRDefault="00D80495" w:rsidP="00C52A06">
            <w:pPr>
              <w:jc w:val="center"/>
              <w:cnfStyle w:val="000000100000" w:firstRow="0" w:lastRow="0" w:firstColumn="0" w:lastColumn="0" w:oddVBand="0" w:evenVBand="0" w:oddHBand="1" w:evenHBand="0" w:firstRowFirstColumn="0" w:firstRowLastColumn="0" w:lastRowFirstColumn="0" w:lastRowLastColumn="0"/>
              <w:rPr>
                <w:rFonts w:ascii="FlandersArtSans-Regular" w:eastAsia="FlandersArtSans-Regular" w:hAnsi="FlandersArtSans-Regular" w:cs="Times New Roman"/>
                <w:sz w:val="20"/>
              </w:rPr>
            </w:pPr>
            <w:r>
              <w:rPr>
                <w:rFonts w:ascii="FlandersArtSans-Regular" w:eastAsia="FlandersArtSans-Regular" w:hAnsi="FlandersArtSans-Regular" w:cs="Times New Roman"/>
                <w:sz w:val="20"/>
              </w:rPr>
              <w:t>200 indoor</w:t>
            </w:r>
            <w:r w:rsidR="006E3386">
              <w:rPr>
                <w:rFonts w:ascii="FlandersArtSans-Regular" w:eastAsia="FlandersArtSans-Regular" w:hAnsi="FlandersArtSans-Regular" w:cs="Times New Roman"/>
                <w:sz w:val="20"/>
              </w:rPr>
              <w:t xml:space="preserve"> (of 500 vanaf 1 oktober)</w:t>
            </w:r>
          </w:p>
          <w:p w14:paraId="56F6945D" w14:textId="0782C08F" w:rsidR="002C6E99" w:rsidRPr="00A7593D" w:rsidRDefault="002C6E99" w:rsidP="00C52A06">
            <w:pPr>
              <w:jc w:val="center"/>
              <w:cnfStyle w:val="000000100000" w:firstRow="0" w:lastRow="0" w:firstColumn="0" w:lastColumn="0" w:oddVBand="0" w:evenVBand="0" w:oddHBand="1" w:evenHBand="0" w:firstRowFirstColumn="0" w:firstRowLastColumn="0" w:lastRowFirstColumn="0" w:lastRowLastColumn="0"/>
              <w:rPr>
                <w:rFonts w:ascii="FlandersArtSans-Regular" w:eastAsia="FlandersArtSans-Regular" w:hAnsi="FlandersArtSans-Regular" w:cs="Times New Roman"/>
                <w:sz w:val="20"/>
              </w:rPr>
            </w:pPr>
            <w:r>
              <w:rPr>
                <w:rFonts w:ascii="FlandersArtSans-Regular" w:eastAsia="FlandersArtSans-Regular" w:hAnsi="FlandersArtSans-Regular" w:cs="Times New Roman"/>
                <w:sz w:val="20"/>
              </w:rPr>
              <w:t>400 outdoor</w:t>
            </w:r>
            <w:r w:rsidR="006E3386">
              <w:rPr>
                <w:rFonts w:ascii="FlandersArtSans-Regular" w:eastAsia="FlandersArtSans-Regular" w:hAnsi="FlandersArtSans-Regular" w:cs="Times New Roman"/>
                <w:sz w:val="20"/>
              </w:rPr>
              <w:t xml:space="preserve"> (of 750 vanaf 1 oktober)</w:t>
            </w:r>
          </w:p>
        </w:tc>
        <w:tc>
          <w:tcPr>
            <w:tcW w:w="5098" w:type="dxa"/>
          </w:tcPr>
          <w:p w14:paraId="4CA6981D" w14:textId="6802D191" w:rsidR="000E6890" w:rsidRPr="00A7593D" w:rsidRDefault="000E6890" w:rsidP="00C52A06">
            <w:pPr>
              <w:cnfStyle w:val="000000100000" w:firstRow="0" w:lastRow="0" w:firstColumn="0" w:lastColumn="0" w:oddVBand="0" w:evenVBand="0" w:oddHBand="1" w:evenHBand="0" w:firstRowFirstColumn="0" w:firstRowLastColumn="0" w:lastRowFirstColumn="0" w:lastRowLastColumn="0"/>
              <w:rPr>
                <w:rFonts w:ascii="FlandersArtSans-Regular" w:eastAsia="FlandersArtSans-Regular" w:hAnsi="FlandersArtSans-Regular" w:cs="Times New Roman"/>
                <w:sz w:val="20"/>
              </w:rPr>
            </w:pPr>
            <w:r w:rsidRPr="00A7593D">
              <w:rPr>
                <w:rFonts w:ascii="FlandersArtSans-Regular" w:eastAsia="FlandersArtSans-Regular" w:hAnsi="FlandersArtSans-Regular" w:cs="Times New Roman"/>
                <w:sz w:val="20"/>
              </w:rPr>
              <w:t xml:space="preserve">Deze limiet bepaalt dat iedere organisator van een sportwedstrijd of -evenement vanaf dit aantal  toeschouwers een CERM- of CIRM-aanvraag moet invullen. Deze aanvraag is ongeacht het aantal </w:t>
            </w:r>
            <w:r w:rsidR="00872B84">
              <w:rPr>
                <w:rFonts w:ascii="FlandersArtSans-Regular" w:eastAsia="FlandersArtSans-Regular" w:hAnsi="FlandersArtSans-Regular" w:cs="Times New Roman"/>
                <w:sz w:val="20"/>
              </w:rPr>
              <w:t>toeschouwers</w:t>
            </w:r>
            <w:r w:rsidRPr="00A7593D">
              <w:rPr>
                <w:rFonts w:ascii="FlandersArtSans-Regular" w:eastAsia="FlandersArtSans-Regular" w:hAnsi="FlandersArtSans-Regular" w:cs="Times New Roman"/>
                <w:sz w:val="20"/>
              </w:rPr>
              <w:t xml:space="preserve"> verplicht als het gaat om een wedstrijd op de openbare weg.</w:t>
            </w:r>
          </w:p>
        </w:tc>
      </w:tr>
    </w:tbl>
    <w:p w14:paraId="671C0204" w14:textId="7AA7E95A" w:rsidR="001F11A3" w:rsidRPr="00302542" w:rsidRDefault="00337A90" w:rsidP="001F11A3">
      <w:pPr>
        <w:spacing w:line="240" w:lineRule="auto"/>
        <w:jc w:val="both"/>
        <w:rPr>
          <w:rFonts w:ascii="FlandersArtSans-Regular" w:eastAsiaTheme="minorEastAsia" w:hAnsi="FlandersArtSans-Regular"/>
          <w:sz w:val="18"/>
          <w:szCs w:val="18"/>
        </w:rPr>
      </w:pPr>
      <w:r w:rsidRPr="005936EA">
        <w:rPr>
          <w:rFonts w:ascii="FlandersArtSans-Regular" w:eastAsiaTheme="minorEastAsia" w:hAnsi="FlandersArtSans-Regular"/>
          <w:sz w:val="18"/>
          <w:szCs w:val="18"/>
        </w:rPr>
        <w:t xml:space="preserve">*Vanaf </w:t>
      </w:r>
      <w:r w:rsidR="00F36404" w:rsidRPr="005936EA">
        <w:rPr>
          <w:rFonts w:ascii="FlandersArtSans-Regular" w:eastAsiaTheme="minorEastAsia" w:hAnsi="FlandersArtSans-Regular"/>
          <w:sz w:val="18"/>
          <w:szCs w:val="18"/>
        </w:rPr>
        <w:t>200 indoor (of 500 vanaf 1 oktober) en 400 outdoor</w:t>
      </w:r>
      <w:r w:rsidR="00907119" w:rsidRPr="005936EA">
        <w:rPr>
          <w:rFonts w:ascii="FlandersArtSans-Regular" w:eastAsiaTheme="minorEastAsia" w:hAnsi="FlandersArtSans-Regular"/>
          <w:sz w:val="18"/>
          <w:szCs w:val="18"/>
        </w:rPr>
        <w:t xml:space="preserve"> (of 750 vanaf 1 oktober)</w:t>
      </w:r>
      <w:r w:rsidRPr="005936EA">
        <w:rPr>
          <w:rFonts w:ascii="FlandersArtSans-Regular" w:eastAsiaTheme="minorEastAsia" w:hAnsi="FlandersArtSans-Regular"/>
          <w:sz w:val="18"/>
          <w:szCs w:val="18"/>
        </w:rPr>
        <w:t xml:space="preserve"> tot 75.000 personen kan </w:t>
      </w:r>
      <w:r w:rsidR="000902AC" w:rsidRPr="005936EA">
        <w:rPr>
          <w:rFonts w:ascii="FlandersArtSans-Regular" w:eastAsiaTheme="minorEastAsia" w:hAnsi="FlandersArtSans-Regular"/>
          <w:sz w:val="18"/>
          <w:szCs w:val="18"/>
        </w:rPr>
        <w:t xml:space="preserve">geopteerd worden voor de regels van een massa-evenement indien </w:t>
      </w:r>
      <w:r w:rsidR="00302542" w:rsidRPr="005936EA">
        <w:rPr>
          <w:rFonts w:ascii="FlandersArtSans-Regular" w:eastAsiaTheme="minorEastAsia" w:hAnsi="FlandersArtSans-Regular"/>
          <w:sz w:val="18"/>
          <w:szCs w:val="18"/>
        </w:rPr>
        <w:t>iedere toeschouwer over een CST beschikt</w:t>
      </w:r>
      <w:r w:rsidR="00B82739" w:rsidRPr="005936EA">
        <w:rPr>
          <w:rFonts w:ascii="FlandersArtSans-Regular" w:eastAsiaTheme="minorEastAsia" w:hAnsi="FlandersArtSans-Regular"/>
          <w:sz w:val="18"/>
          <w:szCs w:val="18"/>
        </w:rPr>
        <w:t>. Onder deze drempels (200</w:t>
      </w:r>
      <w:r w:rsidR="00CA5F6C" w:rsidRPr="005936EA">
        <w:rPr>
          <w:rFonts w:ascii="FlandersArtSans-Regular" w:eastAsiaTheme="minorEastAsia" w:hAnsi="FlandersArtSans-Regular"/>
          <w:sz w:val="18"/>
          <w:szCs w:val="18"/>
        </w:rPr>
        <w:t xml:space="preserve">/500 indoor en 400/750 outdoor), gelden er ook zonder CST geen beperkende </w:t>
      </w:r>
      <w:r w:rsidR="005936EA" w:rsidRPr="005936EA">
        <w:rPr>
          <w:rFonts w:ascii="FlandersArtSans-Regular" w:eastAsiaTheme="minorEastAsia" w:hAnsi="FlandersArtSans-Regular"/>
          <w:sz w:val="18"/>
          <w:szCs w:val="18"/>
        </w:rPr>
        <w:t>maatregelen meer.</w:t>
      </w:r>
    </w:p>
    <w:p w14:paraId="3F78D6F0" w14:textId="77777777" w:rsidR="00337A90" w:rsidRDefault="00337A90" w:rsidP="00673525">
      <w:pPr>
        <w:keepNext/>
        <w:tabs>
          <w:tab w:val="clear" w:pos="3686"/>
        </w:tabs>
        <w:spacing w:after="200" w:line="240" w:lineRule="auto"/>
        <w:contextualSpacing w:val="0"/>
        <w:rPr>
          <w:rFonts w:ascii="FlandersArtSans-Regular" w:eastAsiaTheme="minorEastAsia" w:hAnsi="FlandersArtSans-Regular"/>
          <w:color w:val="auto"/>
          <w:sz w:val="20"/>
          <w:szCs w:val="20"/>
        </w:rPr>
      </w:pPr>
    </w:p>
    <w:p w14:paraId="6211E4D7" w14:textId="4442530C" w:rsidR="00B86066" w:rsidRPr="00032235" w:rsidRDefault="00673525" w:rsidP="00673525">
      <w:pPr>
        <w:keepNext/>
        <w:tabs>
          <w:tab w:val="clear" w:pos="3686"/>
        </w:tabs>
        <w:spacing w:after="200" w:line="240" w:lineRule="auto"/>
        <w:contextualSpacing w:val="0"/>
        <w:rPr>
          <w:rFonts w:ascii="FlandersArtSans-Regular" w:eastAsiaTheme="minorEastAsia" w:hAnsi="FlandersArtSans-Regular"/>
          <w:color w:val="auto"/>
          <w:sz w:val="20"/>
          <w:szCs w:val="20"/>
        </w:rPr>
      </w:pPr>
      <w:r w:rsidRPr="00A7593D">
        <w:rPr>
          <w:rFonts w:ascii="FlandersArtSans-Regular" w:eastAsiaTheme="minorEastAsia" w:hAnsi="FlandersArtSans-Regular"/>
          <w:color w:val="auto"/>
          <w:sz w:val="20"/>
          <w:szCs w:val="20"/>
        </w:rPr>
        <w:t>Een lokale overheid kan steeds strengere limieten opleggen in functie van de epidemiologische situatie op het eigen grondgebied</w:t>
      </w:r>
      <w:r w:rsidR="007F681E" w:rsidRPr="00A7593D">
        <w:rPr>
          <w:rFonts w:ascii="FlandersArtSans-Regular" w:eastAsiaTheme="minorEastAsia" w:hAnsi="FlandersArtSans-Regular"/>
          <w:color w:val="auto"/>
          <w:sz w:val="20"/>
          <w:szCs w:val="20"/>
        </w:rPr>
        <w:t>.</w:t>
      </w:r>
    </w:p>
    <w:sectPr w:rsidR="00B86066" w:rsidRPr="00032235" w:rsidSect="004C0A25">
      <w:headerReference w:type="default" r:id="rId60"/>
      <w:footerReference w:type="default" r:id="rId61"/>
      <w:pgSz w:w="11906" w:h="16838" w:code="9"/>
      <w:pgMar w:top="1985" w:right="851" w:bottom="1985" w:left="1134" w:header="851"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5231C" w14:textId="77777777" w:rsidR="00233F14" w:rsidRDefault="00233F14" w:rsidP="00F11703">
      <w:pPr>
        <w:spacing w:line="240" w:lineRule="auto"/>
      </w:pPr>
      <w:r>
        <w:separator/>
      </w:r>
    </w:p>
    <w:p w14:paraId="39E0B274" w14:textId="77777777" w:rsidR="00233F14" w:rsidRDefault="00233F14"/>
  </w:endnote>
  <w:endnote w:type="continuationSeparator" w:id="0">
    <w:p w14:paraId="12BA7765" w14:textId="77777777" w:rsidR="00233F14" w:rsidRDefault="00233F14" w:rsidP="00F11703">
      <w:pPr>
        <w:spacing w:line="240" w:lineRule="auto"/>
      </w:pPr>
      <w:r>
        <w:continuationSeparator/>
      </w:r>
    </w:p>
    <w:p w14:paraId="168325DA" w14:textId="77777777" w:rsidR="00233F14" w:rsidRDefault="00233F14"/>
  </w:endnote>
  <w:endnote w:type="continuationNotice" w:id="1">
    <w:p w14:paraId="5068F075" w14:textId="77777777" w:rsidR="00233F14" w:rsidRDefault="00233F1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panose1 w:val="00000000000000000000"/>
    <w:charset w:val="00"/>
    <w:family w:val="roman"/>
    <w:notTrueType/>
    <w:pitch w:val="default"/>
  </w:font>
  <w:font w:name="Flanders Art Serif">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ArtSerif-Regular">
    <w:charset w:val="00"/>
    <w:family w:val="auto"/>
    <w:pitch w:val="variable"/>
    <w:sig w:usb0="00000007" w:usb1="00000000" w:usb2="00000000" w:usb3="00000000" w:csb0="00000093" w:csb1="00000000"/>
    <w:embedRegular r:id="rId1" w:fontKey="{834A1842-6331-414A-93A8-E29B91386FEC}"/>
    <w:embedBold r:id="rId2" w:fontKey="{EACBA276-3812-4BCB-BA9B-071E15077E91}"/>
  </w:font>
  <w:font w:name="Calibri">
    <w:panose1 w:val="020F0502020204030204"/>
    <w:charset w:val="00"/>
    <w:family w:val="swiss"/>
    <w:pitch w:val="variable"/>
    <w:sig w:usb0="E0002EFF" w:usb1="C000247B" w:usb2="00000009" w:usb3="00000000" w:csb0="000001FF" w:csb1="00000000"/>
  </w:font>
  <w:font w:name="&quot;&quot;Courier New&quot;&quot;,serif">
    <w:altName w:val="Cambria"/>
    <w:panose1 w:val="00000000000000000000"/>
    <w:charset w:val="00"/>
    <w:family w:val="roman"/>
    <w:notTrueType/>
    <w:pitch w:val="default"/>
  </w:font>
  <w:font w:name="&quot;Courier New&quot;">
    <w:altName w:val="Cambria"/>
    <w:panose1 w:val="00000000000000000000"/>
    <w:charset w:val="00"/>
    <w:family w:val="roman"/>
    <w:notTrueType/>
    <w:pitch w:val="default"/>
  </w:font>
  <w:font w:name="Wingdings 3">
    <w:charset w:val="02"/>
    <w:family w:val="roman"/>
    <w:pitch w:val="variable"/>
    <w:sig w:usb0="00000000" w:usb1="10000000" w:usb2="00000000" w:usb3="00000000" w:csb0="80000000" w:csb1="00000000"/>
  </w:font>
  <w:font w:name="FlandersArtSans-Bold">
    <w:charset w:val="00"/>
    <w:family w:val="auto"/>
    <w:pitch w:val="variable"/>
    <w:sig w:usb0="00000007" w:usb1="00000000" w:usb2="00000000" w:usb3="00000000" w:csb0="00000093" w:csb1="00000000"/>
    <w:embedRegular r:id="rId3" w:subsetted="1" w:fontKey="{546A04A3-F72F-4495-ACBE-0FA1042EEABB}"/>
    <w:embedBold r:id="rId4" w:subsetted="1" w:fontKey="{76731E7C-70EE-4FB4-94E1-8F027F9412E2}"/>
  </w:font>
  <w:font w:name="MS PGothic">
    <w:panose1 w:val="020B0600070205080204"/>
    <w:charset w:val="80"/>
    <w:family w:val="swiss"/>
    <w:pitch w:val="variable"/>
    <w:sig w:usb0="E00002FF" w:usb1="6AC7FDFB" w:usb2="08000012" w:usb3="00000000" w:csb0="0002009F" w:csb1="00000000"/>
  </w:font>
  <w:font w:name="FlandersArtSans-Regular">
    <w:charset w:val="00"/>
    <w:family w:val="auto"/>
    <w:pitch w:val="variable"/>
    <w:sig w:usb0="00000007" w:usb1="00000000" w:usb2="00000000" w:usb3="00000000" w:csb0="00000093" w:csb1="00000000"/>
    <w:embedRegular r:id="rId5" w:fontKey="{97D327C9-1B58-4D85-92B7-D163BFDA21B9}"/>
    <w:embedBold r:id="rId6" w:fontKey="{8E94D4CB-AA7A-4D47-9BF6-69CBD8B33EAE}"/>
    <w:embedItalic r:id="rId7" w:fontKey="{11669C1E-FAF4-4137-8D9F-A6875F55AB9E}"/>
  </w:font>
  <w:font w:name="FlandersArtSerif-Bold">
    <w:charset w:val="00"/>
    <w:family w:val="auto"/>
    <w:pitch w:val="variable"/>
    <w:sig w:usb0="00000007" w:usb1="00000000" w:usb2="00000000" w:usb3="00000000" w:csb0="00000093" w:csb1="00000000"/>
    <w:embedRegular r:id="rId8" w:fontKey="{91E4DCDF-A63C-4BC3-9F6F-F84FF50E616F}"/>
  </w:font>
  <w:font w:name="FlandersArtSerif-Medium">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subsetted="1" w:fontKey="{1FE05104-0904-4A99-84AB-074DA2ED5F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048157"/>
      <w:docPartObj>
        <w:docPartGallery w:val="Page Numbers (Bottom of Page)"/>
        <w:docPartUnique/>
      </w:docPartObj>
    </w:sdtPr>
    <w:sdtContent>
      <w:p w14:paraId="17837BBC" w14:textId="5A3030AF" w:rsidR="004C0A25" w:rsidRDefault="004C0A25">
        <w:pPr>
          <w:pStyle w:val="Footer"/>
          <w:jc w:val="right"/>
        </w:pPr>
        <w:r>
          <w:fldChar w:fldCharType="begin"/>
        </w:r>
        <w:r>
          <w:instrText>PAGE   \* MERGEFORMAT</w:instrText>
        </w:r>
        <w:r>
          <w:fldChar w:fldCharType="separate"/>
        </w:r>
        <w:r>
          <w:rPr>
            <w:lang w:val="nl-NL"/>
          </w:rPr>
          <w:t>2</w:t>
        </w:r>
        <w:r>
          <w:fldChar w:fldCharType="end"/>
        </w:r>
      </w:p>
    </w:sdtContent>
  </w:sdt>
  <w:p w14:paraId="799E185D" w14:textId="77777777" w:rsidR="004C0A25" w:rsidRDefault="004C0A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648F9" w14:textId="77777777" w:rsidR="00233F14" w:rsidRDefault="00233F14">
      <w:r>
        <w:separator/>
      </w:r>
    </w:p>
  </w:footnote>
  <w:footnote w:type="continuationSeparator" w:id="0">
    <w:p w14:paraId="4109EEC9" w14:textId="77777777" w:rsidR="00233F14" w:rsidRDefault="00233F14" w:rsidP="00F11703">
      <w:pPr>
        <w:spacing w:line="240" w:lineRule="auto"/>
      </w:pPr>
      <w:r>
        <w:continuationSeparator/>
      </w:r>
    </w:p>
    <w:p w14:paraId="351A639F" w14:textId="77777777" w:rsidR="00233F14" w:rsidRDefault="00233F14"/>
  </w:footnote>
  <w:footnote w:type="continuationNotice" w:id="1">
    <w:p w14:paraId="704FF802" w14:textId="77777777" w:rsidR="00233F14" w:rsidRDefault="00233F14">
      <w:pPr>
        <w:spacing w:line="240" w:lineRule="auto"/>
      </w:pPr>
    </w:p>
  </w:footnote>
  <w:footnote w:id="2">
    <w:p w14:paraId="6286B23D" w14:textId="073ED386" w:rsidR="009E0F27" w:rsidRDefault="009E0F27" w:rsidP="00D45BA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92C9C" w14:textId="73A5E4D0" w:rsidR="009E0F27" w:rsidRPr="004C0A25" w:rsidRDefault="004C0A25" w:rsidP="004C0A25">
    <w:pPr>
      <w:pStyle w:val="Header"/>
      <w:jc w:val="right"/>
      <w:rPr>
        <w:rFonts w:ascii="FlandersArtSans-Regular" w:hAnsi="FlandersArtSans-Regular"/>
        <w:b/>
        <w:bCs/>
        <w:sz w:val="20"/>
        <w:szCs w:val="20"/>
      </w:rPr>
    </w:pPr>
    <w:r>
      <w:rPr>
        <w:rFonts w:ascii="FlandersArtSans-Regular" w:hAnsi="FlandersArtSans-Regular"/>
        <w:b/>
        <w:bCs/>
        <w:sz w:val="20"/>
        <w:szCs w:val="20"/>
      </w:rPr>
      <w:t>Basisprotocol sport en corona – 1 september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41BC5"/>
    <w:multiLevelType w:val="hybridMultilevel"/>
    <w:tmpl w:val="2C82BBA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359239E"/>
    <w:multiLevelType w:val="hybridMultilevel"/>
    <w:tmpl w:val="4D484E22"/>
    <w:lvl w:ilvl="0" w:tplc="E1F64E5C">
      <w:start w:val="1"/>
      <w:numFmt w:val="bullet"/>
      <w:pStyle w:val="ListBullet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2" w15:restartNumberingAfterBreak="0">
    <w:nsid w:val="0F41603E"/>
    <w:multiLevelType w:val="hybridMultilevel"/>
    <w:tmpl w:val="018CA3AA"/>
    <w:lvl w:ilvl="0" w:tplc="EEC0E820">
      <w:start w:val="1"/>
      <w:numFmt w:val="bullet"/>
      <w:pStyle w:val="Vlottetekst-roodMSF"/>
      <w:lvlText w:val="–"/>
      <w:lvlJc w:val="left"/>
      <w:pPr>
        <w:ind w:left="360" w:hanging="360"/>
      </w:pPr>
      <w:rPr>
        <w:rFonts w:ascii="Flanders Art Serif" w:hAnsi="Flanders Art Serif" w:hint="default"/>
        <w:color w:val="auto"/>
        <w:sz w:val="20"/>
        <w:szCs w:val="20"/>
      </w:rPr>
    </w:lvl>
    <w:lvl w:ilvl="1" w:tplc="A838E70E">
      <w:start w:val="1"/>
      <w:numFmt w:val="bullet"/>
      <w:lvlText w:val=""/>
      <w:lvlJc w:val="left"/>
      <w:pPr>
        <w:ind w:left="720" w:hanging="360"/>
      </w:pPr>
      <w:rPr>
        <w:rFonts w:ascii="Symbol" w:hAnsi="Symbol" w:hint="default"/>
        <w:color w:val="auto"/>
      </w:rPr>
    </w:lvl>
    <w:lvl w:ilvl="2" w:tplc="7FB81A92">
      <w:start w:val="1"/>
      <w:numFmt w:val="bullet"/>
      <w:lvlText w:val=""/>
      <w:lvlJc w:val="left"/>
      <w:pPr>
        <w:ind w:left="1080" w:hanging="360"/>
      </w:pPr>
      <w:rPr>
        <w:rFonts w:ascii="Symbol" w:hAnsi="Symbol" w:hint="default"/>
      </w:rPr>
    </w:lvl>
    <w:lvl w:ilvl="3" w:tplc="DC0AEF0E">
      <w:start w:val="1"/>
      <w:numFmt w:val="bullet"/>
      <w:lvlText w:val=""/>
      <w:lvlJc w:val="left"/>
      <w:pPr>
        <w:ind w:left="1440" w:hanging="360"/>
      </w:pPr>
      <w:rPr>
        <w:rFonts w:ascii="Symbol" w:hAnsi="Symbol" w:hint="default"/>
      </w:rPr>
    </w:lvl>
    <w:lvl w:ilvl="4" w:tplc="6C009A88">
      <w:start w:val="1"/>
      <w:numFmt w:val="bullet"/>
      <w:lvlText w:val=""/>
      <w:lvlJc w:val="left"/>
      <w:pPr>
        <w:ind w:left="1800" w:hanging="360"/>
      </w:pPr>
      <w:rPr>
        <w:rFonts w:ascii="Symbol" w:hAnsi="Symbol" w:hint="default"/>
      </w:rPr>
    </w:lvl>
    <w:lvl w:ilvl="5" w:tplc="C3089006">
      <w:start w:val="1"/>
      <w:numFmt w:val="bullet"/>
      <w:lvlText w:val=""/>
      <w:lvlJc w:val="left"/>
      <w:pPr>
        <w:ind w:left="2160" w:hanging="360"/>
      </w:pPr>
      <w:rPr>
        <w:rFonts w:ascii="Symbol" w:hAnsi="Symbol" w:hint="default"/>
      </w:rPr>
    </w:lvl>
    <w:lvl w:ilvl="6" w:tplc="A0C664D6">
      <w:start w:val="1"/>
      <w:numFmt w:val="bullet"/>
      <w:lvlText w:val=""/>
      <w:lvlJc w:val="left"/>
      <w:pPr>
        <w:ind w:left="2520" w:hanging="360"/>
      </w:pPr>
      <w:rPr>
        <w:rFonts w:ascii="Symbol" w:hAnsi="Symbol" w:hint="default"/>
      </w:rPr>
    </w:lvl>
    <w:lvl w:ilvl="7" w:tplc="C63C8184">
      <w:start w:val="1"/>
      <w:numFmt w:val="bullet"/>
      <w:lvlText w:val=""/>
      <w:lvlJc w:val="left"/>
      <w:pPr>
        <w:ind w:left="2880" w:hanging="360"/>
      </w:pPr>
      <w:rPr>
        <w:rFonts w:ascii="Symbol" w:hAnsi="Symbol" w:hint="default"/>
      </w:rPr>
    </w:lvl>
    <w:lvl w:ilvl="8" w:tplc="2E64FE04">
      <w:start w:val="1"/>
      <w:numFmt w:val="bullet"/>
      <w:lvlText w:val=""/>
      <w:lvlJc w:val="left"/>
      <w:pPr>
        <w:ind w:left="3240" w:hanging="360"/>
      </w:pPr>
      <w:rPr>
        <w:rFonts w:ascii="Symbol" w:hAnsi="Symbol" w:hint="default"/>
      </w:rPr>
    </w:lvl>
  </w:abstractNum>
  <w:abstractNum w:abstractNumId="3" w15:restartNumberingAfterBreak="0">
    <w:nsid w:val="0F597120"/>
    <w:multiLevelType w:val="hybridMultilevel"/>
    <w:tmpl w:val="34E0DF0A"/>
    <w:lvl w:ilvl="0" w:tplc="0784C43C">
      <w:start w:val="1"/>
      <w:numFmt w:val="bullet"/>
      <w:lvlText w:val=""/>
      <w:lvlJc w:val="left"/>
      <w:pPr>
        <w:ind w:left="720" w:hanging="360"/>
      </w:pPr>
      <w:rPr>
        <w:rFonts w:ascii="Symbol" w:hAnsi="Symbol" w:hint="default"/>
      </w:rPr>
    </w:lvl>
    <w:lvl w:ilvl="1" w:tplc="D8B08D76">
      <w:start w:val="1"/>
      <w:numFmt w:val="bullet"/>
      <w:lvlText w:val="o"/>
      <w:lvlJc w:val="left"/>
      <w:pPr>
        <w:ind w:left="1440" w:hanging="360"/>
      </w:pPr>
      <w:rPr>
        <w:rFonts w:ascii="Courier New" w:hAnsi="Courier New" w:hint="default"/>
      </w:rPr>
    </w:lvl>
    <w:lvl w:ilvl="2" w:tplc="78421986">
      <w:start w:val="1"/>
      <w:numFmt w:val="bullet"/>
      <w:lvlText w:val=""/>
      <w:lvlJc w:val="left"/>
      <w:pPr>
        <w:ind w:left="2160" w:hanging="360"/>
      </w:pPr>
      <w:rPr>
        <w:rFonts w:ascii="Wingdings" w:hAnsi="Wingdings" w:hint="default"/>
      </w:rPr>
    </w:lvl>
    <w:lvl w:ilvl="3" w:tplc="6FBAC6A6">
      <w:start w:val="1"/>
      <w:numFmt w:val="bullet"/>
      <w:lvlText w:val=""/>
      <w:lvlJc w:val="left"/>
      <w:pPr>
        <w:ind w:left="2880" w:hanging="360"/>
      </w:pPr>
      <w:rPr>
        <w:rFonts w:ascii="Symbol" w:hAnsi="Symbol" w:hint="default"/>
      </w:rPr>
    </w:lvl>
    <w:lvl w:ilvl="4" w:tplc="8A101C8A">
      <w:start w:val="1"/>
      <w:numFmt w:val="bullet"/>
      <w:lvlText w:val="o"/>
      <w:lvlJc w:val="left"/>
      <w:pPr>
        <w:ind w:left="3600" w:hanging="360"/>
      </w:pPr>
      <w:rPr>
        <w:rFonts w:ascii="Courier New" w:hAnsi="Courier New" w:hint="default"/>
      </w:rPr>
    </w:lvl>
    <w:lvl w:ilvl="5" w:tplc="55C28338">
      <w:start w:val="1"/>
      <w:numFmt w:val="bullet"/>
      <w:lvlText w:val=""/>
      <w:lvlJc w:val="left"/>
      <w:pPr>
        <w:ind w:left="4320" w:hanging="360"/>
      </w:pPr>
      <w:rPr>
        <w:rFonts w:ascii="Wingdings" w:hAnsi="Wingdings" w:hint="default"/>
      </w:rPr>
    </w:lvl>
    <w:lvl w:ilvl="6" w:tplc="A1C0D064">
      <w:start w:val="1"/>
      <w:numFmt w:val="bullet"/>
      <w:lvlText w:val=""/>
      <w:lvlJc w:val="left"/>
      <w:pPr>
        <w:ind w:left="5040" w:hanging="360"/>
      </w:pPr>
      <w:rPr>
        <w:rFonts w:ascii="Symbol" w:hAnsi="Symbol" w:hint="default"/>
      </w:rPr>
    </w:lvl>
    <w:lvl w:ilvl="7" w:tplc="45AE9472">
      <w:start w:val="1"/>
      <w:numFmt w:val="bullet"/>
      <w:lvlText w:val="o"/>
      <w:lvlJc w:val="left"/>
      <w:pPr>
        <w:ind w:left="5760" w:hanging="360"/>
      </w:pPr>
      <w:rPr>
        <w:rFonts w:ascii="Courier New" w:hAnsi="Courier New" w:hint="default"/>
      </w:rPr>
    </w:lvl>
    <w:lvl w:ilvl="8" w:tplc="3C4CBA0A">
      <w:start w:val="1"/>
      <w:numFmt w:val="bullet"/>
      <w:lvlText w:val=""/>
      <w:lvlJc w:val="left"/>
      <w:pPr>
        <w:ind w:left="6480" w:hanging="360"/>
      </w:pPr>
      <w:rPr>
        <w:rFonts w:ascii="Wingdings" w:hAnsi="Wingdings" w:hint="default"/>
      </w:rPr>
    </w:lvl>
  </w:abstractNum>
  <w:abstractNum w:abstractNumId="4" w15:restartNumberingAfterBreak="0">
    <w:nsid w:val="10135A5D"/>
    <w:multiLevelType w:val="multilevel"/>
    <w:tmpl w:val="6CEC3582"/>
    <w:lvl w:ilvl="0">
      <w:start w:val="1"/>
      <w:numFmt w:val="decimal"/>
      <w:pStyle w:val="Dries1"/>
      <w:lvlText w:val="%1."/>
      <w:lvlJc w:val="left"/>
      <w:pPr>
        <w:ind w:left="360" w:hanging="360"/>
      </w:pPr>
    </w:lvl>
    <w:lvl w:ilvl="1">
      <w:start w:val="1"/>
      <w:numFmt w:val="decimal"/>
      <w:pStyle w:val="Dries11"/>
      <w:lvlText w:val="%1.%2."/>
      <w:lvlJc w:val="left"/>
      <w:pPr>
        <w:ind w:left="792" w:hanging="432"/>
      </w:pPr>
    </w:lvl>
    <w:lvl w:ilvl="2">
      <w:start w:val="1"/>
      <w:numFmt w:val="decimal"/>
      <w:pStyle w:val="Dries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20C1D1D"/>
    <w:multiLevelType w:val="multilevel"/>
    <w:tmpl w:val="1AD4AA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917E30"/>
    <w:multiLevelType w:val="hybridMultilevel"/>
    <w:tmpl w:val="A0A8ED7E"/>
    <w:lvl w:ilvl="0" w:tplc="1CD454D6">
      <w:start w:val="1"/>
      <w:numFmt w:val="bullet"/>
      <w:lvlText w:val="•"/>
      <w:lvlJc w:val="left"/>
      <w:pPr>
        <w:tabs>
          <w:tab w:val="num" w:pos="720"/>
        </w:tabs>
        <w:ind w:left="720"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98B1C99"/>
    <w:multiLevelType w:val="hybridMultilevel"/>
    <w:tmpl w:val="B894B890"/>
    <w:lvl w:ilvl="0" w:tplc="4CE43F78">
      <w:start w:val="1"/>
      <w:numFmt w:val="bullet"/>
      <w:pStyle w:val="ListBullet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B34570B"/>
    <w:multiLevelType w:val="hybridMultilevel"/>
    <w:tmpl w:val="1D8AB1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49E74A5"/>
    <w:multiLevelType w:val="hybridMultilevel"/>
    <w:tmpl w:val="1EE21A62"/>
    <w:lvl w:ilvl="0" w:tplc="F9F497D4">
      <w:start w:val="3"/>
      <w:numFmt w:val="bullet"/>
      <w:lvlText w:val="-"/>
      <w:lvlJc w:val="left"/>
      <w:pPr>
        <w:ind w:left="720"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4A86872"/>
    <w:multiLevelType w:val="hybridMultilevel"/>
    <w:tmpl w:val="FFFFFFFF"/>
    <w:lvl w:ilvl="0" w:tplc="4C223056">
      <w:start w:val="1"/>
      <w:numFmt w:val="bullet"/>
      <w:lvlText w:val="·"/>
      <w:lvlJc w:val="left"/>
      <w:pPr>
        <w:ind w:left="720" w:hanging="360"/>
      </w:pPr>
      <w:rPr>
        <w:rFonts w:ascii="Symbol" w:hAnsi="Symbol" w:hint="default"/>
      </w:rPr>
    </w:lvl>
    <w:lvl w:ilvl="1" w:tplc="D7B27FF6">
      <w:start w:val="1"/>
      <w:numFmt w:val="bullet"/>
      <w:lvlText w:val="o"/>
      <w:lvlJc w:val="left"/>
      <w:pPr>
        <w:ind w:left="1440" w:hanging="360"/>
      </w:pPr>
      <w:rPr>
        <w:rFonts w:ascii="&quot;&quot;Courier New&quot;&quot;,serif" w:hAnsi="&quot;&quot;Courier New&quot;&quot;,serif" w:hint="default"/>
      </w:rPr>
    </w:lvl>
    <w:lvl w:ilvl="2" w:tplc="6A66695A">
      <w:start w:val="1"/>
      <w:numFmt w:val="bullet"/>
      <w:lvlText w:val=""/>
      <w:lvlJc w:val="left"/>
      <w:pPr>
        <w:ind w:left="2160" w:hanging="360"/>
      </w:pPr>
      <w:rPr>
        <w:rFonts w:ascii="Wingdings" w:hAnsi="Wingdings" w:hint="default"/>
      </w:rPr>
    </w:lvl>
    <w:lvl w:ilvl="3" w:tplc="2A80BBEA">
      <w:start w:val="1"/>
      <w:numFmt w:val="bullet"/>
      <w:lvlText w:val=""/>
      <w:lvlJc w:val="left"/>
      <w:pPr>
        <w:ind w:left="2880" w:hanging="360"/>
      </w:pPr>
      <w:rPr>
        <w:rFonts w:ascii="Symbol" w:hAnsi="Symbol" w:hint="default"/>
      </w:rPr>
    </w:lvl>
    <w:lvl w:ilvl="4" w:tplc="82964AA8">
      <w:start w:val="1"/>
      <w:numFmt w:val="bullet"/>
      <w:lvlText w:val="o"/>
      <w:lvlJc w:val="left"/>
      <w:pPr>
        <w:ind w:left="3600" w:hanging="360"/>
      </w:pPr>
      <w:rPr>
        <w:rFonts w:ascii="Courier New" w:hAnsi="Courier New" w:hint="default"/>
      </w:rPr>
    </w:lvl>
    <w:lvl w:ilvl="5" w:tplc="7994B66C">
      <w:start w:val="1"/>
      <w:numFmt w:val="bullet"/>
      <w:lvlText w:val=""/>
      <w:lvlJc w:val="left"/>
      <w:pPr>
        <w:ind w:left="4320" w:hanging="360"/>
      </w:pPr>
      <w:rPr>
        <w:rFonts w:ascii="Wingdings" w:hAnsi="Wingdings" w:hint="default"/>
      </w:rPr>
    </w:lvl>
    <w:lvl w:ilvl="6" w:tplc="020CD6CE">
      <w:start w:val="1"/>
      <w:numFmt w:val="bullet"/>
      <w:lvlText w:val=""/>
      <w:lvlJc w:val="left"/>
      <w:pPr>
        <w:ind w:left="5040" w:hanging="360"/>
      </w:pPr>
      <w:rPr>
        <w:rFonts w:ascii="Symbol" w:hAnsi="Symbol" w:hint="default"/>
      </w:rPr>
    </w:lvl>
    <w:lvl w:ilvl="7" w:tplc="4DD8D3E6">
      <w:start w:val="1"/>
      <w:numFmt w:val="bullet"/>
      <w:lvlText w:val="o"/>
      <w:lvlJc w:val="left"/>
      <w:pPr>
        <w:ind w:left="5760" w:hanging="360"/>
      </w:pPr>
      <w:rPr>
        <w:rFonts w:ascii="Courier New" w:hAnsi="Courier New" w:hint="default"/>
      </w:rPr>
    </w:lvl>
    <w:lvl w:ilvl="8" w:tplc="9EE662E4">
      <w:start w:val="1"/>
      <w:numFmt w:val="bullet"/>
      <w:lvlText w:val=""/>
      <w:lvlJc w:val="left"/>
      <w:pPr>
        <w:ind w:left="6480" w:hanging="360"/>
      </w:pPr>
      <w:rPr>
        <w:rFonts w:ascii="Wingdings" w:hAnsi="Wingdings" w:hint="default"/>
      </w:rPr>
    </w:lvl>
  </w:abstractNum>
  <w:abstractNum w:abstractNumId="11" w15:restartNumberingAfterBreak="0">
    <w:nsid w:val="252E13E8"/>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5CA6D86"/>
    <w:multiLevelType w:val="hybridMultilevel"/>
    <w:tmpl w:val="FFFFFFFF"/>
    <w:lvl w:ilvl="0" w:tplc="FB6AB888">
      <w:start w:val="1"/>
      <w:numFmt w:val="bullet"/>
      <w:lvlText w:val="-"/>
      <w:lvlJc w:val="left"/>
      <w:pPr>
        <w:ind w:left="720" w:hanging="360"/>
      </w:pPr>
      <w:rPr>
        <w:rFonts w:ascii="Calibri" w:hAnsi="Calibri" w:hint="default"/>
      </w:rPr>
    </w:lvl>
    <w:lvl w:ilvl="1" w:tplc="C5C25720">
      <w:start w:val="1"/>
      <w:numFmt w:val="bullet"/>
      <w:lvlText w:val="o"/>
      <w:lvlJc w:val="left"/>
      <w:pPr>
        <w:ind w:left="1440" w:hanging="360"/>
      </w:pPr>
      <w:rPr>
        <w:rFonts w:ascii="&quot;Courier New&quot;" w:hAnsi="&quot;Courier New&quot;" w:hint="default"/>
      </w:rPr>
    </w:lvl>
    <w:lvl w:ilvl="2" w:tplc="DA1E3C50">
      <w:start w:val="1"/>
      <w:numFmt w:val="bullet"/>
      <w:lvlText w:val=""/>
      <w:lvlJc w:val="left"/>
      <w:pPr>
        <w:ind w:left="2160" w:hanging="360"/>
      </w:pPr>
      <w:rPr>
        <w:rFonts w:ascii="Wingdings" w:hAnsi="Wingdings" w:hint="default"/>
      </w:rPr>
    </w:lvl>
    <w:lvl w:ilvl="3" w:tplc="2B142B24">
      <w:start w:val="1"/>
      <w:numFmt w:val="bullet"/>
      <w:lvlText w:val=""/>
      <w:lvlJc w:val="left"/>
      <w:pPr>
        <w:ind w:left="2880" w:hanging="360"/>
      </w:pPr>
      <w:rPr>
        <w:rFonts w:ascii="Symbol" w:hAnsi="Symbol" w:hint="default"/>
      </w:rPr>
    </w:lvl>
    <w:lvl w:ilvl="4" w:tplc="545A5E9E">
      <w:start w:val="1"/>
      <w:numFmt w:val="bullet"/>
      <w:lvlText w:val="o"/>
      <w:lvlJc w:val="left"/>
      <w:pPr>
        <w:ind w:left="3600" w:hanging="360"/>
      </w:pPr>
      <w:rPr>
        <w:rFonts w:ascii="Courier New" w:hAnsi="Courier New" w:hint="default"/>
      </w:rPr>
    </w:lvl>
    <w:lvl w:ilvl="5" w:tplc="4D38BEE2">
      <w:start w:val="1"/>
      <w:numFmt w:val="bullet"/>
      <w:lvlText w:val=""/>
      <w:lvlJc w:val="left"/>
      <w:pPr>
        <w:ind w:left="4320" w:hanging="360"/>
      </w:pPr>
      <w:rPr>
        <w:rFonts w:ascii="Wingdings" w:hAnsi="Wingdings" w:hint="default"/>
      </w:rPr>
    </w:lvl>
    <w:lvl w:ilvl="6" w:tplc="9D401058">
      <w:start w:val="1"/>
      <w:numFmt w:val="bullet"/>
      <w:lvlText w:val=""/>
      <w:lvlJc w:val="left"/>
      <w:pPr>
        <w:ind w:left="5040" w:hanging="360"/>
      </w:pPr>
      <w:rPr>
        <w:rFonts w:ascii="Symbol" w:hAnsi="Symbol" w:hint="default"/>
      </w:rPr>
    </w:lvl>
    <w:lvl w:ilvl="7" w:tplc="466617E8">
      <w:start w:val="1"/>
      <w:numFmt w:val="bullet"/>
      <w:lvlText w:val="o"/>
      <w:lvlJc w:val="left"/>
      <w:pPr>
        <w:ind w:left="5760" w:hanging="360"/>
      </w:pPr>
      <w:rPr>
        <w:rFonts w:ascii="Courier New" w:hAnsi="Courier New" w:hint="default"/>
      </w:rPr>
    </w:lvl>
    <w:lvl w:ilvl="8" w:tplc="945CF748">
      <w:start w:val="1"/>
      <w:numFmt w:val="bullet"/>
      <w:lvlText w:val=""/>
      <w:lvlJc w:val="left"/>
      <w:pPr>
        <w:ind w:left="6480" w:hanging="360"/>
      </w:pPr>
      <w:rPr>
        <w:rFonts w:ascii="Wingdings" w:hAnsi="Wingdings" w:hint="default"/>
      </w:rPr>
    </w:lvl>
  </w:abstractNum>
  <w:abstractNum w:abstractNumId="13" w15:restartNumberingAfterBreak="0">
    <w:nsid w:val="2C34108F"/>
    <w:multiLevelType w:val="hybridMultilevel"/>
    <w:tmpl w:val="D26C1F04"/>
    <w:lvl w:ilvl="0" w:tplc="E64C83D4">
      <w:start w:val="1"/>
      <w:numFmt w:val="decimal"/>
      <w:pStyle w:val="ListNumber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5B2C05"/>
    <w:multiLevelType w:val="hybridMultilevel"/>
    <w:tmpl w:val="08086A38"/>
    <w:lvl w:ilvl="0" w:tplc="A13E60DC">
      <w:start w:val="1"/>
      <w:numFmt w:val="bullet"/>
      <w:pStyle w:val="List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F520868"/>
    <w:multiLevelType w:val="hybridMultilevel"/>
    <w:tmpl w:val="75B881D4"/>
    <w:lvl w:ilvl="0" w:tplc="979A6E58">
      <w:start w:val="1"/>
      <w:numFmt w:val="bullet"/>
      <w:pStyle w:val="ListBullet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D0320D"/>
    <w:multiLevelType w:val="hybridMultilevel"/>
    <w:tmpl w:val="FFFFFFFF"/>
    <w:lvl w:ilvl="0" w:tplc="CACA4E6C">
      <w:start w:val="1"/>
      <w:numFmt w:val="bullet"/>
      <w:lvlText w:val="·"/>
      <w:lvlJc w:val="left"/>
      <w:pPr>
        <w:ind w:left="720" w:hanging="360"/>
      </w:pPr>
      <w:rPr>
        <w:rFonts w:ascii="Symbol" w:hAnsi="Symbol" w:hint="default"/>
      </w:rPr>
    </w:lvl>
    <w:lvl w:ilvl="1" w:tplc="DBC6F8CC">
      <w:start w:val="1"/>
      <w:numFmt w:val="bullet"/>
      <w:lvlText w:val="o"/>
      <w:lvlJc w:val="left"/>
      <w:pPr>
        <w:ind w:left="1440" w:hanging="360"/>
      </w:pPr>
      <w:rPr>
        <w:rFonts w:ascii="Courier New" w:hAnsi="Courier New" w:hint="default"/>
      </w:rPr>
    </w:lvl>
    <w:lvl w:ilvl="2" w:tplc="3E46750C">
      <w:start w:val="1"/>
      <w:numFmt w:val="bullet"/>
      <w:lvlText w:val=""/>
      <w:lvlJc w:val="left"/>
      <w:pPr>
        <w:ind w:left="2160" w:hanging="360"/>
      </w:pPr>
      <w:rPr>
        <w:rFonts w:ascii="Wingdings" w:hAnsi="Wingdings" w:hint="default"/>
      </w:rPr>
    </w:lvl>
    <w:lvl w:ilvl="3" w:tplc="C01CA440">
      <w:start w:val="1"/>
      <w:numFmt w:val="bullet"/>
      <w:lvlText w:val=""/>
      <w:lvlJc w:val="left"/>
      <w:pPr>
        <w:ind w:left="2880" w:hanging="360"/>
      </w:pPr>
      <w:rPr>
        <w:rFonts w:ascii="Symbol" w:hAnsi="Symbol" w:hint="default"/>
      </w:rPr>
    </w:lvl>
    <w:lvl w:ilvl="4" w:tplc="D80CBD6E">
      <w:start w:val="1"/>
      <w:numFmt w:val="bullet"/>
      <w:lvlText w:val="o"/>
      <w:lvlJc w:val="left"/>
      <w:pPr>
        <w:ind w:left="3600" w:hanging="360"/>
      </w:pPr>
      <w:rPr>
        <w:rFonts w:ascii="Courier New" w:hAnsi="Courier New" w:hint="default"/>
      </w:rPr>
    </w:lvl>
    <w:lvl w:ilvl="5" w:tplc="C91A8C64">
      <w:start w:val="1"/>
      <w:numFmt w:val="bullet"/>
      <w:lvlText w:val=""/>
      <w:lvlJc w:val="left"/>
      <w:pPr>
        <w:ind w:left="4320" w:hanging="360"/>
      </w:pPr>
      <w:rPr>
        <w:rFonts w:ascii="Wingdings" w:hAnsi="Wingdings" w:hint="default"/>
      </w:rPr>
    </w:lvl>
    <w:lvl w:ilvl="6" w:tplc="84C86A92">
      <w:start w:val="1"/>
      <w:numFmt w:val="bullet"/>
      <w:lvlText w:val=""/>
      <w:lvlJc w:val="left"/>
      <w:pPr>
        <w:ind w:left="5040" w:hanging="360"/>
      </w:pPr>
      <w:rPr>
        <w:rFonts w:ascii="Symbol" w:hAnsi="Symbol" w:hint="default"/>
      </w:rPr>
    </w:lvl>
    <w:lvl w:ilvl="7" w:tplc="CA90A190">
      <w:start w:val="1"/>
      <w:numFmt w:val="bullet"/>
      <w:lvlText w:val="o"/>
      <w:lvlJc w:val="left"/>
      <w:pPr>
        <w:ind w:left="5760" w:hanging="360"/>
      </w:pPr>
      <w:rPr>
        <w:rFonts w:ascii="Courier New" w:hAnsi="Courier New" w:hint="default"/>
      </w:rPr>
    </w:lvl>
    <w:lvl w:ilvl="8" w:tplc="872C2618">
      <w:start w:val="1"/>
      <w:numFmt w:val="bullet"/>
      <w:lvlText w:val=""/>
      <w:lvlJc w:val="left"/>
      <w:pPr>
        <w:ind w:left="6480" w:hanging="360"/>
      </w:pPr>
      <w:rPr>
        <w:rFonts w:ascii="Wingdings" w:hAnsi="Wingdings" w:hint="default"/>
      </w:rPr>
    </w:lvl>
  </w:abstractNum>
  <w:abstractNum w:abstractNumId="17" w15:restartNumberingAfterBreak="0">
    <w:nsid w:val="373D6689"/>
    <w:multiLevelType w:val="hybridMultilevel"/>
    <w:tmpl w:val="A9C0BA76"/>
    <w:lvl w:ilvl="0" w:tplc="2D36F0A0">
      <w:start w:val="1"/>
      <w:numFmt w:val="lowerRoman"/>
      <w:pStyle w:val="ListNumber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9930DAD"/>
    <w:multiLevelType w:val="hybridMultilevel"/>
    <w:tmpl w:val="9C446F4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3A187559"/>
    <w:multiLevelType w:val="hybridMultilevel"/>
    <w:tmpl w:val="41223B0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B4F741F"/>
    <w:multiLevelType w:val="multilevel"/>
    <w:tmpl w:val="4BC2BD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D312F61"/>
    <w:multiLevelType w:val="hybridMultilevel"/>
    <w:tmpl w:val="AECE8C0A"/>
    <w:lvl w:ilvl="0" w:tplc="3536E4D6">
      <w:start w:val="1"/>
      <w:numFmt w:val="lowerLetter"/>
      <w:pStyle w:val="ListNumber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0FB278F"/>
    <w:multiLevelType w:val="hybridMultilevel"/>
    <w:tmpl w:val="A2F4F2F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46EC10C7"/>
    <w:multiLevelType w:val="hybridMultilevel"/>
    <w:tmpl w:val="B9C8B99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9307436"/>
    <w:multiLevelType w:val="hybridMultilevel"/>
    <w:tmpl w:val="377852E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E3B7CB4"/>
    <w:multiLevelType w:val="hybridMultilevel"/>
    <w:tmpl w:val="E30AAB6C"/>
    <w:lvl w:ilvl="0" w:tplc="2C808788">
      <w:start w:val="1"/>
      <w:numFmt w:val="lowerLetter"/>
      <w:pStyle w:val="ListNumber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7285613"/>
    <w:multiLevelType w:val="hybridMultilevel"/>
    <w:tmpl w:val="3210F5B4"/>
    <w:lvl w:ilvl="0" w:tplc="C8B2CAD6">
      <w:start w:val="1"/>
      <w:numFmt w:val="decimal"/>
      <w:pStyle w:val="ListNumber"/>
      <w:lvlText w:val="%1"/>
      <w:lvlJc w:val="left"/>
      <w:pPr>
        <w:ind w:left="360" w:hanging="360"/>
      </w:pPr>
      <w:rPr>
        <w:rFonts w:hint="default"/>
        <w:b w:val="0"/>
        <w:i w:val="0"/>
        <w:sz w:val="19"/>
        <w:u w:color="44546A" w:themeColor="text2"/>
      </w:rPr>
    </w:lvl>
    <w:lvl w:ilvl="1" w:tplc="2D3811BE">
      <w:start w:val="1"/>
      <w:numFmt w:val="lowerLetter"/>
      <w:lvlText w:val="%2"/>
      <w:lvlJc w:val="left"/>
      <w:pPr>
        <w:ind w:left="720" w:hanging="360"/>
      </w:pPr>
      <w:rPr>
        <w:rFonts w:hint="default"/>
        <w:u w:color="44546A" w:themeColor="text2"/>
      </w:rPr>
    </w:lvl>
    <w:lvl w:ilvl="2" w:tplc="F684A790">
      <w:start w:val="1"/>
      <w:numFmt w:val="lowerRoman"/>
      <w:lvlText w:val="%3"/>
      <w:lvlJc w:val="left"/>
      <w:pPr>
        <w:ind w:left="1080" w:hanging="360"/>
      </w:pPr>
      <w:rPr>
        <w:rFonts w:hint="default"/>
        <w:u w:color="44546A" w:themeColor="text2"/>
      </w:rPr>
    </w:lvl>
    <w:lvl w:ilvl="3" w:tplc="C248DB42">
      <w:start w:val="1"/>
      <w:numFmt w:val="decimal"/>
      <w:lvlText w:val="%4)"/>
      <w:lvlJc w:val="left"/>
      <w:pPr>
        <w:ind w:left="1440" w:hanging="360"/>
      </w:pPr>
      <w:rPr>
        <w:rFonts w:hint="default"/>
      </w:rPr>
    </w:lvl>
    <w:lvl w:ilvl="4" w:tplc="11A0A46C">
      <w:start w:val="1"/>
      <w:numFmt w:val="lowerLetter"/>
      <w:lvlText w:val="%5)"/>
      <w:lvlJc w:val="left"/>
      <w:pPr>
        <w:ind w:left="1800" w:hanging="360"/>
      </w:pPr>
      <w:rPr>
        <w:rFonts w:hint="default"/>
      </w:rPr>
    </w:lvl>
    <w:lvl w:ilvl="5" w:tplc="6BCE5716">
      <w:start w:val="1"/>
      <w:numFmt w:val="lowerRoman"/>
      <w:lvlText w:val="%6)"/>
      <w:lvlJc w:val="left"/>
      <w:pPr>
        <w:ind w:left="2160" w:hanging="360"/>
      </w:pPr>
      <w:rPr>
        <w:rFonts w:hint="default"/>
      </w:rPr>
    </w:lvl>
    <w:lvl w:ilvl="6" w:tplc="67D03258">
      <w:start w:val="1"/>
      <w:numFmt w:val="decimal"/>
      <w:lvlText w:val="%7|"/>
      <w:lvlJc w:val="left"/>
      <w:pPr>
        <w:ind w:left="2520" w:hanging="360"/>
      </w:pPr>
      <w:rPr>
        <w:rFonts w:hint="default"/>
      </w:rPr>
    </w:lvl>
    <w:lvl w:ilvl="7" w:tplc="B8D20272">
      <w:start w:val="1"/>
      <w:numFmt w:val="lowerLetter"/>
      <w:lvlText w:val="%8|"/>
      <w:lvlJc w:val="left"/>
      <w:pPr>
        <w:ind w:left="2880" w:hanging="360"/>
      </w:pPr>
      <w:rPr>
        <w:rFonts w:hint="default"/>
      </w:rPr>
    </w:lvl>
    <w:lvl w:ilvl="8" w:tplc="24A2AA82">
      <w:start w:val="1"/>
      <w:numFmt w:val="lowerRoman"/>
      <w:lvlText w:val="%9|"/>
      <w:lvlJc w:val="left"/>
      <w:pPr>
        <w:ind w:left="3240" w:hanging="360"/>
      </w:pPr>
      <w:rPr>
        <w:rFonts w:hint="default"/>
      </w:rPr>
    </w:lvl>
  </w:abstractNum>
  <w:abstractNum w:abstractNumId="27" w15:restartNumberingAfterBreak="0">
    <w:nsid w:val="5A885161"/>
    <w:multiLevelType w:val="hybridMultilevel"/>
    <w:tmpl w:val="282EBF7C"/>
    <w:lvl w:ilvl="0" w:tplc="16FE945C">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8" w15:restartNumberingAfterBreak="0">
    <w:nsid w:val="5AE428AC"/>
    <w:multiLevelType w:val="hybridMultilevel"/>
    <w:tmpl w:val="38A8DFEA"/>
    <w:lvl w:ilvl="0" w:tplc="C2F61386">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6164176C"/>
    <w:multiLevelType w:val="hybridMultilevel"/>
    <w:tmpl w:val="7A48A16A"/>
    <w:lvl w:ilvl="0" w:tplc="0CCEA290">
      <w:start w:val="1"/>
      <w:numFmt w:val="bullet"/>
      <w:lvlText w:val=""/>
      <w:lvlJc w:val="left"/>
      <w:pPr>
        <w:ind w:left="720" w:hanging="360"/>
      </w:pPr>
      <w:rPr>
        <w:rFonts w:ascii="Symbol" w:hAnsi="Symbol" w:hint="default"/>
      </w:rPr>
    </w:lvl>
    <w:lvl w:ilvl="1" w:tplc="F9A25F28">
      <w:start w:val="1"/>
      <w:numFmt w:val="bullet"/>
      <w:lvlText w:val="o"/>
      <w:lvlJc w:val="left"/>
      <w:pPr>
        <w:ind w:left="1440" w:hanging="360"/>
      </w:pPr>
      <w:rPr>
        <w:rFonts w:ascii="Courier New" w:hAnsi="Courier New" w:hint="default"/>
      </w:rPr>
    </w:lvl>
    <w:lvl w:ilvl="2" w:tplc="FAB45916">
      <w:start w:val="1"/>
      <w:numFmt w:val="bullet"/>
      <w:lvlText w:val=""/>
      <w:lvlJc w:val="left"/>
      <w:pPr>
        <w:ind w:left="2160" w:hanging="360"/>
      </w:pPr>
      <w:rPr>
        <w:rFonts w:ascii="Wingdings" w:hAnsi="Wingdings" w:hint="default"/>
      </w:rPr>
    </w:lvl>
    <w:lvl w:ilvl="3" w:tplc="FB58E6A6">
      <w:start w:val="1"/>
      <w:numFmt w:val="bullet"/>
      <w:lvlText w:val=""/>
      <w:lvlJc w:val="left"/>
      <w:pPr>
        <w:ind w:left="2880" w:hanging="360"/>
      </w:pPr>
      <w:rPr>
        <w:rFonts w:ascii="Symbol" w:hAnsi="Symbol" w:hint="default"/>
      </w:rPr>
    </w:lvl>
    <w:lvl w:ilvl="4" w:tplc="FD58BA0E">
      <w:start w:val="1"/>
      <w:numFmt w:val="bullet"/>
      <w:lvlText w:val="o"/>
      <w:lvlJc w:val="left"/>
      <w:pPr>
        <w:ind w:left="3600" w:hanging="360"/>
      </w:pPr>
      <w:rPr>
        <w:rFonts w:ascii="Courier New" w:hAnsi="Courier New" w:hint="default"/>
      </w:rPr>
    </w:lvl>
    <w:lvl w:ilvl="5" w:tplc="2C0A09EA">
      <w:start w:val="1"/>
      <w:numFmt w:val="bullet"/>
      <w:lvlText w:val=""/>
      <w:lvlJc w:val="left"/>
      <w:pPr>
        <w:ind w:left="4320" w:hanging="360"/>
      </w:pPr>
      <w:rPr>
        <w:rFonts w:ascii="Wingdings" w:hAnsi="Wingdings" w:hint="default"/>
      </w:rPr>
    </w:lvl>
    <w:lvl w:ilvl="6" w:tplc="A858AAF2">
      <w:start w:val="1"/>
      <w:numFmt w:val="bullet"/>
      <w:lvlText w:val=""/>
      <w:lvlJc w:val="left"/>
      <w:pPr>
        <w:ind w:left="5040" w:hanging="360"/>
      </w:pPr>
      <w:rPr>
        <w:rFonts w:ascii="Symbol" w:hAnsi="Symbol" w:hint="default"/>
      </w:rPr>
    </w:lvl>
    <w:lvl w:ilvl="7" w:tplc="75444746">
      <w:start w:val="1"/>
      <w:numFmt w:val="bullet"/>
      <w:lvlText w:val="o"/>
      <w:lvlJc w:val="left"/>
      <w:pPr>
        <w:ind w:left="5760" w:hanging="360"/>
      </w:pPr>
      <w:rPr>
        <w:rFonts w:ascii="Courier New" w:hAnsi="Courier New" w:hint="default"/>
      </w:rPr>
    </w:lvl>
    <w:lvl w:ilvl="8" w:tplc="9B08FFA6">
      <w:start w:val="1"/>
      <w:numFmt w:val="bullet"/>
      <w:lvlText w:val=""/>
      <w:lvlJc w:val="left"/>
      <w:pPr>
        <w:ind w:left="6480" w:hanging="360"/>
      </w:pPr>
      <w:rPr>
        <w:rFonts w:ascii="Wingdings" w:hAnsi="Wingdings" w:hint="default"/>
      </w:rPr>
    </w:lvl>
  </w:abstractNum>
  <w:abstractNum w:abstractNumId="30" w15:restartNumberingAfterBreak="0">
    <w:nsid w:val="63DE08B9"/>
    <w:multiLevelType w:val="hybridMultilevel"/>
    <w:tmpl w:val="B2C81F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A66063E"/>
    <w:multiLevelType w:val="hybridMultilevel"/>
    <w:tmpl w:val="37644496"/>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2" w15:restartNumberingAfterBreak="0">
    <w:nsid w:val="6BF31A61"/>
    <w:multiLevelType w:val="hybridMultilevel"/>
    <w:tmpl w:val="3F94A608"/>
    <w:lvl w:ilvl="0" w:tplc="1CD454D6">
      <w:start w:val="1"/>
      <w:numFmt w:val="bullet"/>
      <w:lvlText w:val="•"/>
      <w:lvlJc w:val="left"/>
      <w:pPr>
        <w:tabs>
          <w:tab w:val="num" w:pos="720"/>
        </w:tabs>
        <w:ind w:left="720" w:hanging="360"/>
      </w:pPr>
      <w:rPr>
        <w:rFonts w:ascii="Arial" w:hAnsi="Arial" w:hint="default"/>
      </w:rPr>
    </w:lvl>
    <w:lvl w:ilvl="1" w:tplc="0813000F">
      <w:start w:val="1"/>
      <w:numFmt w:val="decimal"/>
      <w:lvlText w:val="%2."/>
      <w:lvlJc w:val="left"/>
      <w:pPr>
        <w:tabs>
          <w:tab w:val="num" w:pos="1440"/>
        </w:tabs>
        <w:ind w:left="1440" w:hanging="360"/>
      </w:pPr>
      <w:rPr>
        <w:rFonts w:hint="default"/>
      </w:rPr>
    </w:lvl>
    <w:lvl w:ilvl="2" w:tplc="E52A1F82">
      <w:start w:val="1"/>
      <w:numFmt w:val="bullet"/>
      <w:lvlText w:val="•"/>
      <w:lvlJc w:val="left"/>
      <w:pPr>
        <w:tabs>
          <w:tab w:val="num" w:pos="2160"/>
        </w:tabs>
        <w:ind w:left="2160" w:hanging="360"/>
      </w:pPr>
      <w:rPr>
        <w:rFonts w:ascii="Arial" w:hAnsi="Arial" w:hint="default"/>
      </w:rPr>
    </w:lvl>
    <w:lvl w:ilvl="3" w:tplc="EABCCBFA">
      <w:start w:val="1"/>
      <w:numFmt w:val="upperLetter"/>
      <w:lvlText w:val="%4."/>
      <w:lvlJc w:val="left"/>
      <w:pPr>
        <w:ind w:left="3762" w:hanging="360"/>
      </w:pPr>
      <w:rPr>
        <w:rFonts w:hint="default"/>
      </w:rPr>
    </w:lvl>
    <w:lvl w:ilvl="4" w:tplc="B9DA7062" w:tentative="1">
      <w:start w:val="1"/>
      <w:numFmt w:val="bullet"/>
      <w:lvlText w:val="•"/>
      <w:lvlJc w:val="left"/>
      <w:pPr>
        <w:tabs>
          <w:tab w:val="num" w:pos="3600"/>
        </w:tabs>
        <w:ind w:left="3600" w:hanging="360"/>
      </w:pPr>
      <w:rPr>
        <w:rFonts w:ascii="Arial" w:hAnsi="Arial" w:hint="default"/>
      </w:rPr>
    </w:lvl>
    <w:lvl w:ilvl="5" w:tplc="F2AA1246" w:tentative="1">
      <w:start w:val="1"/>
      <w:numFmt w:val="bullet"/>
      <w:lvlText w:val="•"/>
      <w:lvlJc w:val="left"/>
      <w:pPr>
        <w:tabs>
          <w:tab w:val="num" w:pos="4320"/>
        </w:tabs>
        <w:ind w:left="4320" w:hanging="360"/>
      </w:pPr>
      <w:rPr>
        <w:rFonts w:ascii="Arial" w:hAnsi="Arial" w:hint="default"/>
      </w:rPr>
    </w:lvl>
    <w:lvl w:ilvl="6" w:tplc="5D0CE940" w:tentative="1">
      <w:start w:val="1"/>
      <w:numFmt w:val="bullet"/>
      <w:lvlText w:val="•"/>
      <w:lvlJc w:val="left"/>
      <w:pPr>
        <w:tabs>
          <w:tab w:val="num" w:pos="5040"/>
        </w:tabs>
        <w:ind w:left="5040" w:hanging="360"/>
      </w:pPr>
      <w:rPr>
        <w:rFonts w:ascii="Arial" w:hAnsi="Arial" w:hint="default"/>
      </w:rPr>
    </w:lvl>
    <w:lvl w:ilvl="7" w:tplc="C12E8418" w:tentative="1">
      <w:start w:val="1"/>
      <w:numFmt w:val="bullet"/>
      <w:lvlText w:val="•"/>
      <w:lvlJc w:val="left"/>
      <w:pPr>
        <w:tabs>
          <w:tab w:val="num" w:pos="5760"/>
        </w:tabs>
        <w:ind w:left="5760" w:hanging="360"/>
      </w:pPr>
      <w:rPr>
        <w:rFonts w:ascii="Arial" w:hAnsi="Arial" w:hint="default"/>
      </w:rPr>
    </w:lvl>
    <w:lvl w:ilvl="8" w:tplc="178A92C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EAA4CC9"/>
    <w:multiLevelType w:val="hybridMultilevel"/>
    <w:tmpl w:val="04EE5BF2"/>
    <w:lvl w:ilvl="0" w:tplc="635895E4">
      <w:start w:val="1"/>
      <w:numFmt w:val="bullet"/>
      <w:pStyle w:val="ListBullet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4" w15:restartNumberingAfterBreak="0">
    <w:nsid w:val="70B472DD"/>
    <w:multiLevelType w:val="multilevel"/>
    <w:tmpl w:val="CB8EB6C6"/>
    <w:lvl w:ilvl="0">
      <w:start w:val="1"/>
      <w:numFmt w:val="decimal"/>
      <w:pStyle w:val="Heading1"/>
      <w:lvlText w:val="%1"/>
      <w:lvlJc w:val="left"/>
      <w:pPr>
        <w:ind w:left="432" w:hanging="432"/>
      </w:pPr>
      <w:rPr>
        <w:b/>
        <w:i w:val="0"/>
        <w:sz w:val="36"/>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71993D88"/>
    <w:multiLevelType w:val="hybridMultilevel"/>
    <w:tmpl w:val="A02C1E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67960E3"/>
    <w:multiLevelType w:val="hybridMultilevel"/>
    <w:tmpl w:val="FFFFFFFF"/>
    <w:lvl w:ilvl="0" w:tplc="3DDCA356">
      <w:start w:val="1"/>
      <w:numFmt w:val="bullet"/>
      <w:lvlText w:val="·"/>
      <w:lvlJc w:val="left"/>
      <w:pPr>
        <w:ind w:left="720" w:hanging="360"/>
      </w:pPr>
      <w:rPr>
        <w:rFonts w:ascii="Symbol" w:hAnsi="Symbol" w:hint="default"/>
      </w:rPr>
    </w:lvl>
    <w:lvl w:ilvl="1" w:tplc="BEF2DE2E">
      <w:start w:val="1"/>
      <w:numFmt w:val="bullet"/>
      <w:lvlText w:val="o"/>
      <w:lvlJc w:val="left"/>
      <w:pPr>
        <w:ind w:left="1440" w:hanging="360"/>
      </w:pPr>
      <w:rPr>
        <w:rFonts w:ascii="Courier New" w:hAnsi="Courier New" w:hint="default"/>
      </w:rPr>
    </w:lvl>
    <w:lvl w:ilvl="2" w:tplc="26C22B84">
      <w:start w:val="1"/>
      <w:numFmt w:val="bullet"/>
      <w:lvlText w:val=""/>
      <w:lvlJc w:val="left"/>
      <w:pPr>
        <w:ind w:left="2160" w:hanging="360"/>
      </w:pPr>
      <w:rPr>
        <w:rFonts w:ascii="Wingdings" w:hAnsi="Wingdings" w:hint="default"/>
      </w:rPr>
    </w:lvl>
    <w:lvl w:ilvl="3" w:tplc="F3AEDCC4">
      <w:start w:val="1"/>
      <w:numFmt w:val="bullet"/>
      <w:lvlText w:val=""/>
      <w:lvlJc w:val="left"/>
      <w:pPr>
        <w:ind w:left="2880" w:hanging="360"/>
      </w:pPr>
      <w:rPr>
        <w:rFonts w:ascii="Symbol" w:hAnsi="Symbol" w:hint="default"/>
      </w:rPr>
    </w:lvl>
    <w:lvl w:ilvl="4" w:tplc="0254C964">
      <w:start w:val="1"/>
      <w:numFmt w:val="bullet"/>
      <w:lvlText w:val="o"/>
      <w:lvlJc w:val="left"/>
      <w:pPr>
        <w:ind w:left="3600" w:hanging="360"/>
      </w:pPr>
      <w:rPr>
        <w:rFonts w:ascii="Courier New" w:hAnsi="Courier New" w:hint="default"/>
      </w:rPr>
    </w:lvl>
    <w:lvl w:ilvl="5" w:tplc="AE34B26C">
      <w:start w:val="1"/>
      <w:numFmt w:val="bullet"/>
      <w:lvlText w:val=""/>
      <w:lvlJc w:val="left"/>
      <w:pPr>
        <w:ind w:left="4320" w:hanging="360"/>
      </w:pPr>
      <w:rPr>
        <w:rFonts w:ascii="Wingdings" w:hAnsi="Wingdings" w:hint="default"/>
      </w:rPr>
    </w:lvl>
    <w:lvl w:ilvl="6" w:tplc="58284776">
      <w:start w:val="1"/>
      <w:numFmt w:val="bullet"/>
      <w:lvlText w:val=""/>
      <w:lvlJc w:val="left"/>
      <w:pPr>
        <w:ind w:left="5040" w:hanging="360"/>
      </w:pPr>
      <w:rPr>
        <w:rFonts w:ascii="Symbol" w:hAnsi="Symbol" w:hint="default"/>
      </w:rPr>
    </w:lvl>
    <w:lvl w:ilvl="7" w:tplc="D6DA2904">
      <w:start w:val="1"/>
      <w:numFmt w:val="bullet"/>
      <w:lvlText w:val="o"/>
      <w:lvlJc w:val="left"/>
      <w:pPr>
        <w:ind w:left="5760" w:hanging="360"/>
      </w:pPr>
      <w:rPr>
        <w:rFonts w:ascii="Courier New" w:hAnsi="Courier New" w:hint="default"/>
      </w:rPr>
    </w:lvl>
    <w:lvl w:ilvl="8" w:tplc="D9D6A736">
      <w:start w:val="1"/>
      <w:numFmt w:val="bullet"/>
      <w:lvlText w:val=""/>
      <w:lvlJc w:val="left"/>
      <w:pPr>
        <w:ind w:left="6480" w:hanging="360"/>
      </w:pPr>
      <w:rPr>
        <w:rFonts w:ascii="Wingdings" w:hAnsi="Wingdings" w:hint="default"/>
      </w:rPr>
    </w:lvl>
  </w:abstractNum>
  <w:abstractNum w:abstractNumId="37" w15:restartNumberingAfterBreak="0">
    <w:nsid w:val="7E00097C"/>
    <w:multiLevelType w:val="multilevel"/>
    <w:tmpl w:val="19ECD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EA314C8"/>
    <w:multiLevelType w:val="hybridMultilevel"/>
    <w:tmpl w:val="F1C4A4F2"/>
    <w:lvl w:ilvl="0" w:tplc="84984F6C">
      <w:start w:val="1"/>
      <w:numFmt w:val="bullet"/>
      <w:lvlText w:val=""/>
      <w:lvlJc w:val="left"/>
      <w:pPr>
        <w:ind w:left="720" w:hanging="360"/>
      </w:pPr>
      <w:rPr>
        <w:rFonts w:ascii="Symbol" w:hAnsi="Symbol" w:hint="default"/>
      </w:rPr>
    </w:lvl>
    <w:lvl w:ilvl="1" w:tplc="58B45B5E">
      <w:start w:val="1"/>
      <w:numFmt w:val="bullet"/>
      <w:lvlText w:val="o"/>
      <w:lvlJc w:val="left"/>
      <w:pPr>
        <w:ind w:left="1440" w:hanging="360"/>
      </w:pPr>
      <w:rPr>
        <w:rFonts w:ascii="Courier New" w:hAnsi="Courier New" w:hint="default"/>
      </w:rPr>
    </w:lvl>
    <w:lvl w:ilvl="2" w:tplc="B8E0DAC2">
      <w:start w:val="1"/>
      <w:numFmt w:val="bullet"/>
      <w:lvlText w:val=""/>
      <w:lvlJc w:val="left"/>
      <w:pPr>
        <w:ind w:left="2160" w:hanging="360"/>
      </w:pPr>
      <w:rPr>
        <w:rFonts w:ascii="Wingdings" w:hAnsi="Wingdings" w:hint="default"/>
      </w:rPr>
    </w:lvl>
    <w:lvl w:ilvl="3" w:tplc="C38EDA72">
      <w:start w:val="1"/>
      <w:numFmt w:val="bullet"/>
      <w:lvlText w:val=""/>
      <w:lvlJc w:val="left"/>
      <w:pPr>
        <w:ind w:left="2880" w:hanging="360"/>
      </w:pPr>
      <w:rPr>
        <w:rFonts w:ascii="Symbol" w:hAnsi="Symbol" w:hint="default"/>
      </w:rPr>
    </w:lvl>
    <w:lvl w:ilvl="4" w:tplc="0A0CEC3C">
      <w:start w:val="1"/>
      <w:numFmt w:val="bullet"/>
      <w:lvlText w:val="o"/>
      <w:lvlJc w:val="left"/>
      <w:pPr>
        <w:ind w:left="3600" w:hanging="360"/>
      </w:pPr>
      <w:rPr>
        <w:rFonts w:ascii="Courier New" w:hAnsi="Courier New" w:hint="default"/>
      </w:rPr>
    </w:lvl>
    <w:lvl w:ilvl="5" w:tplc="6FF800E6">
      <w:start w:val="1"/>
      <w:numFmt w:val="bullet"/>
      <w:lvlText w:val=""/>
      <w:lvlJc w:val="left"/>
      <w:pPr>
        <w:ind w:left="4320" w:hanging="360"/>
      </w:pPr>
      <w:rPr>
        <w:rFonts w:ascii="Wingdings" w:hAnsi="Wingdings" w:hint="default"/>
      </w:rPr>
    </w:lvl>
    <w:lvl w:ilvl="6" w:tplc="C0C6E9A0">
      <w:start w:val="1"/>
      <w:numFmt w:val="bullet"/>
      <w:lvlText w:val=""/>
      <w:lvlJc w:val="left"/>
      <w:pPr>
        <w:ind w:left="5040" w:hanging="360"/>
      </w:pPr>
      <w:rPr>
        <w:rFonts w:ascii="Symbol" w:hAnsi="Symbol" w:hint="default"/>
      </w:rPr>
    </w:lvl>
    <w:lvl w:ilvl="7" w:tplc="51408E78">
      <w:start w:val="1"/>
      <w:numFmt w:val="bullet"/>
      <w:lvlText w:val="o"/>
      <w:lvlJc w:val="left"/>
      <w:pPr>
        <w:ind w:left="5760" w:hanging="360"/>
      </w:pPr>
      <w:rPr>
        <w:rFonts w:ascii="Courier New" w:hAnsi="Courier New" w:hint="default"/>
      </w:rPr>
    </w:lvl>
    <w:lvl w:ilvl="8" w:tplc="2B0E2E54">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27"/>
  </w:num>
  <w:num w:numId="4">
    <w:abstractNumId w:val="33"/>
  </w:num>
  <w:num w:numId="5">
    <w:abstractNumId w:val="15"/>
  </w:num>
  <w:num w:numId="6">
    <w:abstractNumId w:val="1"/>
  </w:num>
  <w:num w:numId="7">
    <w:abstractNumId w:val="26"/>
  </w:num>
  <w:num w:numId="8">
    <w:abstractNumId w:val="21"/>
  </w:num>
  <w:num w:numId="9">
    <w:abstractNumId w:val="17"/>
  </w:num>
  <w:num w:numId="10">
    <w:abstractNumId w:val="13"/>
  </w:num>
  <w:num w:numId="11">
    <w:abstractNumId w:val="25"/>
  </w:num>
  <w:num w:numId="12">
    <w:abstractNumId w:val="14"/>
  </w:num>
  <w:num w:numId="13">
    <w:abstractNumId w:val="7"/>
  </w:num>
  <w:num w:numId="14">
    <w:abstractNumId w:val="9"/>
  </w:num>
  <w:num w:numId="15">
    <w:abstractNumId w:val="18"/>
  </w:num>
  <w:num w:numId="16">
    <w:abstractNumId w:val="32"/>
  </w:num>
  <w:num w:numId="17">
    <w:abstractNumId w:val="30"/>
  </w:num>
  <w:num w:numId="18">
    <w:abstractNumId w:val="38"/>
  </w:num>
  <w:num w:numId="19">
    <w:abstractNumId w:val="29"/>
  </w:num>
  <w:num w:numId="20">
    <w:abstractNumId w:val="3"/>
  </w:num>
  <w:num w:numId="21">
    <w:abstractNumId w:val="4"/>
  </w:num>
  <w:num w:numId="22">
    <w:abstractNumId w:val="28"/>
  </w:num>
  <w:num w:numId="23">
    <w:abstractNumId w:val="16"/>
  </w:num>
  <w:num w:numId="24">
    <w:abstractNumId w:val="22"/>
  </w:num>
  <w:num w:numId="25">
    <w:abstractNumId w:val="34"/>
  </w:num>
  <w:num w:numId="26">
    <w:abstractNumId w:val="6"/>
  </w:num>
  <w:num w:numId="27">
    <w:abstractNumId w:val="36"/>
  </w:num>
  <w:num w:numId="28">
    <w:abstractNumId w:val="10"/>
  </w:num>
  <w:num w:numId="29">
    <w:abstractNumId w:val="0"/>
  </w:num>
  <w:num w:numId="30">
    <w:abstractNumId w:val="31"/>
  </w:num>
  <w:num w:numId="31">
    <w:abstractNumId w:val="11"/>
  </w:num>
  <w:num w:numId="32">
    <w:abstractNumId w:val="37"/>
  </w:num>
  <w:num w:numId="33">
    <w:abstractNumId w:val="20"/>
  </w:num>
  <w:num w:numId="34">
    <w:abstractNumId w:val="5"/>
  </w:num>
  <w:num w:numId="35">
    <w:abstractNumId w:val="23"/>
  </w:num>
  <w:num w:numId="36">
    <w:abstractNumId w:val="19"/>
  </w:num>
  <w:num w:numId="37">
    <w:abstractNumId w:val="24"/>
  </w:num>
  <w:num w:numId="38">
    <w:abstractNumId w:val="35"/>
  </w:num>
  <w:num w:numId="39">
    <w:abstractNumId w:val="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embedSystemFonts/>
  <w:saveSubsetFonts/>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357"/>
  <w:drawingGridHorizontalSpacing w:val="110"/>
  <w:displayHorizontalDrawingGridEvery w:val="2"/>
  <w:characterSpacingControl w:val="doNotCompress"/>
  <w:hdrShapeDefaults>
    <o:shapedefaults v:ext="edit" spidmax="10241">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1B7"/>
    <w:rsid w:val="00000DF4"/>
    <w:rsid w:val="00000F99"/>
    <w:rsid w:val="00001ACE"/>
    <w:rsid w:val="0000222A"/>
    <w:rsid w:val="00002482"/>
    <w:rsid w:val="0000298C"/>
    <w:rsid w:val="00002EE7"/>
    <w:rsid w:val="00003E0D"/>
    <w:rsid w:val="000046D9"/>
    <w:rsid w:val="00004DED"/>
    <w:rsid w:val="0000586C"/>
    <w:rsid w:val="00006057"/>
    <w:rsid w:val="0000613D"/>
    <w:rsid w:val="000065F2"/>
    <w:rsid w:val="000068BA"/>
    <w:rsid w:val="00006B8E"/>
    <w:rsid w:val="00006CDC"/>
    <w:rsid w:val="000078AC"/>
    <w:rsid w:val="00011835"/>
    <w:rsid w:val="00011DBB"/>
    <w:rsid w:val="00011E36"/>
    <w:rsid w:val="000121F0"/>
    <w:rsid w:val="00012248"/>
    <w:rsid w:val="0001276E"/>
    <w:rsid w:val="00012EE0"/>
    <w:rsid w:val="00012F3C"/>
    <w:rsid w:val="00014B60"/>
    <w:rsid w:val="00015118"/>
    <w:rsid w:val="000151D4"/>
    <w:rsid w:val="0001531F"/>
    <w:rsid w:val="00016466"/>
    <w:rsid w:val="00016822"/>
    <w:rsid w:val="00016F51"/>
    <w:rsid w:val="0001702C"/>
    <w:rsid w:val="0001740D"/>
    <w:rsid w:val="00020494"/>
    <w:rsid w:val="00020833"/>
    <w:rsid w:val="00020A73"/>
    <w:rsid w:val="00021555"/>
    <w:rsid w:val="00021EB0"/>
    <w:rsid w:val="000228D2"/>
    <w:rsid w:val="00022D99"/>
    <w:rsid w:val="00023591"/>
    <w:rsid w:val="00023B33"/>
    <w:rsid w:val="000241FD"/>
    <w:rsid w:val="0002440F"/>
    <w:rsid w:val="00024855"/>
    <w:rsid w:val="000249FE"/>
    <w:rsid w:val="00024C7B"/>
    <w:rsid w:val="00025129"/>
    <w:rsid w:val="0002552C"/>
    <w:rsid w:val="00025731"/>
    <w:rsid w:val="00025ACC"/>
    <w:rsid w:val="00025C68"/>
    <w:rsid w:val="000266EE"/>
    <w:rsid w:val="00026F77"/>
    <w:rsid w:val="00027222"/>
    <w:rsid w:val="000273ED"/>
    <w:rsid w:val="00027BE7"/>
    <w:rsid w:val="00027FA5"/>
    <w:rsid w:val="000301EC"/>
    <w:rsid w:val="000312B5"/>
    <w:rsid w:val="0003140B"/>
    <w:rsid w:val="0003176B"/>
    <w:rsid w:val="00031792"/>
    <w:rsid w:val="00032235"/>
    <w:rsid w:val="0003273D"/>
    <w:rsid w:val="000336D3"/>
    <w:rsid w:val="00033945"/>
    <w:rsid w:val="00033CCD"/>
    <w:rsid w:val="00033DA9"/>
    <w:rsid w:val="0003429E"/>
    <w:rsid w:val="00035345"/>
    <w:rsid w:val="00035A3E"/>
    <w:rsid w:val="00036406"/>
    <w:rsid w:val="00036DD5"/>
    <w:rsid w:val="00037A73"/>
    <w:rsid w:val="00037CE3"/>
    <w:rsid w:val="00040750"/>
    <w:rsid w:val="00040E70"/>
    <w:rsid w:val="00040FB6"/>
    <w:rsid w:val="000411E8"/>
    <w:rsid w:val="0004128D"/>
    <w:rsid w:val="000416D5"/>
    <w:rsid w:val="0004199E"/>
    <w:rsid w:val="00041A95"/>
    <w:rsid w:val="00041BD5"/>
    <w:rsid w:val="0004266A"/>
    <w:rsid w:val="000426C7"/>
    <w:rsid w:val="00042804"/>
    <w:rsid w:val="00042A33"/>
    <w:rsid w:val="00042A43"/>
    <w:rsid w:val="00042F89"/>
    <w:rsid w:val="000436E2"/>
    <w:rsid w:val="00043E3F"/>
    <w:rsid w:val="000445EC"/>
    <w:rsid w:val="00045558"/>
    <w:rsid w:val="00046050"/>
    <w:rsid w:val="00046447"/>
    <w:rsid w:val="00046959"/>
    <w:rsid w:val="00046B9E"/>
    <w:rsid w:val="00047794"/>
    <w:rsid w:val="0005184E"/>
    <w:rsid w:val="00051970"/>
    <w:rsid w:val="00051D8A"/>
    <w:rsid w:val="00051EA5"/>
    <w:rsid w:val="00052029"/>
    <w:rsid w:val="00053805"/>
    <w:rsid w:val="00054890"/>
    <w:rsid w:val="00054920"/>
    <w:rsid w:val="00054A55"/>
    <w:rsid w:val="00054F9B"/>
    <w:rsid w:val="00054FB0"/>
    <w:rsid w:val="0005511C"/>
    <w:rsid w:val="000555B1"/>
    <w:rsid w:val="0005624A"/>
    <w:rsid w:val="00056F87"/>
    <w:rsid w:val="0005786B"/>
    <w:rsid w:val="000601B0"/>
    <w:rsid w:val="00060414"/>
    <w:rsid w:val="0006058C"/>
    <w:rsid w:val="00060825"/>
    <w:rsid w:val="00060957"/>
    <w:rsid w:val="00060A15"/>
    <w:rsid w:val="0006134F"/>
    <w:rsid w:val="0006173A"/>
    <w:rsid w:val="00061A57"/>
    <w:rsid w:val="0006278C"/>
    <w:rsid w:val="000631EE"/>
    <w:rsid w:val="00063502"/>
    <w:rsid w:val="000641F4"/>
    <w:rsid w:val="0006466D"/>
    <w:rsid w:val="00064835"/>
    <w:rsid w:val="00064F70"/>
    <w:rsid w:val="000656A2"/>
    <w:rsid w:val="00065951"/>
    <w:rsid w:val="00065EBD"/>
    <w:rsid w:val="0006664B"/>
    <w:rsid w:val="00066693"/>
    <w:rsid w:val="00067657"/>
    <w:rsid w:val="00067DE8"/>
    <w:rsid w:val="00067E3E"/>
    <w:rsid w:val="00067EEF"/>
    <w:rsid w:val="000703C2"/>
    <w:rsid w:val="000703EE"/>
    <w:rsid w:val="000711F4"/>
    <w:rsid w:val="000715EA"/>
    <w:rsid w:val="000718B2"/>
    <w:rsid w:val="000718D0"/>
    <w:rsid w:val="00071AE5"/>
    <w:rsid w:val="00071E76"/>
    <w:rsid w:val="0007222D"/>
    <w:rsid w:val="00072EB6"/>
    <w:rsid w:val="000730AB"/>
    <w:rsid w:val="00074159"/>
    <w:rsid w:val="00074820"/>
    <w:rsid w:val="00074911"/>
    <w:rsid w:val="00074959"/>
    <w:rsid w:val="000751F2"/>
    <w:rsid w:val="000758BC"/>
    <w:rsid w:val="00075905"/>
    <w:rsid w:val="000760E7"/>
    <w:rsid w:val="00076633"/>
    <w:rsid w:val="000767E5"/>
    <w:rsid w:val="000768B6"/>
    <w:rsid w:val="00076A27"/>
    <w:rsid w:val="00081042"/>
    <w:rsid w:val="0008153F"/>
    <w:rsid w:val="00081C0D"/>
    <w:rsid w:val="00081E62"/>
    <w:rsid w:val="00081F60"/>
    <w:rsid w:val="000820E1"/>
    <w:rsid w:val="000823CD"/>
    <w:rsid w:val="00082F39"/>
    <w:rsid w:val="00083DED"/>
    <w:rsid w:val="00084176"/>
    <w:rsid w:val="00084441"/>
    <w:rsid w:val="000850EF"/>
    <w:rsid w:val="00085C38"/>
    <w:rsid w:val="000865A5"/>
    <w:rsid w:val="00087574"/>
    <w:rsid w:val="000878B8"/>
    <w:rsid w:val="00087C14"/>
    <w:rsid w:val="00087E31"/>
    <w:rsid w:val="00087F14"/>
    <w:rsid w:val="00090251"/>
    <w:rsid w:val="000902AC"/>
    <w:rsid w:val="00090818"/>
    <w:rsid w:val="000908ED"/>
    <w:rsid w:val="00090BBE"/>
    <w:rsid w:val="00090BBF"/>
    <w:rsid w:val="00090EA8"/>
    <w:rsid w:val="0009103D"/>
    <w:rsid w:val="00091A36"/>
    <w:rsid w:val="000929A9"/>
    <w:rsid w:val="000933E6"/>
    <w:rsid w:val="0009369E"/>
    <w:rsid w:val="000937C7"/>
    <w:rsid w:val="00093DC9"/>
    <w:rsid w:val="000945E8"/>
    <w:rsid w:val="00094A43"/>
    <w:rsid w:val="00095131"/>
    <w:rsid w:val="000955A7"/>
    <w:rsid w:val="00095EE2"/>
    <w:rsid w:val="00097B63"/>
    <w:rsid w:val="00097DD8"/>
    <w:rsid w:val="00097EB6"/>
    <w:rsid w:val="000A05A8"/>
    <w:rsid w:val="000A08F1"/>
    <w:rsid w:val="000A0E4F"/>
    <w:rsid w:val="000A1721"/>
    <w:rsid w:val="000A1781"/>
    <w:rsid w:val="000A17B0"/>
    <w:rsid w:val="000A337C"/>
    <w:rsid w:val="000A394A"/>
    <w:rsid w:val="000A3ACF"/>
    <w:rsid w:val="000A4845"/>
    <w:rsid w:val="000A4A29"/>
    <w:rsid w:val="000A5507"/>
    <w:rsid w:val="000A6113"/>
    <w:rsid w:val="000A72C0"/>
    <w:rsid w:val="000B0162"/>
    <w:rsid w:val="000B0A3D"/>
    <w:rsid w:val="000B0B96"/>
    <w:rsid w:val="000B0D1B"/>
    <w:rsid w:val="000B13AF"/>
    <w:rsid w:val="000B212C"/>
    <w:rsid w:val="000B27B7"/>
    <w:rsid w:val="000B396F"/>
    <w:rsid w:val="000B39C9"/>
    <w:rsid w:val="000B3A17"/>
    <w:rsid w:val="000B4751"/>
    <w:rsid w:val="000B49FE"/>
    <w:rsid w:val="000B4A59"/>
    <w:rsid w:val="000B4E51"/>
    <w:rsid w:val="000B5043"/>
    <w:rsid w:val="000B582D"/>
    <w:rsid w:val="000B5BD9"/>
    <w:rsid w:val="000B5F68"/>
    <w:rsid w:val="000B6061"/>
    <w:rsid w:val="000B7D31"/>
    <w:rsid w:val="000B7E3B"/>
    <w:rsid w:val="000C05B0"/>
    <w:rsid w:val="000C05F6"/>
    <w:rsid w:val="000C062C"/>
    <w:rsid w:val="000C073A"/>
    <w:rsid w:val="000C09B0"/>
    <w:rsid w:val="000C10DA"/>
    <w:rsid w:val="000C1138"/>
    <w:rsid w:val="000C1C8A"/>
    <w:rsid w:val="000C23F2"/>
    <w:rsid w:val="000C256A"/>
    <w:rsid w:val="000C311D"/>
    <w:rsid w:val="000C3D5E"/>
    <w:rsid w:val="000C4112"/>
    <w:rsid w:val="000C4223"/>
    <w:rsid w:val="000C4723"/>
    <w:rsid w:val="000C4935"/>
    <w:rsid w:val="000C51B3"/>
    <w:rsid w:val="000C5CE4"/>
    <w:rsid w:val="000C6E97"/>
    <w:rsid w:val="000C6EC6"/>
    <w:rsid w:val="000C7137"/>
    <w:rsid w:val="000C728B"/>
    <w:rsid w:val="000C7370"/>
    <w:rsid w:val="000C73F0"/>
    <w:rsid w:val="000C76D3"/>
    <w:rsid w:val="000C7E33"/>
    <w:rsid w:val="000D0239"/>
    <w:rsid w:val="000D025D"/>
    <w:rsid w:val="000D068B"/>
    <w:rsid w:val="000D081B"/>
    <w:rsid w:val="000D09BF"/>
    <w:rsid w:val="000D0B45"/>
    <w:rsid w:val="000D0D58"/>
    <w:rsid w:val="000D0F97"/>
    <w:rsid w:val="000D17F3"/>
    <w:rsid w:val="000D1975"/>
    <w:rsid w:val="000D1B3B"/>
    <w:rsid w:val="000D2591"/>
    <w:rsid w:val="000D2598"/>
    <w:rsid w:val="000D2849"/>
    <w:rsid w:val="000D4A82"/>
    <w:rsid w:val="000D52C7"/>
    <w:rsid w:val="000D564D"/>
    <w:rsid w:val="000D5C0A"/>
    <w:rsid w:val="000D6587"/>
    <w:rsid w:val="000D6767"/>
    <w:rsid w:val="000D678F"/>
    <w:rsid w:val="000D6923"/>
    <w:rsid w:val="000D6C71"/>
    <w:rsid w:val="000D6EBA"/>
    <w:rsid w:val="000D6EC5"/>
    <w:rsid w:val="000D72D3"/>
    <w:rsid w:val="000E0110"/>
    <w:rsid w:val="000E0CCC"/>
    <w:rsid w:val="000E14FB"/>
    <w:rsid w:val="000E159E"/>
    <w:rsid w:val="000E168C"/>
    <w:rsid w:val="000E1764"/>
    <w:rsid w:val="000E1B19"/>
    <w:rsid w:val="000E2851"/>
    <w:rsid w:val="000E2B2C"/>
    <w:rsid w:val="000E347E"/>
    <w:rsid w:val="000E3DE4"/>
    <w:rsid w:val="000E3E67"/>
    <w:rsid w:val="000E4379"/>
    <w:rsid w:val="000E49CE"/>
    <w:rsid w:val="000E4DB2"/>
    <w:rsid w:val="000E4EFC"/>
    <w:rsid w:val="000E5536"/>
    <w:rsid w:val="000E5836"/>
    <w:rsid w:val="000E6298"/>
    <w:rsid w:val="000E6890"/>
    <w:rsid w:val="000E6CF3"/>
    <w:rsid w:val="000E6DBB"/>
    <w:rsid w:val="000E755E"/>
    <w:rsid w:val="000F0859"/>
    <w:rsid w:val="000F09D4"/>
    <w:rsid w:val="000F1115"/>
    <w:rsid w:val="000F14DF"/>
    <w:rsid w:val="000F235A"/>
    <w:rsid w:val="000F26EE"/>
    <w:rsid w:val="000F321E"/>
    <w:rsid w:val="000F328B"/>
    <w:rsid w:val="000F34DF"/>
    <w:rsid w:val="000F3B94"/>
    <w:rsid w:val="000F4435"/>
    <w:rsid w:val="000F46C5"/>
    <w:rsid w:val="000F5B18"/>
    <w:rsid w:val="000F5D40"/>
    <w:rsid w:val="000F652D"/>
    <w:rsid w:val="000F6702"/>
    <w:rsid w:val="000F7A82"/>
    <w:rsid w:val="000F7DA0"/>
    <w:rsid w:val="0010032D"/>
    <w:rsid w:val="00100A93"/>
    <w:rsid w:val="00100CCF"/>
    <w:rsid w:val="00101A7F"/>
    <w:rsid w:val="00101D2B"/>
    <w:rsid w:val="00101FF0"/>
    <w:rsid w:val="00102540"/>
    <w:rsid w:val="001027C3"/>
    <w:rsid w:val="00103045"/>
    <w:rsid w:val="00103415"/>
    <w:rsid w:val="00103FBD"/>
    <w:rsid w:val="00104316"/>
    <w:rsid w:val="00104D92"/>
    <w:rsid w:val="00105292"/>
    <w:rsid w:val="0010530E"/>
    <w:rsid w:val="00105CB9"/>
    <w:rsid w:val="00105D9A"/>
    <w:rsid w:val="001063A6"/>
    <w:rsid w:val="001064C4"/>
    <w:rsid w:val="00106DB9"/>
    <w:rsid w:val="001071A8"/>
    <w:rsid w:val="00107937"/>
    <w:rsid w:val="00107B44"/>
    <w:rsid w:val="001103C5"/>
    <w:rsid w:val="001105A6"/>
    <w:rsid w:val="0011147B"/>
    <w:rsid w:val="00111DA1"/>
    <w:rsid w:val="00112184"/>
    <w:rsid w:val="0011262D"/>
    <w:rsid w:val="001126AA"/>
    <w:rsid w:val="001147B2"/>
    <w:rsid w:val="001152E6"/>
    <w:rsid w:val="00115D13"/>
    <w:rsid w:val="00115DED"/>
    <w:rsid w:val="00116345"/>
    <w:rsid w:val="001166A3"/>
    <w:rsid w:val="00117227"/>
    <w:rsid w:val="00117B1A"/>
    <w:rsid w:val="00120A54"/>
    <w:rsid w:val="00120BC8"/>
    <w:rsid w:val="00120C40"/>
    <w:rsid w:val="001212C5"/>
    <w:rsid w:val="00122D89"/>
    <w:rsid w:val="00122E70"/>
    <w:rsid w:val="00123296"/>
    <w:rsid w:val="00123EB3"/>
    <w:rsid w:val="00123F5D"/>
    <w:rsid w:val="0012499E"/>
    <w:rsid w:val="001249C3"/>
    <w:rsid w:val="00124CBD"/>
    <w:rsid w:val="00124F77"/>
    <w:rsid w:val="00125207"/>
    <w:rsid w:val="00126455"/>
    <w:rsid w:val="00127827"/>
    <w:rsid w:val="001309DE"/>
    <w:rsid w:val="00130C1E"/>
    <w:rsid w:val="00130CA2"/>
    <w:rsid w:val="00131036"/>
    <w:rsid w:val="001315C7"/>
    <w:rsid w:val="001315C9"/>
    <w:rsid w:val="00131679"/>
    <w:rsid w:val="0013198D"/>
    <w:rsid w:val="00131E3B"/>
    <w:rsid w:val="00131FF7"/>
    <w:rsid w:val="0013202F"/>
    <w:rsid w:val="001320B0"/>
    <w:rsid w:val="00132829"/>
    <w:rsid w:val="00133349"/>
    <w:rsid w:val="0013336D"/>
    <w:rsid w:val="00133812"/>
    <w:rsid w:val="00133A69"/>
    <w:rsid w:val="00133DA7"/>
    <w:rsid w:val="001341B8"/>
    <w:rsid w:val="001343C2"/>
    <w:rsid w:val="00134742"/>
    <w:rsid w:val="00134DD3"/>
    <w:rsid w:val="00135F7E"/>
    <w:rsid w:val="001360A2"/>
    <w:rsid w:val="001364D9"/>
    <w:rsid w:val="0013662F"/>
    <w:rsid w:val="00136EC8"/>
    <w:rsid w:val="00137076"/>
    <w:rsid w:val="001406F5"/>
    <w:rsid w:val="00140EFA"/>
    <w:rsid w:val="001412A6"/>
    <w:rsid w:val="00141306"/>
    <w:rsid w:val="00141BE2"/>
    <w:rsid w:val="00141C18"/>
    <w:rsid w:val="00141CEE"/>
    <w:rsid w:val="001422F6"/>
    <w:rsid w:val="001424DA"/>
    <w:rsid w:val="001426CE"/>
    <w:rsid w:val="00142C12"/>
    <w:rsid w:val="00143F02"/>
    <w:rsid w:val="00144315"/>
    <w:rsid w:val="0014437C"/>
    <w:rsid w:val="00144706"/>
    <w:rsid w:val="0014487F"/>
    <w:rsid w:val="001459BF"/>
    <w:rsid w:val="00145E1A"/>
    <w:rsid w:val="001460D5"/>
    <w:rsid w:val="00146843"/>
    <w:rsid w:val="00146C2F"/>
    <w:rsid w:val="00146CAA"/>
    <w:rsid w:val="001471E6"/>
    <w:rsid w:val="00147201"/>
    <w:rsid w:val="001478AC"/>
    <w:rsid w:val="00147BC5"/>
    <w:rsid w:val="00150622"/>
    <w:rsid w:val="001510D2"/>
    <w:rsid w:val="00152772"/>
    <w:rsid w:val="001529FF"/>
    <w:rsid w:val="00152C29"/>
    <w:rsid w:val="001533C2"/>
    <w:rsid w:val="0015343D"/>
    <w:rsid w:val="00153581"/>
    <w:rsid w:val="0015367E"/>
    <w:rsid w:val="0015369E"/>
    <w:rsid w:val="00154136"/>
    <w:rsid w:val="00154B6B"/>
    <w:rsid w:val="00155946"/>
    <w:rsid w:val="001560AF"/>
    <w:rsid w:val="0015682C"/>
    <w:rsid w:val="00156874"/>
    <w:rsid w:val="001568F6"/>
    <w:rsid w:val="00156C06"/>
    <w:rsid w:val="00157C0D"/>
    <w:rsid w:val="001604E8"/>
    <w:rsid w:val="0016068D"/>
    <w:rsid w:val="00160825"/>
    <w:rsid w:val="001608AF"/>
    <w:rsid w:val="00160B1D"/>
    <w:rsid w:val="00160EF0"/>
    <w:rsid w:val="001611BD"/>
    <w:rsid w:val="00163342"/>
    <w:rsid w:val="00163813"/>
    <w:rsid w:val="00163AA6"/>
    <w:rsid w:val="00163CCC"/>
    <w:rsid w:val="00164B8F"/>
    <w:rsid w:val="00165734"/>
    <w:rsid w:val="001664BF"/>
    <w:rsid w:val="001667E0"/>
    <w:rsid w:val="00166BCF"/>
    <w:rsid w:val="00166F60"/>
    <w:rsid w:val="001676DD"/>
    <w:rsid w:val="0016794B"/>
    <w:rsid w:val="001679AB"/>
    <w:rsid w:val="00167D4A"/>
    <w:rsid w:val="00170F32"/>
    <w:rsid w:val="00171285"/>
    <w:rsid w:val="001713C5"/>
    <w:rsid w:val="00171432"/>
    <w:rsid w:val="0017165C"/>
    <w:rsid w:val="001737E6"/>
    <w:rsid w:val="001751B0"/>
    <w:rsid w:val="00175585"/>
    <w:rsid w:val="00175734"/>
    <w:rsid w:val="00176563"/>
    <w:rsid w:val="0017683B"/>
    <w:rsid w:val="00176B1D"/>
    <w:rsid w:val="00176D95"/>
    <w:rsid w:val="0017784D"/>
    <w:rsid w:val="00177D89"/>
    <w:rsid w:val="0018036F"/>
    <w:rsid w:val="00181E88"/>
    <w:rsid w:val="0018213E"/>
    <w:rsid w:val="001823A9"/>
    <w:rsid w:val="0018275B"/>
    <w:rsid w:val="00182961"/>
    <w:rsid w:val="00182A02"/>
    <w:rsid w:val="00182B2F"/>
    <w:rsid w:val="00182F00"/>
    <w:rsid w:val="00183AB1"/>
    <w:rsid w:val="00183AB3"/>
    <w:rsid w:val="00183B18"/>
    <w:rsid w:val="00183BC6"/>
    <w:rsid w:val="00183ED4"/>
    <w:rsid w:val="00184627"/>
    <w:rsid w:val="001854D1"/>
    <w:rsid w:val="0018608D"/>
    <w:rsid w:val="00186427"/>
    <w:rsid w:val="0018664E"/>
    <w:rsid w:val="001867BC"/>
    <w:rsid w:val="00187956"/>
    <w:rsid w:val="00187985"/>
    <w:rsid w:val="001879A4"/>
    <w:rsid w:val="00187F54"/>
    <w:rsid w:val="00190A19"/>
    <w:rsid w:val="001916B7"/>
    <w:rsid w:val="0019187B"/>
    <w:rsid w:val="0019198B"/>
    <w:rsid w:val="0019237B"/>
    <w:rsid w:val="00192F2D"/>
    <w:rsid w:val="0019310F"/>
    <w:rsid w:val="00193BF9"/>
    <w:rsid w:val="0019478D"/>
    <w:rsid w:val="00194E1B"/>
    <w:rsid w:val="00194F2A"/>
    <w:rsid w:val="001954C4"/>
    <w:rsid w:val="001954E5"/>
    <w:rsid w:val="00195863"/>
    <w:rsid w:val="00195969"/>
    <w:rsid w:val="00196B25"/>
    <w:rsid w:val="00196BC8"/>
    <w:rsid w:val="001973D9"/>
    <w:rsid w:val="0019787C"/>
    <w:rsid w:val="00197DC1"/>
    <w:rsid w:val="00197E09"/>
    <w:rsid w:val="001A0853"/>
    <w:rsid w:val="001A0FFF"/>
    <w:rsid w:val="001A1C1E"/>
    <w:rsid w:val="001A2194"/>
    <w:rsid w:val="001A2854"/>
    <w:rsid w:val="001A2F2C"/>
    <w:rsid w:val="001A3406"/>
    <w:rsid w:val="001A3974"/>
    <w:rsid w:val="001A39CE"/>
    <w:rsid w:val="001A3F90"/>
    <w:rsid w:val="001A3FDC"/>
    <w:rsid w:val="001A4A14"/>
    <w:rsid w:val="001A4B4A"/>
    <w:rsid w:val="001A5A4D"/>
    <w:rsid w:val="001A5DFB"/>
    <w:rsid w:val="001A5EA5"/>
    <w:rsid w:val="001A64CB"/>
    <w:rsid w:val="001A6519"/>
    <w:rsid w:val="001A6697"/>
    <w:rsid w:val="001A725B"/>
    <w:rsid w:val="001A7742"/>
    <w:rsid w:val="001B024D"/>
    <w:rsid w:val="001B052F"/>
    <w:rsid w:val="001B08F7"/>
    <w:rsid w:val="001B0A16"/>
    <w:rsid w:val="001B242F"/>
    <w:rsid w:val="001B31AD"/>
    <w:rsid w:val="001B439A"/>
    <w:rsid w:val="001B48A1"/>
    <w:rsid w:val="001B4AE2"/>
    <w:rsid w:val="001B4BFB"/>
    <w:rsid w:val="001B646D"/>
    <w:rsid w:val="001B68A0"/>
    <w:rsid w:val="001B6D48"/>
    <w:rsid w:val="001B7275"/>
    <w:rsid w:val="001B7503"/>
    <w:rsid w:val="001B7C81"/>
    <w:rsid w:val="001C03FC"/>
    <w:rsid w:val="001C09B1"/>
    <w:rsid w:val="001C0C85"/>
    <w:rsid w:val="001C103D"/>
    <w:rsid w:val="001C1358"/>
    <w:rsid w:val="001C1822"/>
    <w:rsid w:val="001C184F"/>
    <w:rsid w:val="001C1B4E"/>
    <w:rsid w:val="001C1C31"/>
    <w:rsid w:val="001C2562"/>
    <w:rsid w:val="001C3201"/>
    <w:rsid w:val="001C3E10"/>
    <w:rsid w:val="001C4135"/>
    <w:rsid w:val="001C4418"/>
    <w:rsid w:val="001C4D3E"/>
    <w:rsid w:val="001C519D"/>
    <w:rsid w:val="001C53DE"/>
    <w:rsid w:val="001C6630"/>
    <w:rsid w:val="001C6715"/>
    <w:rsid w:val="001C6750"/>
    <w:rsid w:val="001C6B2E"/>
    <w:rsid w:val="001C7445"/>
    <w:rsid w:val="001C7BAC"/>
    <w:rsid w:val="001D0148"/>
    <w:rsid w:val="001D0488"/>
    <w:rsid w:val="001D04DB"/>
    <w:rsid w:val="001D0F95"/>
    <w:rsid w:val="001D0FFC"/>
    <w:rsid w:val="001D1D89"/>
    <w:rsid w:val="001D2DA7"/>
    <w:rsid w:val="001D2DCE"/>
    <w:rsid w:val="001D38A8"/>
    <w:rsid w:val="001D3B90"/>
    <w:rsid w:val="001D3FC3"/>
    <w:rsid w:val="001D43FF"/>
    <w:rsid w:val="001D4665"/>
    <w:rsid w:val="001D4E34"/>
    <w:rsid w:val="001D592E"/>
    <w:rsid w:val="001D644E"/>
    <w:rsid w:val="001D64D5"/>
    <w:rsid w:val="001D78AA"/>
    <w:rsid w:val="001D7D9B"/>
    <w:rsid w:val="001D7E2F"/>
    <w:rsid w:val="001E04B8"/>
    <w:rsid w:val="001E097C"/>
    <w:rsid w:val="001E0A6F"/>
    <w:rsid w:val="001E0C9D"/>
    <w:rsid w:val="001E13AC"/>
    <w:rsid w:val="001E17B7"/>
    <w:rsid w:val="001E21A9"/>
    <w:rsid w:val="001E245F"/>
    <w:rsid w:val="001E26ED"/>
    <w:rsid w:val="001E3779"/>
    <w:rsid w:val="001E4074"/>
    <w:rsid w:val="001E42F7"/>
    <w:rsid w:val="001E4839"/>
    <w:rsid w:val="001E5245"/>
    <w:rsid w:val="001E5F28"/>
    <w:rsid w:val="001E61B3"/>
    <w:rsid w:val="001E6808"/>
    <w:rsid w:val="001E6ADE"/>
    <w:rsid w:val="001E6B31"/>
    <w:rsid w:val="001E73D1"/>
    <w:rsid w:val="001E75D1"/>
    <w:rsid w:val="001E77B9"/>
    <w:rsid w:val="001E7B0E"/>
    <w:rsid w:val="001F00E9"/>
    <w:rsid w:val="001F027F"/>
    <w:rsid w:val="001F02A5"/>
    <w:rsid w:val="001F07FE"/>
    <w:rsid w:val="001F0F5F"/>
    <w:rsid w:val="001F0FDB"/>
    <w:rsid w:val="001F11A3"/>
    <w:rsid w:val="001F1E85"/>
    <w:rsid w:val="001F2E99"/>
    <w:rsid w:val="001F40E8"/>
    <w:rsid w:val="001F4BE7"/>
    <w:rsid w:val="001F4C8C"/>
    <w:rsid w:val="001F5CDF"/>
    <w:rsid w:val="001F615C"/>
    <w:rsid w:val="0020066C"/>
    <w:rsid w:val="00200A1F"/>
    <w:rsid w:val="00200A32"/>
    <w:rsid w:val="00200FF4"/>
    <w:rsid w:val="002011BE"/>
    <w:rsid w:val="002013F0"/>
    <w:rsid w:val="00201972"/>
    <w:rsid w:val="00201BAE"/>
    <w:rsid w:val="00202556"/>
    <w:rsid w:val="002026BB"/>
    <w:rsid w:val="0020277F"/>
    <w:rsid w:val="0020285B"/>
    <w:rsid w:val="00203C4F"/>
    <w:rsid w:val="00203EA0"/>
    <w:rsid w:val="00204887"/>
    <w:rsid w:val="00205251"/>
    <w:rsid w:val="00206239"/>
    <w:rsid w:val="002062CE"/>
    <w:rsid w:val="00206E11"/>
    <w:rsid w:val="00206EE1"/>
    <w:rsid w:val="00207F03"/>
    <w:rsid w:val="0021085F"/>
    <w:rsid w:val="00210A7E"/>
    <w:rsid w:val="002112E9"/>
    <w:rsid w:val="00211A38"/>
    <w:rsid w:val="00211DF5"/>
    <w:rsid w:val="0021204B"/>
    <w:rsid w:val="0021216D"/>
    <w:rsid w:val="002123F0"/>
    <w:rsid w:val="00212BBA"/>
    <w:rsid w:val="002130C0"/>
    <w:rsid w:val="00213379"/>
    <w:rsid w:val="00213F57"/>
    <w:rsid w:val="002140B4"/>
    <w:rsid w:val="002147C8"/>
    <w:rsid w:val="00214BD2"/>
    <w:rsid w:val="00216F0B"/>
    <w:rsid w:val="00217371"/>
    <w:rsid w:val="00217377"/>
    <w:rsid w:val="00220574"/>
    <w:rsid w:val="002218DA"/>
    <w:rsid w:val="0022196A"/>
    <w:rsid w:val="00221A5D"/>
    <w:rsid w:val="00221B18"/>
    <w:rsid w:val="00221EB1"/>
    <w:rsid w:val="00222E36"/>
    <w:rsid w:val="002232A0"/>
    <w:rsid w:val="00223623"/>
    <w:rsid w:val="00224255"/>
    <w:rsid w:val="00224331"/>
    <w:rsid w:val="00225E25"/>
    <w:rsid w:val="002265DE"/>
    <w:rsid w:val="00227AD4"/>
    <w:rsid w:val="002301A0"/>
    <w:rsid w:val="0023070C"/>
    <w:rsid w:val="00231C9D"/>
    <w:rsid w:val="00231FE7"/>
    <w:rsid w:val="002323DC"/>
    <w:rsid w:val="002326A2"/>
    <w:rsid w:val="002326FD"/>
    <w:rsid w:val="00232763"/>
    <w:rsid w:val="00232C59"/>
    <w:rsid w:val="00232D9E"/>
    <w:rsid w:val="00233F14"/>
    <w:rsid w:val="00234119"/>
    <w:rsid w:val="00234C7E"/>
    <w:rsid w:val="00234EDA"/>
    <w:rsid w:val="00234F36"/>
    <w:rsid w:val="002351AA"/>
    <w:rsid w:val="0023583B"/>
    <w:rsid w:val="002362C5"/>
    <w:rsid w:val="002364BB"/>
    <w:rsid w:val="00240945"/>
    <w:rsid w:val="00241A30"/>
    <w:rsid w:val="002420A5"/>
    <w:rsid w:val="002428AF"/>
    <w:rsid w:val="002435FE"/>
    <w:rsid w:val="00243E08"/>
    <w:rsid w:val="002445B9"/>
    <w:rsid w:val="00244EF3"/>
    <w:rsid w:val="00246B94"/>
    <w:rsid w:val="00246CDC"/>
    <w:rsid w:val="00246F4E"/>
    <w:rsid w:val="0024762B"/>
    <w:rsid w:val="00247F31"/>
    <w:rsid w:val="0025052E"/>
    <w:rsid w:val="00250E4B"/>
    <w:rsid w:val="00252611"/>
    <w:rsid w:val="0025305A"/>
    <w:rsid w:val="00255835"/>
    <w:rsid w:val="00255BC7"/>
    <w:rsid w:val="00255C72"/>
    <w:rsid w:val="00256B44"/>
    <w:rsid w:val="0025718F"/>
    <w:rsid w:val="00260686"/>
    <w:rsid w:val="00260CE1"/>
    <w:rsid w:val="0026174F"/>
    <w:rsid w:val="00261CF4"/>
    <w:rsid w:val="002629A0"/>
    <w:rsid w:val="00262CAE"/>
    <w:rsid w:val="002634AA"/>
    <w:rsid w:val="002639D1"/>
    <w:rsid w:val="00263CCA"/>
    <w:rsid w:val="002640A6"/>
    <w:rsid w:val="002645BC"/>
    <w:rsid w:val="00264730"/>
    <w:rsid w:val="00265180"/>
    <w:rsid w:val="002654FC"/>
    <w:rsid w:val="002659ED"/>
    <w:rsid w:val="00265D5B"/>
    <w:rsid w:val="00266570"/>
    <w:rsid w:val="00267161"/>
    <w:rsid w:val="002671B7"/>
    <w:rsid w:val="00267287"/>
    <w:rsid w:val="00267466"/>
    <w:rsid w:val="00267631"/>
    <w:rsid w:val="00270089"/>
    <w:rsid w:val="00270E39"/>
    <w:rsid w:val="00270EF4"/>
    <w:rsid w:val="0027143D"/>
    <w:rsid w:val="00272002"/>
    <w:rsid w:val="00272139"/>
    <w:rsid w:val="0027289A"/>
    <w:rsid w:val="00272C85"/>
    <w:rsid w:val="0027313F"/>
    <w:rsid w:val="00273AA3"/>
    <w:rsid w:val="00273DCC"/>
    <w:rsid w:val="00274116"/>
    <w:rsid w:val="00274C5C"/>
    <w:rsid w:val="002751BC"/>
    <w:rsid w:val="00275892"/>
    <w:rsid w:val="00275DA1"/>
    <w:rsid w:val="00276588"/>
    <w:rsid w:val="00276627"/>
    <w:rsid w:val="00276AA8"/>
    <w:rsid w:val="0027742B"/>
    <w:rsid w:val="00277C7C"/>
    <w:rsid w:val="00277F53"/>
    <w:rsid w:val="00280626"/>
    <w:rsid w:val="002817C6"/>
    <w:rsid w:val="002836EE"/>
    <w:rsid w:val="002838AB"/>
    <w:rsid w:val="00283CAB"/>
    <w:rsid w:val="00284087"/>
    <w:rsid w:val="00284EE9"/>
    <w:rsid w:val="00284F98"/>
    <w:rsid w:val="00285559"/>
    <w:rsid w:val="00285A9A"/>
    <w:rsid w:val="00285D97"/>
    <w:rsid w:val="00286205"/>
    <w:rsid w:val="002868CC"/>
    <w:rsid w:val="002873B1"/>
    <w:rsid w:val="002904AA"/>
    <w:rsid w:val="00290785"/>
    <w:rsid w:val="00290A0B"/>
    <w:rsid w:val="00290ABD"/>
    <w:rsid w:val="00291417"/>
    <w:rsid w:val="002914BA"/>
    <w:rsid w:val="00291777"/>
    <w:rsid w:val="00291AA7"/>
    <w:rsid w:val="002924D0"/>
    <w:rsid w:val="00292B26"/>
    <w:rsid w:val="00293DE7"/>
    <w:rsid w:val="00295172"/>
    <w:rsid w:val="00295444"/>
    <w:rsid w:val="00296032"/>
    <w:rsid w:val="00296F4B"/>
    <w:rsid w:val="00297606"/>
    <w:rsid w:val="00297975"/>
    <w:rsid w:val="002A004C"/>
    <w:rsid w:val="002A00C2"/>
    <w:rsid w:val="002A0485"/>
    <w:rsid w:val="002A2152"/>
    <w:rsid w:val="002A2AEC"/>
    <w:rsid w:val="002A2C73"/>
    <w:rsid w:val="002A2D13"/>
    <w:rsid w:val="002A3597"/>
    <w:rsid w:val="002A38EC"/>
    <w:rsid w:val="002A3FE5"/>
    <w:rsid w:val="002A5156"/>
    <w:rsid w:val="002A58E1"/>
    <w:rsid w:val="002A6385"/>
    <w:rsid w:val="002A6614"/>
    <w:rsid w:val="002A701C"/>
    <w:rsid w:val="002A7A76"/>
    <w:rsid w:val="002B04A7"/>
    <w:rsid w:val="002B1102"/>
    <w:rsid w:val="002B13A8"/>
    <w:rsid w:val="002B14BE"/>
    <w:rsid w:val="002B14F6"/>
    <w:rsid w:val="002B1F7B"/>
    <w:rsid w:val="002B2344"/>
    <w:rsid w:val="002B327D"/>
    <w:rsid w:val="002B342D"/>
    <w:rsid w:val="002B463E"/>
    <w:rsid w:val="002B48A7"/>
    <w:rsid w:val="002B49D6"/>
    <w:rsid w:val="002B4D3C"/>
    <w:rsid w:val="002B59A0"/>
    <w:rsid w:val="002B6330"/>
    <w:rsid w:val="002B63A5"/>
    <w:rsid w:val="002B66CD"/>
    <w:rsid w:val="002B7A8C"/>
    <w:rsid w:val="002C04AD"/>
    <w:rsid w:val="002C0CA8"/>
    <w:rsid w:val="002C0DBE"/>
    <w:rsid w:val="002C0E2F"/>
    <w:rsid w:val="002C214D"/>
    <w:rsid w:val="002C29B0"/>
    <w:rsid w:val="002C2FFF"/>
    <w:rsid w:val="002C3034"/>
    <w:rsid w:val="002C3363"/>
    <w:rsid w:val="002C429C"/>
    <w:rsid w:val="002C452B"/>
    <w:rsid w:val="002C487D"/>
    <w:rsid w:val="002C57E4"/>
    <w:rsid w:val="002C58F4"/>
    <w:rsid w:val="002C5F4A"/>
    <w:rsid w:val="002C6224"/>
    <w:rsid w:val="002C632A"/>
    <w:rsid w:val="002C6885"/>
    <w:rsid w:val="002C697D"/>
    <w:rsid w:val="002C6E99"/>
    <w:rsid w:val="002C6EFA"/>
    <w:rsid w:val="002C7B94"/>
    <w:rsid w:val="002C7E9D"/>
    <w:rsid w:val="002C7EB9"/>
    <w:rsid w:val="002D01ED"/>
    <w:rsid w:val="002D04CE"/>
    <w:rsid w:val="002D0BB4"/>
    <w:rsid w:val="002D12FA"/>
    <w:rsid w:val="002D13B8"/>
    <w:rsid w:val="002D1415"/>
    <w:rsid w:val="002D22D9"/>
    <w:rsid w:val="002D270F"/>
    <w:rsid w:val="002D28DE"/>
    <w:rsid w:val="002D40D3"/>
    <w:rsid w:val="002D425A"/>
    <w:rsid w:val="002D52E7"/>
    <w:rsid w:val="002D62CF"/>
    <w:rsid w:val="002D669B"/>
    <w:rsid w:val="002D6A74"/>
    <w:rsid w:val="002D6C9E"/>
    <w:rsid w:val="002D796C"/>
    <w:rsid w:val="002D7BC4"/>
    <w:rsid w:val="002D7CCE"/>
    <w:rsid w:val="002E0123"/>
    <w:rsid w:val="002E0401"/>
    <w:rsid w:val="002E0A54"/>
    <w:rsid w:val="002E17CE"/>
    <w:rsid w:val="002E204F"/>
    <w:rsid w:val="002E2147"/>
    <w:rsid w:val="002E21C3"/>
    <w:rsid w:val="002E33B5"/>
    <w:rsid w:val="002E3B8F"/>
    <w:rsid w:val="002E3C8A"/>
    <w:rsid w:val="002E4160"/>
    <w:rsid w:val="002E4D65"/>
    <w:rsid w:val="002E6883"/>
    <w:rsid w:val="002E68C5"/>
    <w:rsid w:val="002E729D"/>
    <w:rsid w:val="002E7873"/>
    <w:rsid w:val="002E7C98"/>
    <w:rsid w:val="002E7CC8"/>
    <w:rsid w:val="002F03B0"/>
    <w:rsid w:val="002F16BD"/>
    <w:rsid w:val="002F2513"/>
    <w:rsid w:val="002F25ED"/>
    <w:rsid w:val="002F2945"/>
    <w:rsid w:val="002F29D8"/>
    <w:rsid w:val="002F31FD"/>
    <w:rsid w:val="002F36B2"/>
    <w:rsid w:val="002F39C1"/>
    <w:rsid w:val="002F3C81"/>
    <w:rsid w:val="002F4D9B"/>
    <w:rsid w:val="002F5EC8"/>
    <w:rsid w:val="002F6E34"/>
    <w:rsid w:val="00300474"/>
    <w:rsid w:val="00300E27"/>
    <w:rsid w:val="00301877"/>
    <w:rsid w:val="00301B35"/>
    <w:rsid w:val="00301D36"/>
    <w:rsid w:val="00301F69"/>
    <w:rsid w:val="00302542"/>
    <w:rsid w:val="00302E0F"/>
    <w:rsid w:val="00303CC6"/>
    <w:rsid w:val="0030456E"/>
    <w:rsid w:val="00305917"/>
    <w:rsid w:val="0030608E"/>
    <w:rsid w:val="00307618"/>
    <w:rsid w:val="00307AA5"/>
    <w:rsid w:val="00307E2A"/>
    <w:rsid w:val="00307EB5"/>
    <w:rsid w:val="003103C9"/>
    <w:rsid w:val="003104C8"/>
    <w:rsid w:val="003106AA"/>
    <w:rsid w:val="00310BE9"/>
    <w:rsid w:val="00310F41"/>
    <w:rsid w:val="00311836"/>
    <w:rsid w:val="0031216D"/>
    <w:rsid w:val="003123AB"/>
    <w:rsid w:val="003127F7"/>
    <w:rsid w:val="003133C6"/>
    <w:rsid w:val="003134CB"/>
    <w:rsid w:val="00313C08"/>
    <w:rsid w:val="003149F8"/>
    <w:rsid w:val="00314B2E"/>
    <w:rsid w:val="00314BF5"/>
    <w:rsid w:val="00315281"/>
    <w:rsid w:val="003161C6"/>
    <w:rsid w:val="00317A4B"/>
    <w:rsid w:val="00320099"/>
    <w:rsid w:val="00320620"/>
    <w:rsid w:val="003216EC"/>
    <w:rsid w:val="00321AA4"/>
    <w:rsid w:val="00323D34"/>
    <w:rsid w:val="0032407B"/>
    <w:rsid w:val="003251D4"/>
    <w:rsid w:val="00325213"/>
    <w:rsid w:val="003256FE"/>
    <w:rsid w:val="00325B40"/>
    <w:rsid w:val="00327D54"/>
    <w:rsid w:val="003312DB"/>
    <w:rsid w:val="00331483"/>
    <w:rsid w:val="00331C71"/>
    <w:rsid w:val="00331E4C"/>
    <w:rsid w:val="003339C5"/>
    <w:rsid w:val="003340A0"/>
    <w:rsid w:val="0033419B"/>
    <w:rsid w:val="003343F5"/>
    <w:rsid w:val="00334A87"/>
    <w:rsid w:val="00334B4F"/>
    <w:rsid w:val="00334E1A"/>
    <w:rsid w:val="0033554C"/>
    <w:rsid w:val="003355C3"/>
    <w:rsid w:val="003361F3"/>
    <w:rsid w:val="00336226"/>
    <w:rsid w:val="003362AF"/>
    <w:rsid w:val="003364A2"/>
    <w:rsid w:val="0033676C"/>
    <w:rsid w:val="003367AC"/>
    <w:rsid w:val="00336D41"/>
    <w:rsid w:val="00337696"/>
    <w:rsid w:val="00337A90"/>
    <w:rsid w:val="00337BB1"/>
    <w:rsid w:val="00337F6A"/>
    <w:rsid w:val="0034072C"/>
    <w:rsid w:val="00340FC6"/>
    <w:rsid w:val="00341039"/>
    <w:rsid w:val="003416BA"/>
    <w:rsid w:val="0034186A"/>
    <w:rsid w:val="00341C77"/>
    <w:rsid w:val="00342240"/>
    <w:rsid w:val="0034280A"/>
    <w:rsid w:val="00342947"/>
    <w:rsid w:val="00343B1D"/>
    <w:rsid w:val="00343D35"/>
    <w:rsid w:val="00343E00"/>
    <w:rsid w:val="00344533"/>
    <w:rsid w:val="003446D6"/>
    <w:rsid w:val="0034474B"/>
    <w:rsid w:val="0034612B"/>
    <w:rsid w:val="00346789"/>
    <w:rsid w:val="00346D2D"/>
    <w:rsid w:val="0034783B"/>
    <w:rsid w:val="00347AA9"/>
    <w:rsid w:val="003509E6"/>
    <w:rsid w:val="00350BE4"/>
    <w:rsid w:val="003510AA"/>
    <w:rsid w:val="00351EEB"/>
    <w:rsid w:val="0035201B"/>
    <w:rsid w:val="00352526"/>
    <w:rsid w:val="00352AFE"/>
    <w:rsid w:val="003535A1"/>
    <w:rsid w:val="00353E58"/>
    <w:rsid w:val="003542C5"/>
    <w:rsid w:val="003556A8"/>
    <w:rsid w:val="00355797"/>
    <w:rsid w:val="0035597D"/>
    <w:rsid w:val="00355F95"/>
    <w:rsid w:val="00356939"/>
    <w:rsid w:val="00356A2B"/>
    <w:rsid w:val="00356E8B"/>
    <w:rsid w:val="00357544"/>
    <w:rsid w:val="00357CA3"/>
    <w:rsid w:val="00360702"/>
    <w:rsid w:val="00360899"/>
    <w:rsid w:val="0036095F"/>
    <w:rsid w:val="00360A55"/>
    <w:rsid w:val="0036161E"/>
    <w:rsid w:val="00361AF0"/>
    <w:rsid w:val="00361DDB"/>
    <w:rsid w:val="00361F03"/>
    <w:rsid w:val="00362E35"/>
    <w:rsid w:val="00363573"/>
    <w:rsid w:val="00363593"/>
    <w:rsid w:val="00363A5A"/>
    <w:rsid w:val="00363E81"/>
    <w:rsid w:val="00364107"/>
    <w:rsid w:val="00364187"/>
    <w:rsid w:val="00364582"/>
    <w:rsid w:val="00364A81"/>
    <w:rsid w:val="00364FA1"/>
    <w:rsid w:val="00365514"/>
    <w:rsid w:val="003660D7"/>
    <w:rsid w:val="003662E9"/>
    <w:rsid w:val="00366427"/>
    <w:rsid w:val="00366C39"/>
    <w:rsid w:val="00366DB7"/>
    <w:rsid w:val="00367581"/>
    <w:rsid w:val="00367BD0"/>
    <w:rsid w:val="00367D31"/>
    <w:rsid w:val="00367DDF"/>
    <w:rsid w:val="00370473"/>
    <w:rsid w:val="00370899"/>
    <w:rsid w:val="00370A5E"/>
    <w:rsid w:val="00370C3C"/>
    <w:rsid w:val="00370CEA"/>
    <w:rsid w:val="00370F68"/>
    <w:rsid w:val="00372176"/>
    <w:rsid w:val="003722F4"/>
    <w:rsid w:val="0037335B"/>
    <w:rsid w:val="003735C7"/>
    <w:rsid w:val="003738BF"/>
    <w:rsid w:val="00373F51"/>
    <w:rsid w:val="00374215"/>
    <w:rsid w:val="00374287"/>
    <w:rsid w:val="00374A49"/>
    <w:rsid w:val="00374ACA"/>
    <w:rsid w:val="0037519C"/>
    <w:rsid w:val="003759C8"/>
    <w:rsid w:val="00375B77"/>
    <w:rsid w:val="00375BB5"/>
    <w:rsid w:val="00375E0B"/>
    <w:rsid w:val="003763E0"/>
    <w:rsid w:val="00376919"/>
    <w:rsid w:val="00377176"/>
    <w:rsid w:val="003805BF"/>
    <w:rsid w:val="003814FC"/>
    <w:rsid w:val="003820D0"/>
    <w:rsid w:val="00382731"/>
    <w:rsid w:val="003828B7"/>
    <w:rsid w:val="00382907"/>
    <w:rsid w:val="00382CE6"/>
    <w:rsid w:val="00382FDB"/>
    <w:rsid w:val="0038347A"/>
    <w:rsid w:val="0038404F"/>
    <w:rsid w:val="00384894"/>
    <w:rsid w:val="00385290"/>
    <w:rsid w:val="003853CC"/>
    <w:rsid w:val="003854A3"/>
    <w:rsid w:val="003856B0"/>
    <w:rsid w:val="003860FD"/>
    <w:rsid w:val="00386116"/>
    <w:rsid w:val="003862AC"/>
    <w:rsid w:val="0038642B"/>
    <w:rsid w:val="0038710C"/>
    <w:rsid w:val="0038780E"/>
    <w:rsid w:val="00387D53"/>
    <w:rsid w:val="00388179"/>
    <w:rsid w:val="0039029C"/>
    <w:rsid w:val="00390836"/>
    <w:rsid w:val="00390F4A"/>
    <w:rsid w:val="00391124"/>
    <w:rsid w:val="003928D2"/>
    <w:rsid w:val="00392B7F"/>
    <w:rsid w:val="003935E9"/>
    <w:rsid w:val="00393D2F"/>
    <w:rsid w:val="00393DA1"/>
    <w:rsid w:val="003949EE"/>
    <w:rsid w:val="00394A4B"/>
    <w:rsid w:val="00394C99"/>
    <w:rsid w:val="00394DD7"/>
    <w:rsid w:val="003968E0"/>
    <w:rsid w:val="0039693D"/>
    <w:rsid w:val="00396D04"/>
    <w:rsid w:val="003972A7"/>
    <w:rsid w:val="003978A4"/>
    <w:rsid w:val="00397EDC"/>
    <w:rsid w:val="003A01F4"/>
    <w:rsid w:val="003A088B"/>
    <w:rsid w:val="003A093C"/>
    <w:rsid w:val="003A1468"/>
    <w:rsid w:val="003A2446"/>
    <w:rsid w:val="003A2BCA"/>
    <w:rsid w:val="003A2BE5"/>
    <w:rsid w:val="003A2CCE"/>
    <w:rsid w:val="003A3879"/>
    <w:rsid w:val="003A4608"/>
    <w:rsid w:val="003A589A"/>
    <w:rsid w:val="003A599A"/>
    <w:rsid w:val="003A6EC3"/>
    <w:rsid w:val="003B0872"/>
    <w:rsid w:val="003B09EB"/>
    <w:rsid w:val="003B0ACD"/>
    <w:rsid w:val="003B0AE4"/>
    <w:rsid w:val="003B10EA"/>
    <w:rsid w:val="003B1AF3"/>
    <w:rsid w:val="003B1CF0"/>
    <w:rsid w:val="003B21BD"/>
    <w:rsid w:val="003B2587"/>
    <w:rsid w:val="003B2682"/>
    <w:rsid w:val="003B2EB7"/>
    <w:rsid w:val="003B32AF"/>
    <w:rsid w:val="003B3CD2"/>
    <w:rsid w:val="003B4BB8"/>
    <w:rsid w:val="003B538B"/>
    <w:rsid w:val="003B5767"/>
    <w:rsid w:val="003B59C7"/>
    <w:rsid w:val="003B5EBC"/>
    <w:rsid w:val="003B5F53"/>
    <w:rsid w:val="003B5F8A"/>
    <w:rsid w:val="003B5FA2"/>
    <w:rsid w:val="003B60BD"/>
    <w:rsid w:val="003B6A67"/>
    <w:rsid w:val="003B7084"/>
    <w:rsid w:val="003B7095"/>
    <w:rsid w:val="003B7178"/>
    <w:rsid w:val="003C13A5"/>
    <w:rsid w:val="003C1783"/>
    <w:rsid w:val="003C1792"/>
    <w:rsid w:val="003C278E"/>
    <w:rsid w:val="003C2C5D"/>
    <w:rsid w:val="003C2F47"/>
    <w:rsid w:val="003C2FC8"/>
    <w:rsid w:val="003C393A"/>
    <w:rsid w:val="003C3D15"/>
    <w:rsid w:val="003C4604"/>
    <w:rsid w:val="003C4D3E"/>
    <w:rsid w:val="003C51C8"/>
    <w:rsid w:val="003C60FF"/>
    <w:rsid w:val="003C686E"/>
    <w:rsid w:val="003C69EE"/>
    <w:rsid w:val="003C70A7"/>
    <w:rsid w:val="003C7D73"/>
    <w:rsid w:val="003D13A9"/>
    <w:rsid w:val="003D1731"/>
    <w:rsid w:val="003D182A"/>
    <w:rsid w:val="003D1ADF"/>
    <w:rsid w:val="003D1B2C"/>
    <w:rsid w:val="003D20CE"/>
    <w:rsid w:val="003D213B"/>
    <w:rsid w:val="003D2639"/>
    <w:rsid w:val="003D26FC"/>
    <w:rsid w:val="003D2A2C"/>
    <w:rsid w:val="003D3686"/>
    <w:rsid w:val="003D4121"/>
    <w:rsid w:val="003D49BD"/>
    <w:rsid w:val="003D4E4B"/>
    <w:rsid w:val="003D5BA8"/>
    <w:rsid w:val="003D697D"/>
    <w:rsid w:val="003D7173"/>
    <w:rsid w:val="003D76B9"/>
    <w:rsid w:val="003D78F8"/>
    <w:rsid w:val="003D7DAF"/>
    <w:rsid w:val="003E0A82"/>
    <w:rsid w:val="003E1308"/>
    <w:rsid w:val="003E2179"/>
    <w:rsid w:val="003E33E4"/>
    <w:rsid w:val="003E3460"/>
    <w:rsid w:val="003E3B68"/>
    <w:rsid w:val="003E3B8C"/>
    <w:rsid w:val="003E43BB"/>
    <w:rsid w:val="003E4888"/>
    <w:rsid w:val="003E4893"/>
    <w:rsid w:val="003E55FC"/>
    <w:rsid w:val="003E564E"/>
    <w:rsid w:val="003E5722"/>
    <w:rsid w:val="003E63A2"/>
    <w:rsid w:val="003E6904"/>
    <w:rsid w:val="003E7AF1"/>
    <w:rsid w:val="003F0346"/>
    <w:rsid w:val="003F0E4F"/>
    <w:rsid w:val="003F13A8"/>
    <w:rsid w:val="003F161E"/>
    <w:rsid w:val="003F401C"/>
    <w:rsid w:val="003F4E1C"/>
    <w:rsid w:val="003F7136"/>
    <w:rsid w:val="003F72AA"/>
    <w:rsid w:val="003F7790"/>
    <w:rsid w:val="0040004F"/>
    <w:rsid w:val="00400B96"/>
    <w:rsid w:val="00400C68"/>
    <w:rsid w:val="00401785"/>
    <w:rsid w:val="00401C68"/>
    <w:rsid w:val="00401DDD"/>
    <w:rsid w:val="004026F3"/>
    <w:rsid w:val="00402EAD"/>
    <w:rsid w:val="00402F20"/>
    <w:rsid w:val="004039D1"/>
    <w:rsid w:val="00403EE0"/>
    <w:rsid w:val="00404462"/>
    <w:rsid w:val="004048D0"/>
    <w:rsid w:val="00404B4D"/>
    <w:rsid w:val="004056CF"/>
    <w:rsid w:val="00405A18"/>
    <w:rsid w:val="00405AA2"/>
    <w:rsid w:val="004061A6"/>
    <w:rsid w:val="004062BB"/>
    <w:rsid w:val="00406659"/>
    <w:rsid w:val="004068F6"/>
    <w:rsid w:val="00406AF8"/>
    <w:rsid w:val="00411B28"/>
    <w:rsid w:val="004121AA"/>
    <w:rsid w:val="004130B3"/>
    <w:rsid w:val="004131B6"/>
    <w:rsid w:val="00413213"/>
    <w:rsid w:val="0041323F"/>
    <w:rsid w:val="004138D6"/>
    <w:rsid w:val="00413AA6"/>
    <w:rsid w:val="00413BFC"/>
    <w:rsid w:val="00413D14"/>
    <w:rsid w:val="00415011"/>
    <w:rsid w:val="00415B33"/>
    <w:rsid w:val="0041656B"/>
    <w:rsid w:val="0041675A"/>
    <w:rsid w:val="00417700"/>
    <w:rsid w:val="00417922"/>
    <w:rsid w:val="00417B74"/>
    <w:rsid w:val="00417D60"/>
    <w:rsid w:val="00420824"/>
    <w:rsid w:val="00420CCF"/>
    <w:rsid w:val="00421220"/>
    <w:rsid w:val="004213EE"/>
    <w:rsid w:val="00421848"/>
    <w:rsid w:val="00421875"/>
    <w:rsid w:val="00421A22"/>
    <w:rsid w:val="0042245E"/>
    <w:rsid w:val="0042254E"/>
    <w:rsid w:val="00422A8F"/>
    <w:rsid w:val="00422C16"/>
    <w:rsid w:val="00422DBF"/>
    <w:rsid w:val="00422EB7"/>
    <w:rsid w:val="00422FBD"/>
    <w:rsid w:val="00424666"/>
    <w:rsid w:val="00424740"/>
    <w:rsid w:val="00424ACB"/>
    <w:rsid w:val="00425143"/>
    <w:rsid w:val="0042534A"/>
    <w:rsid w:val="00425B20"/>
    <w:rsid w:val="00425DC5"/>
    <w:rsid w:val="00425F2F"/>
    <w:rsid w:val="00426338"/>
    <w:rsid w:val="00426677"/>
    <w:rsid w:val="00426C35"/>
    <w:rsid w:val="00426E12"/>
    <w:rsid w:val="0042806C"/>
    <w:rsid w:val="0043037A"/>
    <w:rsid w:val="00430767"/>
    <w:rsid w:val="00430BC2"/>
    <w:rsid w:val="00430D0F"/>
    <w:rsid w:val="00430FC5"/>
    <w:rsid w:val="00431349"/>
    <w:rsid w:val="00431677"/>
    <w:rsid w:val="00431903"/>
    <w:rsid w:val="00432E97"/>
    <w:rsid w:val="00433CB7"/>
    <w:rsid w:val="00433EB8"/>
    <w:rsid w:val="00433EBE"/>
    <w:rsid w:val="004342A3"/>
    <w:rsid w:val="004348F2"/>
    <w:rsid w:val="00435430"/>
    <w:rsid w:val="00435F57"/>
    <w:rsid w:val="0043619B"/>
    <w:rsid w:val="004365AA"/>
    <w:rsid w:val="00436F4A"/>
    <w:rsid w:val="0043784F"/>
    <w:rsid w:val="00440149"/>
    <w:rsid w:val="004405F1"/>
    <w:rsid w:val="0044095B"/>
    <w:rsid w:val="004420B8"/>
    <w:rsid w:val="00442617"/>
    <w:rsid w:val="004430F7"/>
    <w:rsid w:val="00443225"/>
    <w:rsid w:val="00443339"/>
    <w:rsid w:val="00444A33"/>
    <w:rsid w:val="00444B89"/>
    <w:rsid w:val="00444C33"/>
    <w:rsid w:val="00444FF7"/>
    <w:rsid w:val="00446091"/>
    <w:rsid w:val="004460B6"/>
    <w:rsid w:val="00446328"/>
    <w:rsid w:val="004466E8"/>
    <w:rsid w:val="00447058"/>
    <w:rsid w:val="004471BC"/>
    <w:rsid w:val="00447A1D"/>
    <w:rsid w:val="00450012"/>
    <w:rsid w:val="00450110"/>
    <w:rsid w:val="00450682"/>
    <w:rsid w:val="0045092F"/>
    <w:rsid w:val="00450C6D"/>
    <w:rsid w:val="00452B4D"/>
    <w:rsid w:val="0045347A"/>
    <w:rsid w:val="00453D3F"/>
    <w:rsid w:val="00454981"/>
    <w:rsid w:val="004552C7"/>
    <w:rsid w:val="0045544C"/>
    <w:rsid w:val="004557FC"/>
    <w:rsid w:val="00455ACF"/>
    <w:rsid w:val="004565FD"/>
    <w:rsid w:val="00457369"/>
    <w:rsid w:val="00457A33"/>
    <w:rsid w:val="00457B5D"/>
    <w:rsid w:val="00460041"/>
    <w:rsid w:val="00460204"/>
    <w:rsid w:val="00460DAE"/>
    <w:rsid w:val="0046160D"/>
    <w:rsid w:val="00462C79"/>
    <w:rsid w:val="00463091"/>
    <w:rsid w:val="004630E2"/>
    <w:rsid w:val="00463C03"/>
    <w:rsid w:val="00463E64"/>
    <w:rsid w:val="00464DCB"/>
    <w:rsid w:val="00465255"/>
    <w:rsid w:val="004654CA"/>
    <w:rsid w:val="00465537"/>
    <w:rsid w:val="0046583D"/>
    <w:rsid w:val="004659C6"/>
    <w:rsid w:val="0046622A"/>
    <w:rsid w:val="00466246"/>
    <w:rsid w:val="00466F9B"/>
    <w:rsid w:val="00467B6A"/>
    <w:rsid w:val="00470596"/>
    <w:rsid w:val="00470EC3"/>
    <w:rsid w:val="0047138D"/>
    <w:rsid w:val="0047193A"/>
    <w:rsid w:val="00472224"/>
    <w:rsid w:val="004727D5"/>
    <w:rsid w:val="00472B23"/>
    <w:rsid w:val="00472D13"/>
    <w:rsid w:val="00472F9B"/>
    <w:rsid w:val="0047344F"/>
    <w:rsid w:val="00473991"/>
    <w:rsid w:val="0047408F"/>
    <w:rsid w:val="0047461C"/>
    <w:rsid w:val="00474F18"/>
    <w:rsid w:val="0047575F"/>
    <w:rsid w:val="00475943"/>
    <w:rsid w:val="004765B0"/>
    <w:rsid w:val="00476904"/>
    <w:rsid w:val="00476A14"/>
    <w:rsid w:val="00477562"/>
    <w:rsid w:val="00477B5E"/>
    <w:rsid w:val="00480419"/>
    <w:rsid w:val="00480776"/>
    <w:rsid w:val="00480D3A"/>
    <w:rsid w:val="004818EA"/>
    <w:rsid w:val="00481B05"/>
    <w:rsid w:val="00481E03"/>
    <w:rsid w:val="00483C88"/>
    <w:rsid w:val="00484AF2"/>
    <w:rsid w:val="00484E39"/>
    <w:rsid w:val="00485A57"/>
    <w:rsid w:val="00486267"/>
    <w:rsid w:val="00486614"/>
    <w:rsid w:val="004872DB"/>
    <w:rsid w:val="00490079"/>
    <w:rsid w:val="004902C8"/>
    <w:rsid w:val="00490587"/>
    <w:rsid w:val="00490705"/>
    <w:rsid w:val="00490796"/>
    <w:rsid w:val="004908FF"/>
    <w:rsid w:val="0049101C"/>
    <w:rsid w:val="00491760"/>
    <w:rsid w:val="00491ED0"/>
    <w:rsid w:val="00492C42"/>
    <w:rsid w:val="004931E2"/>
    <w:rsid w:val="004935C5"/>
    <w:rsid w:val="00493906"/>
    <w:rsid w:val="00493A15"/>
    <w:rsid w:val="00493EBD"/>
    <w:rsid w:val="0049450C"/>
    <w:rsid w:val="00494C5E"/>
    <w:rsid w:val="0049538F"/>
    <w:rsid w:val="00495445"/>
    <w:rsid w:val="00495A97"/>
    <w:rsid w:val="00495DB1"/>
    <w:rsid w:val="0049605C"/>
    <w:rsid w:val="00496460"/>
    <w:rsid w:val="00496EF9"/>
    <w:rsid w:val="00497B88"/>
    <w:rsid w:val="00497FBE"/>
    <w:rsid w:val="004A0A3E"/>
    <w:rsid w:val="004A0A9B"/>
    <w:rsid w:val="004A0D7A"/>
    <w:rsid w:val="004A1416"/>
    <w:rsid w:val="004A1C75"/>
    <w:rsid w:val="004A23FF"/>
    <w:rsid w:val="004A2624"/>
    <w:rsid w:val="004A3704"/>
    <w:rsid w:val="004A3B9B"/>
    <w:rsid w:val="004A3D74"/>
    <w:rsid w:val="004A3F57"/>
    <w:rsid w:val="004A434B"/>
    <w:rsid w:val="004A466B"/>
    <w:rsid w:val="004A4B8D"/>
    <w:rsid w:val="004A514E"/>
    <w:rsid w:val="004A537C"/>
    <w:rsid w:val="004A57F9"/>
    <w:rsid w:val="004A5A72"/>
    <w:rsid w:val="004A5E9E"/>
    <w:rsid w:val="004A6A02"/>
    <w:rsid w:val="004B1450"/>
    <w:rsid w:val="004B1803"/>
    <w:rsid w:val="004B1C70"/>
    <w:rsid w:val="004B1F60"/>
    <w:rsid w:val="004B22F0"/>
    <w:rsid w:val="004B2CE2"/>
    <w:rsid w:val="004B3594"/>
    <w:rsid w:val="004B35AB"/>
    <w:rsid w:val="004B3BA8"/>
    <w:rsid w:val="004B3BCB"/>
    <w:rsid w:val="004B45A6"/>
    <w:rsid w:val="004B45FD"/>
    <w:rsid w:val="004B4757"/>
    <w:rsid w:val="004B4DFC"/>
    <w:rsid w:val="004B5105"/>
    <w:rsid w:val="004B5DA7"/>
    <w:rsid w:val="004B5E0C"/>
    <w:rsid w:val="004B62BF"/>
    <w:rsid w:val="004B6FC2"/>
    <w:rsid w:val="004B73AB"/>
    <w:rsid w:val="004B7564"/>
    <w:rsid w:val="004B7971"/>
    <w:rsid w:val="004B7A1D"/>
    <w:rsid w:val="004C031A"/>
    <w:rsid w:val="004C03F8"/>
    <w:rsid w:val="004C0574"/>
    <w:rsid w:val="004C0A25"/>
    <w:rsid w:val="004C0DB7"/>
    <w:rsid w:val="004C13AD"/>
    <w:rsid w:val="004C1486"/>
    <w:rsid w:val="004C1C8D"/>
    <w:rsid w:val="004C1D8C"/>
    <w:rsid w:val="004C1E3B"/>
    <w:rsid w:val="004C2132"/>
    <w:rsid w:val="004C268C"/>
    <w:rsid w:val="004C2C23"/>
    <w:rsid w:val="004C2E36"/>
    <w:rsid w:val="004C327C"/>
    <w:rsid w:val="004C3F0E"/>
    <w:rsid w:val="004C4040"/>
    <w:rsid w:val="004C40F1"/>
    <w:rsid w:val="004C45D2"/>
    <w:rsid w:val="004C4972"/>
    <w:rsid w:val="004C5421"/>
    <w:rsid w:val="004C5426"/>
    <w:rsid w:val="004C6677"/>
    <w:rsid w:val="004C6C6F"/>
    <w:rsid w:val="004C6D48"/>
    <w:rsid w:val="004C6FF3"/>
    <w:rsid w:val="004C71D8"/>
    <w:rsid w:val="004C76F3"/>
    <w:rsid w:val="004C77EA"/>
    <w:rsid w:val="004C7C49"/>
    <w:rsid w:val="004C7CBE"/>
    <w:rsid w:val="004D1066"/>
    <w:rsid w:val="004D158C"/>
    <w:rsid w:val="004D1DA5"/>
    <w:rsid w:val="004D2440"/>
    <w:rsid w:val="004D2749"/>
    <w:rsid w:val="004D2B00"/>
    <w:rsid w:val="004D2EA6"/>
    <w:rsid w:val="004D329F"/>
    <w:rsid w:val="004D3447"/>
    <w:rsid w:val="004D40E4"/>
    <w:rsid w:val="004D4B74"/>
    <w:rsid w:val="004D4F25"/>
    <w:rsid w:val="004D5040"/>
    <w:rsid w:val="004D5894"/>
    <w:rsid w:val="004D6D69"/>
    <w:rsid w:val="004D7905"/>
    <w:rsid w:val="004D7A21"/>
    <w:rsid w:val="004D7E96"/>
    <w:rsid w:val="004E02F4"/>
    <w:rsid w:val="004E09B6"/>
    <w:rsid w:val="004E0AA2"/>
    <w:rsid w:val="004E0C0C"/>
    <w:rsid w:val="004E15C2"/>
    <w:rsid w:val="004E274A"/>
    <w:rsid w:val="004E29EC"/>
    <w:rsid w:val="004E2D01"/>
    <w:rsid w:val="004E2FE3"/>
    <w:rsid w:val="004E4011"/>
    <w:rsid w:val="004E4282"/>
    <w:rsid w:val="004E48F2"/>
    <w:rsid w:val="004E50E0"/>
    <w:rsid w:val="004E5147"/>
    <w:rsid w:val="004E572B"/>
    <w:rsid w:val="004E5E9E"/>
    <w:rsid w:val="004E69CC"/>
    <w:rsid w:val="004E76E4"/>
    <w:rsid w:val="004F050D"/>
    <w:rsid w:val="004F0DCF"/>
    <w:rsid w:val="004F19A1"/>
    <w:rsid w:val="004F258E"/>
    <w:rsid w:val="004F26E6"/>
    <w:rsid w:val="004F29E7"/>
    <w:rsid w:val="004F383B"/>
    <w:rsid w:val="004F461F"/>
    <w:rsid w:val="004F4FDE"/>
    <w:rsid w:val="004F5069"/>
    <w:rsid w:val="004F5F8E"/>
    <w:rsid w:val="004F6725"/>
    <w:rsid w:val="004F7B5C"/>
    <w:rsid w:val="004F7F64"/>
    <w:rsid w:val="004F7FAB"/>
    <w:rsid w:val="00501F30"/>
    <w:rsid w:val="00502595"/>
    <w:rsid w:val="00502709"/>
    <w:rsid w:val="00502DFB"/>
    <w:rsid w:val="005030B3"/>
    <w:rsid w:val="00503906"/>
    <w:rsid w:val="005039DA"/>
    <w:rsid w:val="005055CD"/>
    <w:rsid w:val="00505616"/>
    <w:rsid w:val="005057BF"/>
    <w:rsid w:val="00506009"/>
    <w:rsid w:val="00510389"/>
    <w:rsid w:val="00511266"/>
    <w:rsid w:val="0051156A"/>
    <w:rsid w:val="00511B39"/>
    <w:rsid w:val="00511DAF"/>
    <w:rsid w:val="00512C5C"/>
    <w:rsid w:val="00513C7F"/>
    <w:rsid w:val="00513F19"/>
    <w:rsid w:val="00513F63"/>
    <w:rsid w:val="0051531D"/>
    <w:rsid w:val="005153FE"/>
    <w:rsid w:val="005157D1"/>
    <w:rsid w:val="00515A1D"/>
    <w:rsid w:val="0051654E"/>
    <w:rsid w:val="00516BB0"/>
    <w:rsid w:val="00516BB6"/>
    <w:rsid w:val="00516F4A"/>
    <w:rsid w:val="005171AF"/>
    <w:rsid w:val="00517D35"/>
    <w:rsid w:val="0052013A"/>
    <w:rsid w:val="00520715"/>
    <w:rsid w:val="00521209"/>
    <w:rsid w:val="00521E4C"/>
    <w:rsid w:val="005226B7"/>
    <w:rsid w:val="00522740"/>
    <w:rsid w:val="00522861"/>
    <w:rsid w:val="00522FBC"/>
    <w:rsid w:val="00523E1C"/>
    <w:rsid w:val="0052488F"/>
    <w:rsid w:val="0052553B"/>
    <w:rsid w:val="00525759"/>
    <w:rsid w:val="00525A46"/>
    <w:rsid w:val="00525A75"/>
    <w:rsid w:val="0052634F"/>
    <w:rsid w:val="005268AC"/>
    <w:rsid w:val="00526FAE"/>
    <w:rsid w:val="00527132"/>
    <w:rsid w:val="00527C67"/>
    <w:rsid w:val="00527E21"/>
    <w:rsid w:val="00530312"/>
    <w:rsid w:val="005308E6"/>
    <w:rsid w:val="00530A4E"/>
    <w:rsid w:val="0053114A"/>
    <w:rsid w:val="005312BB"/>
    <w:rsid w:val="005319DE"/>
    <w:rsid w:val="00531BCB"/>
    <w:rsid w:val="00531D25"/>
    <w:rsid w:val="0053205E"/>
    <w:rsid w:val="00532E78"/>
    <w:rsid w:val="00532F09"/>
    <w:rsid w:val="00533D42"/>
    <w:rsid w:val="0053509D"/>
    <w:rsid w:val="00535595"/>
    <w:rsid w:val="00535BCC"/>
    <w:rsid w:val="00535EE1"/>
    <w:rsid w:val="00536053"/>
    <w:rsid w:val="00536C75"/>
    <w:rsid w:val="00536E3A"/>
    <w:rsid w:val="005376C9"/>
    <w:rsid w:val="00537B12"/>
    <w:rsid w:val="00537B83"/>
    <w:rsid w:val="00540743"/>
    <w:rsid w:val="00540AFC"/>
    <w:rsid w:val="00540CB5"/>
    <w:rsid w:val="005415CC"/>
    <w:rsid w:val="005419CE"/>
    <w:rsid w:val="005426FD"/>
    <w:rsid w:val="005429AF"/>
    <w:rsid w:val="00542B6B"/>
    <w:rsid w:val="00542BB0"/>
    <w:rsid w:val="0054308D"/>
    <w:rsid w:val="005438A1"/>
    <w:rsid w:val="0054417F"/>
    <w:rsid w:val="00544B61"/>
    <w:rsid w:val="0054510D"/>
    <w:rsid w:val="005451E8"/>
    <w:rsid w:val="005457A4"/>
    <w:rsid w:val="00545845"/>
    <w:rsid w:val="0054590C"/>
    <w:rsid w:val="00545C37"/>
    <w:rsid w:val="005474CD"/>
    <w:rsid w:val="00547D19"/>
    <w:rsid w:val="00550352"/>
    <w:rsid w:val="005509E1"/>
    <w:rsid w:val="0055120A"/>
    <w:rsid w:val="00552018"/>
    <w:rsid w:val="00552230"/>
    <w:rsid w:val="00553398"/>
    <w:rsid w:val="00553763"/>
    <w:rsid w:val="005543E5"/>
    <w:rsid w:val="00554928"/>
    <w:rsid w:val="00554D06"/>
    <w:rsid w:val="00554E8D"/>
    <w:rsid w:val="00555611"/>
    <w:rsid w:val="00555D9C"/>
    <w:rsid w:val="00555E62"/>
    <w:rsid w:val="00556472"/>
    <w:rsid w:val="00556782"/>
    <w:rsid w:val="0055691B"/>
    <w:rsid w:val="00556D6D"/>
    <w:rsid w:val="0055702A"/>
    <w:rsid w:val="00557124"/>
    <w:rsid w:val="005578B5"/>
    <w:rsid w:val="0056161C"/>
    <w:rsid w:val="005618D4"/>
    <w:rsid w:val="00561A84"/>
    <w:rsid w:val="00561CCE"/>
    <w:rsid w:val="005621C1"/>
    <w:rsid w:val="00562949"/>
    <w:rsid w:val="00562CC4"/>
    <w:rsid w:val="005635D4"/>
    <w:rsid w:val="00563810"/>
    <w:rsid w:val="005638DF"/>
    <w:rsid w:val="00565AE7"/>
    <w:rsid w:val="005669ED"/>
    <w:rsid w:val="00566D40"/>
    <w:rsid w:val="00566F27"/>
    <w:rsid w:val="0057046C"/>
    <w:rsid w:val="00570B8B"/>
    <w:rsid w:val="00570C91"/>
    <w:rsid w:val="0057124C"/>
    <w:rsid w:val="0057200E"/>
    <w:rsid w:val="00572697"/>
    <w:rsid w:val="005728A3"/>
    <w:rsid w:val="00572FB7"/>
    <w:rsid w:val="00573195"/>
    <w:rsid w:val="00573850"/>
    <w:rsid w:val="005741BC"/>
    <w:rsid w:val="00574833"/>
    <w:rsid w:val="00574DCA"/>
    <w:rsid w:val="005754AB"/>
    <w:rsid w:val="00575C64"/>
    <w:rsid w:val="00575E98"/>
    <w:rsid w:val="005764B7"/>
    <w:rsid w:val="005771AA"/>
    <w:rsid w:val="005771C2"/>
    <w:rsid w:val="005776A3"/>
    <w:rsid w:val="005778F3"/>
    <w:rsid w:val="00577AAB"/>
    <w:rsid w:val="00580E39"/>
    <w:rsid w:val="00580E7B"/>
    <w:rsid w:val="005811AC"/>
    <w:rsid w:val="005822B7"/>
    <w:rsid w:val="005824FA"/>
    <w:rsid w:val="00582B13"/>
    <w:rsid w:val="00583474"/>
    <w:rsid w:val="00584337"/>
    <w:rsid w:val="005845D3"/>
    <w:rsid w:val="0058495F"/>
    <w:rsid w:val="00584A5B"/>
    <w:rsid w:val="00585ED3"/>
    <w:rsid w:val="00586BAD"/>
    <w:rsid w:val="00586C7D"/>
    <w:rsid w:val="0058740B"/>
    <w:rsid w:val="00587C9F"/>
    <w:rsid w:val="0059015D"/>
    <w:rsid w:val="005904B9"/>
    <w:rsid w:val="00590909"/>
    <w:rsid w:val="005912B0"/>
    <w:rsid w:val="005917F2"/>
    <w:rsid w:val="00591AAE"/>
    <w:rsid w:val="005921F6"/>
    <w:rsid w:val="0059286F"/>
    <w:rsid w:val="00593590"/>
    <w:rsid w:val="005936EA"/>
    <w:rsid w:val="00594166"/>
    <w:rsid w:val="00594910"/>
    <w:rsid w:val="00594A31"/>
    <w:rsid w:val="00594C0A"/>
    <w:rsid w:val="00595634"/>
    <w:rsid w:val="0059596C"/>
    <w:rsid w:val="00595BD5"/>
    <w:rsid w:val="005961C4"/>
    <w:rsid w:val="005962AE"/>
    <w:rsid w:val="0059661C"/>
    <w:rsid w:val="00597317"/>
    <w:rsid w:val="005974F5"/>
    <w:rsid w:val="00597D93"/>
    <w:rsid w:val="005A047B"/>
    <w:rsid w:val="005A0532"/>
    <w:rsid w:val="005A0A72"/>
    <w:rsid w:val="005A0C26"/>
    <w:rsid w:val="005A1153"/>
    <w:rsid w:val="005A2379"/>
    <w:rsid w:val="005A2BCB"/>
    <w:rsid w:val="005A4473"/>
    <w:rsid w:val="005A45FC"/>
    <w:rsid w:val="005A460D"/>
    <w:rsid w:val="005A4906"/>
    <w:rsid w:val="005A525D"/>
    <w:rsid w:val="005A53A7"/>
    <w:rsid w:val="005A5943"/>
    <w:rsid w:val="005A59F0"/>
    <w:rsid w:val="005A5B2B"/>
    <w:rsid w:val="005A5E77"/>
    <w:rsid w:val="005A6857"/>
    <w:rsid w:val="005A6C65"/>
    <w:rsid w:val="005A6C93"/>
    <w:rsid w:val="005A71A0"/>
    <w:rsid w:val="005A7B26"/>
    <w:rsid w:val="005A7C40"/>
    <w:rsid w:val="005B1CA2"/>
    <w:rsid w:val="005B1F06"/>
    <w:rsid w:val="005B2036"/>
    <w:rsid w:val="005B2304"/>
    <w:rsid w:val="005B2904"/>
    <w:rsid w:val="005B2C8E"/>
    <w:rsid w:val="005B3BA9"/>
    <w:rsid w:val="005B49A2"/>
    <w:rsid w:val="005B49CA"/>
    <w:rsid w:val="005B4B79"/>
    <w:rsid w:val="005B4E77"/>
    <w:rsid w:val="005B4FB6"/>
    <w:rsid w:val="005B4FF6"/>
    <w:rsid w:val="005B5580"/>
    <w:rsid w:val="005B5856"/>
    <w:rsid w:val="005B5B07"/>
    <w:rsid w:val="005B5B65"/>
    <w:rsid w:val="005B5C7F"/>
    <w:rsid w:val="005B6485"/>
    <w:rsid w:val="005B6DE0"/>
    <w:rsid w:val="005C03A5"/>
    <w:rsid w:val="005C17FC"/>
    <w:rsid w:val="005C1925"/>
    <w:rsid w:val="005C1FF6"/>
    <w:rsid w:val="005C2065"/>
    <w:rsid w:val="005C21D8"/>
    <w:rsid w:val="005C28A1"/>
    <w:rsid w:val="005C343C"/>
    <w:rsid w:val="005C36CA"/>
    <w:rsid w:val="005C3958"/>
    <w:rsid w:val="005C3BF9"/>
    <w:rsid w:val="005C3D1C"/>
    <w:rsid w:val="005C45AB"/>
    <w:rsid w:val="005C4958"/>
    <w:rsid w:val="005C501F"/>
    <w:rsid w:val="005C5489"/>
    <w:rsid w:val="005C5C82"/>
    <w:rsid w:val="005C5E77"/>
    <w:rsid w:val="005C625A"/>
    <w:rsid w:val="005C6576"/>
    <w:rsid w:val="005C6FD4"/>
    <w:rsid w:val="005D029C"/>
    <w:rsid w:val="005D094F"/>
    <w:rsid w:val="005D1A7D"/>
    <w:rsid w:val="005D2CF9"/>
    <w:rsid w:val="005D2EA5"/>
    <w:rsid w:val="005D2EC7"/>
    <w:rsid w:val="005D38E1"/>
    <w:rsid w:val="005D3CCB"/>
    <w:rsid w:val="005D407A"/>
    <w:rsid w:val="005D473C"/>
    <w:rsid w:val="005D54A4"/>
    <w:rsid w:val="005D5521"/>
    <w:rsid w:val="005D57B7"/>
    <w:rsid w:val="005D7A39"/>
    <w:rsid w:val="005D7AD3"/>
    <w:rsid w:val="005E0414"/>
    <w:rsid w:val="005E0590"/>
    <w:rsid w:val="005E0A05"/>
    <w:rsid w:val="005E1D00"/>
    <w:rsid w:val="005E1E45"/>
    <w:rsid w:val="005E21BF"/>
    <w:rsid w:val="005E2A0D"/>
    <w:rsid w:val="005E4C4C"/>
    <w:rsid w:val="005E5DD2"/>
    <w:rsid w:val="005E71B0"/>
    <w:rsid w:val="005E7476"/>
    <w:rsid w:val="005E75AE"/>
    <w:rsid w:val="005E77EA"/>
    <w:rsid w:val="005E7B12"/>
    <w:rsid w:val="005E7D06"/>
    <w:rsid w:val="005F0554"/>
    <w:rsid w:val="005F070F"/>
    <w:rsid w:val="005F1005"/>
    <w:rsid w:val="005F139E"/>
    <w:rsid w:val="005F148E"/>
    <w:rsid w:val="005F1626"/>
    <w:rsid w:val="005F1710"/>
    <w:rsid w:val="005F2638"/>
    <w:rsid w:val="005F2963"/>
    <w:rsid w:val="005F3282"/>
    <w:rsid w:val="005F4AF6"/>
    <w:rsid w:val="005F53FA"/>
    <w:rsid w:val="005F552D"/>
    <w:rsid w:val="005F55A6"/>
    <w:rsid w:val="005F56C6"/>
    <w:rsid w:val="005F5DAB"/>
    <w:rsid w:val="005F5F95"/>
    <w:rsid w:val="005F6354"/>
    <w:rsid w:val="005F7315"/>
    <w:rsid w:val="00600332"/>
    <w:rsid w:val="006015F5"/>
    <w:rsid w:val="00601816"/>
    <w:rsid w:val="006019F9"/>
    <w:rsid w:val="00602101"/>
    <w:rsid w:val="00603046"/>
    <w:rsid w:val="006035D7"/>
    <w:rsid w:val="006038B3"/>
    <w:rsid w:val="00603A81"/>
    <w:rsid w:val="006045D8"/>
    <w:rsid w:val="00604CBD"/>
    <w:rsid w:val="00604DD2"/>
    <w:rsid w:val="0060521D"/>
    <w:rsid w:val="00605F72"/>
    <w:rsid w:val="006068B8"/>
    <w:rsid w:val="00606CEC"/>
    <w:rsid w:val="006105AE"/>
    <w:rsid w:val="0061063B"/>
    <w:rsid w:val="0061080D"/>
    <w:rsid w:val="00610F7B"/>
    <w:rsid w:val="00611A4F"/>
    <w:rsid w:val="00611AF6"/>
    <w:rsid w:val="00612624"/>
    <w:rsid w:val="00612900"/>
    <w:rsid w:val="006134CE"/>
    <w:rsid w:val="00613B38"/>
    <w:rsid w:val="00614244"/>
    <w:rsid w:val="0061533C"/>
    <w:rsid w:val="00616324"/>
    <w:rsid w:val="00617049"/>
    <w:rsid w:val="006177FB"/>
    <w:rsid w:val="0061790B"/>
    <w:rsid w:val="00617B94"/>
    <w:rsid w:val="006200C4"/>
    <w:rsid w:val="00620369"/>
    <w:rsid w:val="00621772"/>
    <w:rsid w:val="00621973"/>
    <w:rsid w:val="00621DBE"/>
    <w:rsid w:val="00622166"/>
    <w:rsid w:val="006226EE"/>
    <w:rsid w:val="00622EAE"/>
    <w:rsid w:val="0062329B"/>
    <w:rsid w:val="006243C9"/>
    <w:rsid w:val="006248C3"/>
    <w:rsid w:val="00625752"/>
    <w:rsid w:val="006261DE"/>
    <w:rsid w:val="006266C7"/>
    <w:rsid w:val="00626F11"/>
    <w:rsid w:val="00626FB6"/>
    <w:rsid w:val="00627522"/>
    <w:rsid w:val="00627612"/>
    <w:rsid w:val="0063052B"/>
    <w:rsid w:val="006309DB"/>
    <w:rsid w:val="00630B1E"/>
    <w:rsid w:val="00630E72"/>
    <w:rsid w:val="00631459"/>
    <w:rsid w:val="00631DBD"/>
    <w:rsid w:val="00631E0F"/>
    <w:rsid w:val="00632558"/>
    <w:rsid w:val="00632BC2"/>
    <w:rsid w:val="00632C71"/>
    <w:rsid w:val="00633781"/>
    <w:rsid w:val="00633AF5"/>
    <w:rsid w:val="00634B90"/>
    <w:rsid w:val="0063505F"/>
    <w:rsid w:val="00635F0D"/>
    <w:rsid w:val="00636791"/>
    <w:rsid w:val="006369A5"/>
    <w:rsid w:val="0063799D"/>
    <w:rsid w:val="00637E70"/>
    <w:rsid w:val="00641249"/>
    <w:rsid w:val="0064163D"/>
    <w:rsid w:val="00641F02"/>
    <w:rsid w:val="00642B09"/>
    <w:rsid w:val="006437B8"/>
    <w:rsid w:val="00643D1B"/>
    <w:rsid w:val="00643EFB"/>
    <w:rsid w:val="00644078"/>
    <w:rsid w:val="00644659"/>
    <w:rsid w:val="00644EC9"/>
    <w:rsid w:val="0064598A"/>
    <w:rsid w:val="006467EF"/>
    <w:rsid w:val="00646CAA"/>
    <w:rsid w:val="00646EA5"/>
    <w:rsid w:val="00647A8E"/>
    <w:rsid w:val="00650D7D"/>
    <w:rsid w:val="00650FE4"/>
    <w:rsid w:val="0065107A"/>
    <w:rsid w:val="00651D1F"/>
    <w:rsid w:val="00651EC0"/>
    <w:rsid w:val="006520A7"/>
    <w:rsid w:val="00652651"/>
    <w:rsid w:val="00652957"/>
    <w:rsid w:val="00652BD5"/>
    <w:rsid w:val="006532AC"/>
    <w:rsid w:val="00653953"/>
    <w:rsid w:val="00653ABE"/>
    <w:rsid w:val="00653DC8"/>
    <w:rsid w:val="0065405D"/>
    <w:rsid w:val="006540A4"/>
    <w:rsid w:val="0065414C"/>
    <w:rsid w:val="00654D90"/>
    <w:rsid w:val="00654F8A"/>
    <w:rsid w:val="0065556F"/>
    <w:rsid w:val="00655D45"/>
    <w:rsid w:val="00656247"/>
    <w:rsid w:val="006563F4"/>
    <w:rsid w:val="006564C3"/>
    <w:rsid w:val="006565A2"/>
    <w:rsid w:val="0065660B"/>
    <w:rsid w:val="006575CB"/>
    <w:rsid w:val="00657B66"/>
    <w:rsid w:val="00657C32"/>
    <w:rsid w:val="00660D5A"/>
    <w:rsid w:val="00661EE7"/>
    <w:rsid w:val="006623AB"/>
    <w:rsid w:val="006631C9"/>
    <w:rsid w:val="00663856"/>
    <w:rsid w:val="00663AF0"/>
    <w:rsid w:val="00663B60"/>
    <w:rsid w:val="006643AA"/>
    <w:rsid w:val="00664966"/>
    <w:rsid w:val="006650A6"/>
    <w:rsid w:val="0066555C"/>
    <w:rsid w:val="00665823"/>
    <w:rsid w:val="00665DE1"/>
    <w:rsid w:val="00666D33"/>
    <w:rsid w:val="00667812"/>
    <w:rsid w:val="0066794C"/>
    <w:rsid w:val="00670355"/>
    <w:rsid w:val="00670380"/>
    <w:rsid w:val="00673081"/>
    <w:rsid w:val="00673525"/>
    <w:rsid w:val="00674118"/>
    <w:rsid w:val="0067430B"/>
    <w:rsid w:val="0067531C"/>
    <w:rsid w:val="00676019"/>
    <w:rsid w:val="00676435"/>
    <w:rsid w:val="00676E03"/>
    <w:rsid w:val="006770F5"/>
    <w:rsid w:val="006772A0"/>
    <w:rsid w:val="006772D7"/>
    <w:rsid w:val="00677391"/>
    <w:rsid w:val="00677D9F"/>
    <w:rsid w:val="00680115"/>
    <w:rsid w:val="0068079A"/>
    <w:rsid w:val="00680DBA"/>
    <w:rsid w:val="006811BE"/>
    <w:rsid w:val="0068131E"/>
    <w:rsid w:val="006819ED"/>
    <w:rsid w:val="006825B2"/>
    <w:rsid w:val="006826CC"/>
    <w:rsid w:val="00682831"/>
    <w:rsid w:val="00682C36"/>
    <w:rsid w:val="006831C1"/>
    <w:rsid w:val="006846D1"/>
    <w:rsid w:val="0068475B"/>
    <w:rsid w:val="006848BE"/>
    <w:rsid w:val="00685880"/>
    <w:rsid w:val="00686232"/>
    <w:rsid w:val="00686E17"/>
    <w:rsid w:val="0068722A"/>
    <w:rsid w:val="006873B1"/>
    <w:rsid w:val="00687568"/>
    <w:rsid w:val="006879C9"/>
    <w:rsid w:val="00690047"/>
    <w:rsid w:val="00690642"/>
    <w:rsid w:val="00690CD9"/>
    <w:rsid w:val="00690FF0"/>
    <w:rsid w:val="00691C5E"/>
    <w:rsid w:val="00692483"/>
    <w:rsid w:val="00692B0A"/>
    <w:rsid w:val="00692D64"/>
    <w:rsid w:val="00694439"/>
    <w:rsid w:val="00694CC5"/>
    <w:rsid w:val="006951F1"/>
    <w:rsid w:val="006952BA"/>
    <w:rsid w:val="006955D8"/>
    <w:rsid w:val="00695DA9"/>
    <w:rsid w:val="006964A8"/>
    <w:rsid w:val="00696DDD"/>
    <w:rsid w:val="00697A33"/>
    <w:rsid w:val="00697CA0"/>
    <w:rsid w:val="006A0C5D"/>
    <w:rsid w:val="006A1C43"/>
    <w:rsid w:val="006A20BC"/>
    <w:rsid w:val="006A25BC"/>
    <w:rsid w:val="006A2652"/>
    <w:rsid w:val="006A2EE6"/>
    <w:rsid w:val="006A38DF"/>
    <w:rsid w:val="006A39FA"/>
    <w:rsid w:val="006A39FE"/>
    <w:rsid w:val="006A4156"/>
    <w:rsid w:val="006A42AA"/>
    <w:rsid w:val="006A5C59"/>
    <w:rsid w:val="006A5CA0"/>
    <w:rsid w:val="006A5D65"/>
    <w:rsid w:val="006A6215"/>
    <w:rsid w:val="006A686B"/>
    <w:rsid w:val="006A6AAC"/>
    <w:rsid w:val="006A6B9B"/>
    <w:rsid w:val="006A7C85"/>
    <w:rsid w:val="006B1376"/>
    <w:rsid w:val="006B2996"/>
    <w:rsid w:val="006B2DA7"/>
    <w:rsid w:val="006B349E"/>
    <w:rsid w:val="006B3A99"/>
    <w:rsid w:val="006B43E8"/>
    <w:rsid w:val="006B46F4"/>
    <w:rsid w:val="006B47A6"/>
    <w:rsid w:val="006B4CB6"/>
    <w:rsid w:val="006B57AC"/>
    <w:rsid w:val="006B5E22"/>
    <w:rsid w:val="006B644D"/>
    <w:rsid w:val="006B6668"/>
    <w:rsid w:val="006B6A3F"/>
    <w:rsid w:val="006B6B9D"/>
    <w:rsid w:val="006B7B4B"/>
    <w:rsid w:val="006C011A"/>
    <w:rsid w:val="006C2161"/>
    <w:rsid w:val="006C2876"/>
    <w:rsid w:val="006C3603"/>
    <w:rsid w:val="006C3BD4"/>
    <w:rsid w:val="006C3DBF"/>
    <w:rsid w:val="006C3EAB"/>
    <w:rsid w:val="006C50DF"/>
    <w:rsid w:val="006C58AD"/>
    <w:rsid w:val="006C5D52"/>
    <w:rsid w:val="006C6453"/>
    <w:rsid w:val="006C6D9C"/>
    <w:rsid w:val="006D19A5"/>
    <w:rsid w:val="006D1A7D"/>
    <w:rsid w:val="006D1DF2"/>
    <w:rsid w:val="006D2B21"/>
    <w:rsid w:val="006D3029"/>
    <w:rsid w:val="006D3BB0"/>
    <w:rsid w:val="006D40B1"/>
    <w:rsid w:val="006D41C0"/>
    <w:rsid w:val="006D48AE"/>
    <w:rsid w:val="006D4C64"/>
    <w:rsid w:val="006D50B0"/>
    <w:rsid w:val="006D50FA"/>
    <w:rsid w:val="006D59F2"/>
    <w:rsid w:val="006D5AD9"/>
    <w:rsid w:val="006D6110"/>
    <w:rsid w:val="006D6E65"/>
    <w:rsid w:val="006D7366"/>
    <w:rsid w:val="006D74FF"/>
    <w:rsid w:val="006D76F8"/>
    <w:rsid w:val="006D7766"/>
    <w:rsid w:val="006D77F2"/>
    <w:rsid w:val="006E1ED0"/>
    <w:rsid w:val="006E2154"/>
    <w:rsid w:val="006E3386"/>
    <w:rsid w:val="006E375C"/>
    <w:rsid w:val="006E3E45"/>
    <w:rsid w:val="006E4E25"/>
    <w:rsid w:val="006E55E9"/>
    <w:rsid w:val="006E56DD"/>
    <w:rsid w:val="006E5A0E"/>
    <w:rsid w:val="006E5CAD"/>
    <w:rsid w:val="006E61DD"/>
    <w:rsid w:val="006E7367"/>
    <w:rsid w:val="006E773C"/>
    <w:rsid w:val="006E77CB"/>
    <w:rsid w:val="006F07A9"/>
    <w:rsid w:val="006F0C90"/>
    <w:rsid w:val="006F0EC3"/>
    <w:rsid w:val="006F0F00"/>
    <w:rsid w:val="006F11D4"/>
    <w:rsid w:val="006F1A6D"/>
    <w:rsid w:val="006F1CD7"/>
    <w:rsid w:val="006F3CDF"/>
    <w:rsid w:val="006F3D5C"/>
    <w:rsid w:val="006F41BF"/>
    <w:rsid w:val="006F59E2"/>
    <w:rsid w:val="006F6431"/>
    <w:rsid w:val="006F64C4"/>
    <w:rsid w:val="006F660E"/>
    <w:rsid w:val="006F66DC"/>
    <w:rsid w:val="006F6B73"/>
    <w:rsid w:val="006F79E1"/>
    <w:rsid w:val="007005FB"/>
    <w:rsid w:val="00700CBD"/>
    <w:rsid w:val="0070117D"/>
    <w:rsid w:val="007011B3"/>
    <w:rsid w:val="00701352"/>
    <w:rsid w:val="0070142F"/>
    <w:rsid w:val="0070160F"/>
    <w:rsid w:val="0070165D"/>
    <w:rsid w:val="00701F84"/>
    <w:rsid w:val="00702250"/>
    <w:rsid w:val="0070234C"/>
    <w:rsid w:val="0070340D"/>
    <w:rsid w:val="0070342E"/>
    <w:rsid w:val="00703473"/>
    <w:rsid w:val="007034D1"/>
    <w:rsid w:val="00703B99"/>
    <w:rsid w:val="00704DC5"/>
    <w:rsid w:val="00705358"/>
    <w:rsid w:val="007059E9"/>
    <w:rsid w:val="00705A53"/>
    <w:rsid w:val="00706132"/>
    <w:rsid w:val="007063A3"/>
    <w:rsid w:val="00706F00"/>
    <w:rsid w:val="0070709B"/>
    <w:rsid w:val="007074F5"/>
    <w:rsid w:val="00710800"/>
    <w:rsid w:val="0071080C"/>
    <w:rsid w:val="007118BE"/>
    <w:rsid w:val="00711E8B"/>
    <w:rsid w:val="0071222C"/>
    <w:rsid w:val="00712323"/>
    <w:rsid w:val="00712610"/>
    <w:rsid w:val="00712AE9"/>
    <w:rsid w:val="00713032"/>
    <w:rsid w:val="0071342D"/>
    <w:rsid w:val="007134D1"/>
    <w:rsid w:val="00713693"/>
    <w:rsid w:val="007142D1"/>
    <w:rsid w:val="00714391"/>
    <w:rsid w:val="007144AB"/>
    <w:rsid w:val="00714BED"/>
    <w:rsid w:val="0071567D"/>
    <w:rsid w:val="007160DD"/>
    <w:rsid w:val="00720253"/>
    <w:rsid w:val="007204AE"/>
    <w:rsid w:val="00720754"/>
    <w:rsid w:val="007207CF"/>
    <w:rsid w:val="007207FC"/>
    <w:rsid w:val="007215A2"/>
    <w:rsid w:val="00721819"/>
    <w:rsid w:val="0072219D"/>
    <w:rsid w:val="007222FD"/>
    <w:rsid w:val="0072281C"/>
    <w:rsid w:val="00722B4F"/>
    <w:rsid w:val="00722C7D"/>
    <w:rsid w:val="0072315F"/>
    <w:rsid w:val="0072332C"/>
    <w:rsid w:val="00723806"/>
    <w:rsid w:val="00724759"/>
    <w:rsid w:val="00726312"/>
    <w:rsid w:val="00726313"/>
    <w:rsid w:val="007266C1"/>
    <w:rsid w:val="00726F17"/>
    <w:rsid w:val="00727696"/>
    <w:rsid w:val="00727C3A"/>
    <w:rsid w:val="00727DC7"/>
    <w:rsid w:val="00730052"/>
    <w:rsid w:val="007320CC"/>
    <w:rsid w:val="00732498"/>
    <w:rsid w:val="007326A0"/>
    <w:rsid w:val="00732B83"/>
    <w:rsid w:val="007338C0"/>
    <w:rsid w:val="00733CDB"/>
    <w:rsid w:val="00733D41"/>
    <w:rsid w:val="00734148"/>
    <w:rsid w:val="0073460F"/>
    <w:rsid w:val="00734DEA"/>
    <w:rsid w:val="007356D3"/>
    <w:rsid w:val="00735738"/>
    <w:rsid w:val="00736220"/>
    <w:rsid w:val="00736619"/>
    <w:rsid w:val="007369F4"/>
    <w:rsid w:val="00737AB7"/>
    <w:rsid w:val="00737E15"/>
    <w:rsid w:val="007405A9"/>
    <w:rsid w:val="00740C29"/>
    <w:rsid w:val="00741617"/>
    <w:rsid w:val="00741C4A"/>
    <w:rsid w:val="00742727"/>
    <w:rsid w:val="00742764"/>
    <w:rsid w:val="0074289D"/>
    <w:rsid w:val="007431A2"/>
    <w:rsid w:val="00743237"/>
    <w:rsid w:val="007438BC"/>
    <w:rsid w:val="007438E6"/>
    <w:rsid w:val="00743C38"/>
    <w:rsid w:val="00743EF3"/>
    <w:rsid w:val="00744188"/>
    <w:rsid w:val="00744F52"/>
    <w:rsid w:val="00745019"/>
    <w:rsid w:val="007450E2"/>
    <w:rsid w:val="007452D2"/>
    <w:rsid w:val="007454C3"/>
    <w:rsid w:val="00745E99"/>
    <w:rsid w:val="00745F5E"/>
    <w:rsid w:val="00746032"/>
    <w:rsid w:val="00746CF0"/>
    <w:rsid w:val="007471F7"/>
    <w:rsid w:val="007476C2"/>
    <w:rsid w:val="00750067"/>
    <w:rsid w:val="00750542"/>
    <w:rsid w:val="00750D6F"/>
    <w:rsid w:val="0075152D"/>
    <w:rsid w:val="00751788"/>
    <w:rsid w:val="007521E0"/>
    <w:rsid w:val="00752463"/>
    <w:rsid w:val="0075287F"/>
    <w:rsid w:val="00752A6F"/>
    <w:rsid w:val="00752C40"/>
    <w:rsid w:val="00753DBE"/>
    <w:rsid w:val="00753EA9"/>
    <w:rsid w:val="00753F6B"/>
    <w:rsid w:val="00754340"/>
    <w:rsid w:val="00754AEE"/>
    <w:rsid w:val="00755107"/>
    <w:rsid w:val="00755292"/>
    <w:rsid w:val="00755F5F"/>
    <w:rsid w:val="0075669C"/>
    <w:rsid w:val="00756899"/>
    <w:rsid w:val="00756EF8"/>
    <w:rsid w:val="007571AC"/>
    <w:rsid w:val="00757B62"/>
    <w:rsid w:val="00757FA3"/>
    <w:rsid w:val="007602AF"/>
    <w:rsid w:val="0076038B"/>
    <w:rsid w:val="007622A3"/>
    <w:rsid w:val="007622BD"/>
    <w:rsid w:val="00762CC2"/>
    <w:rsid w:val="00763003"/>
    <w:rsid w:val="007631A9"/>
    <w:rsid w:val="00763262"/>
    <w:rsid w:val="00763565"/>
    <w:rsid w:val="00763D9E"/>
    <w:rsid w:val="00764777"/>
    <w:rsid w:val="00764EF8"/>
    <w:rsid w:val="00765550"/>
    <w:rsid w:val="00765897"/>
    <w:rsid w:val="00765A9A"/>
    <w:rsid w:val="00766D0C"/>
    <w:rsid w:val="00766F65"/>
    <w:rsid w:val="0076701B"/>
    <w:rsid w:val="00767918"/>
    <w:rsid w:val="007711DD"/>
    <w:rsid w:val="007718CB"/>
    <w:rsid w:val="00771A29"/>
    <w:rsid w:val="00772274"/>
    <w:rsid w:val="007726FA"/>
    <w:rsid w:val="007728DE"/>
    <w:rsid w:val="00772ED1"/>
    <w:rsid w:val="00773D0B"/>
    <w:rsid w:val="00773E0E"/>
    <w:rsid w:val="00774016"/>
    <w:rsid w:val="007743CA"/>
    <w:rsid w:val="00775AF5"/>
    <w:rsid w:val="00775C3C"/>
    <w:rsid w:val="00775F99"/>
    <w:rsid w:val="00776097"/>
    <w:rsid w:val="00776190"/>
    <w:rsid w:val="0077633A"/>
    <w:rsid w:val="00776555"/>
    <w:rsid w:val="00776705"/>
    <w:rsid w:val="00776DA3"/>
    <w:rsid w:val="00777020"/>
    <w:rsid w:val="00777110"/>
    <w:rsid w:val="007771C7"/>
    <w:rsid w:val="00777EF0"/>
    <w:rsid w:val="007801F0"/>
    <w:rsid w:val="00780753"/>
    <w:rsid w:val="00780834"/>
    <w:rsid w:val="00780B1F"/>
    <w:rsid w:val="00781703"/>
    <w:rsid w:val="00782DEC"/>
    <w:rsid w:val="0078337E"/>
    <w:rsid w:val="00783779"/>
    <w:rsid w:val="00783B66"/>
    <w:rsid w:val="00783BD6"/>
    <w:rsid w:val="007840E3"/>
    <w:rsid w:val="00784ECC"/>
    <w:rsid w:val="0078533A"/>
    <w:rsid w:val="00785518"/>
    <w:rsid w:val="007859EF"/>
    <w:rsid w:val="00785FE4"/>
    <w:rsid w:val="00785FF4"/>
    <w:rsid w:val="0078693D"/>
    <w:rsid w:val="00790239"/>
    <w:rsid w:val="00790848"/>
    <w:rsid w:val="007908A6"/>
    <w:rsid w:val="00790A4C"/>
    <w:rsid w:val="00790A9F"/>
    <w:rsid w:val="00790F02"/>
    <w:rsid w:val="007913E9"/>
    <w:rsid w:val="00791450"/>
    <w:rsid w:val="00791D8E"/>
    <w:rsid w:val="00791E5F"/>
    <w:rsid w:val="007924AE"/>
    <w:rsid w:val="00792BAA"/>
    <w:rsid w:val="00792BC0"/>
    <w:rsid w:val="00792D93"/>
    <w:rsid w:val="00793266"/>
    <w:rsid w:val="00793615"/>
    <w:rsid w:val="00794334"/>
    <w:rsid w:val="00794417"/>
    <w:rsid w:val="00794419"/>
    <w:rsid w:val="0079450A"/>
    <w:rsid w:val="00795688"/>
    <w:rsid w:val="007956AC"/>
    <w:rsid w:val="0079589E"/>
    <w:rsid w:val="00796F96"/>
    <w:rsid w:val="00797257"/>
    <w:rsid w:val="007975C6"/>
    <w:rsid w:val="007976CD"/>
    <w:rsid w:val="007A1B32"/>
    <w:rsid w:val="007A1EAF"/>
    <w:rsid w:val="007A2612"/>
    <w:rsid w:val="007A2C88"/>
    <w:rsid w:val="007A33A1"/>
    <w:rsid w:val="007A33BD"/>
    <w:rsid w:val="007A39B5"/>
    <w:rsid w:val="007A3A9B"/>
    <w:rsid w:val="007A4798"/>
    <w:rsid w:val="007A4836"/>
    <w:rsid w:val="007A4983"/>
    <w:rsid w:val="007A4DDE"/>
    <w:rsid w:val="007A5259"/>
    <w:rsid w:val="007A56FE"/>
    <w:rsid w:val="007A5DFA"/>
    <w:rsid w:val="007A6069"/>
    <w:rsid w:val="007A61FF"/>
    <w:rsid w:val="007A6C15"/>
    <w:rsid w:val="007A6C98"/>
    <w:rsid w:val="007A710E"/>
    <w:rsid w:val="007A7443"/>
    <w:rsid w:val="007A787E"/>
    <w:rsid w:val="007B0771"/>
    <w:rsid w:val="007B0846"/>
    <w:rsid w:val="007B0E1E"/>
    <w:rsid w:val="007B1748"/>
    <w:rsid w:val="007B1AD2"/>
    <w:rsid w:val="007B1BA2"/>
    <w:rsid w:val="007B2052"/>
    <w:rsid w:val="007B2B7D"/>
    <w:rsid w:val="007B3556"/>
    <w:rsid w:val="007B3AFD"/>
    <w:rsid w:val="007B4277"/>
    <w:rsid w:val="007B4B78"/>
    <w:rsid w:val="007B6A4E"/>
    <w:rsid w:val="007B6F5C"/>
    <w:rsid w:val="007B7717"/>
    <w:rsid w:val="007B793F"/>
    <w:rsid w:val="007B7A11"/>
    <w:rsid w:val="007B7F6D"/>
    <w:rsid w:val="007C040C"/>
    <w:rsid w:val="007C064D"/>
    <w:rsid w:val="007C07DB"/>
    <w:rsid w:val="007C1324"/>
    <w:rsid w:val="007C18AE"/>
    <w:rsid w:val="007C196C"/>
    <w:rsid w:val="007C2090"/>
    <w:rsid w:val="007C2445"/>
    <w:rsid w:val="007C2659"/>
    <w:rsid w:val="007C280E"/>
    <w:rsid w:val="007C2DB4"/>
    <w:rsid w:val="007C34B1"/>
    <w:rsid w:val="007C3507"/>
    <w:rsid w:val="007C4014"/>
    <w:rsid w:val="007C462D"/>
    <w:rsid w:val="007C4F0C"/>
    <w:rsid w:val="007C52FD"/>
    <w:rsid w:val="007C558C"/>
    <w:rsid w:val="007C5700"/>
    <w:rsid w:val="007C58DE"/>
    <w:rsid w:val="007C5C0F"/>
    <w:rsid w:val="007C7990"/>
    <w:rsid w:val="007D00CA"/>
    <w:rsid w:val="007D0723"/>
    <w:rsid w:val="007D07F6"/>
    <w:rsid w:val="007D0D16"/>
    <w:rsid w:val="007D0D81"/>
    <w:rsid w:val="007D10B2"/>
    <w:rsid w:val="007D1318"/>
    <w:rsid w:val="007D1895"/>
    <w:rsid w:val="007D19D3"/>
    <w:rsid w:val="007D2A57"/>
    <w:rsid w:val="007D2E91"/>
    <w:rsid w:val="007D37F4"/>
    <w:rsid w:val="007D3874"/>
    <w:rsid w:val="007D3EA1"/>
    <w:rsid w:val="007D4346"/>
    <w:rsid w:val="007D435C"/>
    <w:rsid w:val="007D487E"/>
    <w:rsid w:val="007D4BCF"/>
    <w:rsid w:val="007D5C85"/>
    <w:rsid w:val="007D634B"/>
    <w:rsid w:val="007D6355"/>
    <w:rsid w:val="007D66CD"/>
    <w:rsid w:val="007D68E6"/>
    <w:rsid w:val="007D6D99"/>
    <w:rsid w:val="007D6E98"/>
    <w:rsid w:val="007D6F6C"/>
    <w:rsid w:val="007D7217"/>
    <w:rsid w:val="007D75FE"/>
    <w:rsid w:val="007E010C"/>
    <w:rsid w:val="007E04D2"/>
    <w:rsid w:val="007E1D8D"/>
    <w:rsid w:val="007E2549"/>
    <w:rsid w:val="007E3904"/>
    <w:rsid w:val="007E538C"/>
    <w:rsid w:val="007E5EB6"/>
    <w:rsid w:val="007E63B0"/>
    <w:rsid w:val="007E6DEA"/>
    <w:rsid w:val="007E724A"/>
    <w:rsid w:val="007E74F3"/>
    <w:rsid w:val="007E7DAA"/>
    <w:rsid w:val="007F1851"/>
    <w:rsid w:val="007F1959"/>
    <w:rsid w:val="007F20E7"/>
    <w:rsid w:val="007F27FB"/>
    <w:rsid w:val="007F2EAA"/>
    <w:rsid w:val="007F35FD"/>
    <w:rsid w:val="007F3C2E"/>
    <w:rsid w:val="007F3C4F"/>
    <w:rsid w:val="007F47E3"/>
    <w:rsid w:val="007F5319"/>
    <w:rsid w:val="007F5D87"/>
    <w:rsid w:val="007F62CC"/>
    <w:rsid w:val="007F62F6"/>
    <w:rsid w:val="007F6680"/>
    <w:rsid w:val="007F67DB"/>
    <w:rsid w:val="007F681E"/>
    <w:rsid w:val="007F71BD"/>
    <w:rsid w:val="007F7A7C"/>
    <w:rsid w:val="007F7F44"/>
    <w:rsid w:val="008002E7"/>
    <w:rsid w:val="008005BF"/>
    <w:rsid w:val="00800600"/>
    <w:rsid w:val="008007EF"/>
    <w:rsid w:val="008019E4"/>
    <w:rsid w:val="008023A4"/>
    <w:rsid w:val="00802FB9"/>
    <w:rsid w:val="00803648"/>
    <w:rsid w:val="008040A3"/>
    <w:rsid w:val="008041C3"/>
    <w:rsid w:val="00804C49"/>
    <w:rsid w:val="00805809"/>
    <w:rsid w:val="008061E7"/>
    <w:rsid w:val="008073B8"/>
    <w:rsid w:val="00807482"/>
    <w:rsid w:val="00807C7E"/>
    <w:rsid w:val="00807C80"/>
    <w:rsid w:val="00810057"/>
    <w:rsid w:val="00810351"/>
    <w:rsid w:val="008119AA"/>
    <w:rsid w:val="00811A9B"/>
    <w:rsid w:val="00812B1F"/>
    <w:rsid w:val="00812BC0"/>
    <w:rsid w:val="00812FCF"/>
    <w:rsid w:val="008136CF"/>
    <w:rsid w:val="00813AF8"/>
    <w:rsid w:val="00813BBA"/>
    <w:rsid w:val="00814806"/>
    <w:rsid w:val="00814946"/>
    <w:rsid w:val="00814AE9"/>
    <w:rsid w:val="00816A42"/>
    <w:rsid w:val="00816DB4"/>
    <w:rsid w:val="00816E6A"/>
    <w:rsid w:val="008173CA"/>
    <w:rsid w:val="0081761C"/>
    <w:rsid w:val="008201DE"/>
    <w:rsid w:val="00820532"/>
    <w:rsid w:val="00820A4E"/>
    <w:rsid w:val="00820B50"/>
    <w:rsid w:val="00820DDF"/>
    <w:rsid w:val="00821176"/>
    <w:rsid w:val="0082190A"/>
    <w:rsid w:val="00821EEB"/>
    <w:rsid w:val="0082202B"/>
    <w:rsid w:val="00822071"/>
    <w:rsid w:val="0082209B"/>
    <w:rsid w:val="0082246E"/>
    <w:rsid w:val="00822D3E"/>
    <w:rsid w:val="00823531"/>
    <w:rsid w:val="008249F8"/>
    <w:rsid w:val="00824B36"/>
    <w:rsid w:val="0082523B"/>
    <w:rsid w:val="0082534A"/>
    <w:rsid w:val="008253F4"/>
    <w:rsid w:val="008258DD"/>
    <w:rsid w:val="00826E99"/>
    <w:rsid w:val="0082781D"/>
    <w:rsid w:val="00827B22"/>
    <w:rsid w:val="00827F8E"/>
    <w:rsid w:val="0083009F"/>
    <w:rsid w:val="00830167"/>
    <w:rsid w:val="008308B7"/>
    <w:rsid w:val="00830A48"/>
    <w:rsid w:val="008312FB"/>
    <w:rsid w:val="008328CD"/>
    <w:rsid w:val="00832F06"/>
    <w:rsid w:val="0083312F"/>
    <w:rsid w:val="00833233"/>
    <w:rsid w:val="0083348A"/>
    <w:rsid w:val="00833A30"/>
    <w:rsid w:val="008344CF"/>
    <w:rsid w:val="0083459B"/>
    <w:rsid w:val="0083463C"/>
    <w:rsid w:val="00834CAA"/>
    <w:rsid w:val="00834F39"/>
    <w:rsid w:val="008358BF"/>
    <w:rsid w:val="0083594A"/>
    <w:rsid w:val="00836904"/>
    <w:rsid w:val="00836C5F"/>
    <w:rsid w:val="0083773D"/>
    <w:rsid w:val="00837A5C"/>
    <w:rsid w:val="00837AA3"/>
    <w:rsid w:val="008401AE"/>
    <w:rsid w:val="00840E4D"/>
    <w:rsid w:val="00841615"/>
    <w:rsid w:val="0084248C"/>
    <w:rsid w:val="00842E5C"/>
    <w:rsid w:val="00843F8C"/>
    <w:rsid w:val="0084435E"/>
    <w:rsid w:val="00844435"/>
    <w:rsid w:val="00844846"/>
    <w:rsid w:val="00844E69"/>
    <w:rsid w:val="00845092"/>
    <w:rsid w:val="0084531D"/>
    <w:rsid w:val="00845BF9"/>
    <w:rsid w:val="00846068"/>
    <w:rsid w:val="00846AAD"/>
    <w:rsid w:val="00846B91"/>
    <w:rsid w:val="00847EFD"/>
    <w:rsid w:val="008502E0"/>
    <w:rsid w:val="008507FE"/>
    <w:rsid w:val="00851AEE"/>
    <w:rsid w:val="0085270E"/>
    <w:rsid w:val="00852A6A"/>
    <w:rsid w:val="00852F59"/>
    <w:rsid w:val="00853AF5"/>
    <w:rsid w:val="00853D16"/>
    <w:rsid w:val="0085414E"/>
    <w:rsid w:val="0085450E"/>
    <w:rsid w:val="00855344"/>
    <w:rsid w:val="00855490"/>
    <w:rsid w:val="00855643"/>
    <w:rsid w:val="00855667"/>
    <w:rsid w:val="008556F2"/>
    <w:rsid w:val="00855720"/>
    <w:rsid w:val="00857A41"/>
    <w:rsid w:val="00857CCE"/>
    <w:rsid w:val="00857DCC"/>
    <w:rsid w:val="008608BD"/>
    <w:rsid w:val="00861BD6"/>
    <w:rsid w:val="00862D0C"/>
    <w:rsid w:val="00863370"/>
    <w:rsid w:val="00863A46"/>
    <w:rsid w:val="0086569D"/>
    <w:rsid w:val="00866506"/>
    <w:rsid w:val="00866F8C"/>
    <w:rsid w:val="00867700"/>
    <w:rsid w:val="00867973"/>
    <w:rsid w:val="008679E5"/>
    <w:rsid w:val="00867E99"/>
    <w:rsid w:val="0087015D"/>
    <w:rsid w:val="0087028E"/>
    <w:rsid w:val="0087134E"/>
    <w:rsid w:val="00871E77"/>
    <w:rsid w:val="00872057"/>
    <w:rsid w:val="00872B84"/>
    <w:rsid w:val="00872DF1"/>
    <w:rsid w:val="008732CF"/>
    <w:rsid w:val="008732D1"/>
    <w:rsid w:val="008742C6"/>
    <w:rsid w:val="0087447C"/>
    <w:rsid w:val="00874E9F"/>
    <w:rsid w:val="0087552E"/>
    <w:rsid w:val="00876074"/>
    <w:rsid w:val="00876A26"/>
    <w:rsid w:val="00876D43"/>
    <w:rsid w:val="008776C7"/>
    <w:rsid w:val="0088078A"/>
    <w:rsid w:val="00881316"/>
    <w:rsid w:val="008822B3"/>
    <w:rsid w:val="0088231C"/>
    <w:rsid w:val="00882BF9"/>
    <w:rsid w:val="00882F5C"/>
    <w:rsid w:val="00883929"/>
    <w:rsid w:val="00884119"/>
    <w:rsid w:val="00885296"/>
    <w:rsid w:val="0088599D"/>
    <w:rsid w:val="00885F8C"/>
    <w:rsid w:val="00886440"/>
    <w:rsid w:val="00886783"/>
    <w:rsid w:val="00886831"/>
    <w:rsid w:val="008870C7"/>
    <w:rsid w:val="00887183"/>
    <w:rsid w:val="00890272"/>
    <w:rsid w:val="00890613"/>
    <w:rsid w:val="00890A6C"/>
    <w:rsid w:val="00890DB3"/>
    <w:rsid w:val="0089149A"/>
    <w:rsid w:val="00892854"/>
    <w:rsid w:val="008938BB"/>
    <w:rsid w:val="0089396C"/>
    <w:rsid w:val="00893EF4"/>
    <w:rsid w:val="0089471B"/>
    <w:rsid w:val="008947C9"/>
    <w:rsid w:val="00894909"/>
    <w:rsid w:val="00895139"/>
    <w:rsid w:val="00895679"/>
    <w:rsid w:val="008956F7"/>
    <w:rsid w:val="008958ED"/>
    <w:rsid w:val="008961CB"/>
    <w:rsid w:val="008962AC"/>
    <w:rsid w:val="008962C1"/>
    <w:rsid w:val="00896E64"/>
    <w:rsid w:val="0089768F"/>
    <w:rsid w:val="00897966"/>
    <w:rsid w:val="008979A7"/>
    <w:rsid w:val="00897D56"/>
    <w:rsid w:val="00897F3D"/>
    <w:rsid w:val="008A01A0"/>
    <w:rsid w:val="008A09C0"/>
    <w:rsid w:val="008A0B0B"/>
    <w:rsid w:val="008A0B31"/>
    <w:rsid w:val="008A0CEB"/>
    <w:rsid w:val="008A14D5"/>
    <w:rsid w:val="008A153E"/>
    <w:rsid w:val="008A24CC"/>
    <w:rsid w:val="008A275B"/>
    <w:rsid w:val="008A37F1"/>
    <w:rsid w:val="008A382C"/>
    <w:rsid w:val="008A3C77"/>
    <w:rsid w:val="008A3EBB"/>
    <w:rsid w:val="008A3FF1"/>
    <w:rsid w:val="008A4818"/>
    <w:rsid w:val="008A4B13"/>
    <w:rsid w:val="008A57D4"/>
    <w:rsid w:val="008A6069"/>
    <w:rsid w:val="008A6705"/>
    <w:rsid w:val="008A6DF5"/>
    <w:rsid w:val="008B0B74"/>
    <w:rsid w:val="008B0D22"/>
    <w:rsid w:val="008B0D37"/>
    <w:rsid w:val="008B0E26"/>
    <w:rsid w:val="008B1163"/>
    <w:rsid w:val="008B2210"/>
    <w:rsid w:val="008B22C3"/>
    <w:rsid w:val="008B2A49"/>
    <w:rsid w:val="008B3240"/>
    <w:rsid w:val="008B3EEB"/>
    <w:rsid w:val="008B4049"/>
    <w:rsid w:val="008B41E7"/>
    <w:rsid w:val="008B4C33"/>
    <w:rsid w:val="008B50D2"/>
    <w:rsid w:val="008B5DC6"/>
    <w:rsid w:val="008B6859"/>
    <w:rsid w:val="008B6E22"/>
    <w:rsid w:val="008B788E"/>
    <w:rsid w:val="008B7C2F"/>
    <w:rsid w:val="008B7E79"/>
    <w:rsid w:val="008C02CE"/>
    <w:rsid w:val="008C053E"/>
    <w:rsid w:val="008C1B8E"/>
    <w:rsid w:val="008C2113"/>
    <w:rsid w:val="008C2595"/>
    <w:rsid w:val="008C2FCB"/>
    <w:rsid w:val="008C3F0C"/>
    <w:rsid w:val="008C4D24"/>
    <w:rsid w:val="008C53E8"/>
    <w:rsid w:val="008C553E"/>
    <w:rsid w:val="008C57F8"/>
    <w:rsid w:val="008C5F2C"/>
    <w:rsid w:val="008C6153"/>
    <w:rsid w:val="008C66B2"/>
    <w:rsid w:val="008C784E"/>
    <w:rsid w:val="008C7D54"/>
    <w:rsid w:val="008D10DD"/>
    <w:rsid w:val="008D1FFB"/>
    <w:rsid w:val="008D250D"/>
    <w:rsid w:val="008D3448"/>
    <w:rsid w:val="008D353F"/>
    <w:rsid w:val="008D35AE"/>
    <w:rsid w:val="008D399A"/>
    <w:rsid w:val="008D4148"/>
    <w:rsid w:val="008D4B43"/>
    <w:rsid w:val="008D50C6"/>
    <w:rsid w:val="008D540E"/>
    <w:rsid w:val="008D5FC5"/>
    <w:rsid w:val="008D6F80"/>
    <w:rsid w:val="008D7A57"/>
    <w:rsid w:val="008D7CDA"/>
    <w:rsid w:val="008E0059"/>
    <w:rsid w:val="008E0531"/>
    <w:rsid w:val="008E07B3"/>
    <w:rsid w:val="008E1A66"/>
    <w:rsid w:val="008E1CC8"/>
    <w:rsid w:val="008E27A9"/>
    <w:rsid w:val="008E27BF"/>
    <w:rsid w:val="008E2AD9"/>
    <w:rsid w:val="008E2F9A"/>
    <w:rsid w:val="008E34D6"/>
    <w:rsid w:val="008E3973"/>
    <w:rsid w:val="008E3D3C"/>
    <w:rsid w:val="008E3DAD"/>
    <w:rsid w:val="008E3F00"/>
    <w:rsid w:val="008E531D"/>
    <w:rsid w:val="008E55CE"/>
    <w:rsid w:val="008E6693"/>
    <w:rsid w:val="008E6C16"/>
    <w:rsid w:val="008E6D0C"/>
    <w:rsid w:val="008E71C5"/>
    <w:rsid w:val="008E75DC"/>
    <w:rsid w:val="008E7853"/>
    <w:rsid w:val="008F04ED"/>
    <w:rsid w:val="008F0CBC"/>
    <w:rsid w:val="008F1AC1"/>
    <w:rsid w:val="008F1B73"/>
    <w:rsid w:val="008F1F07"/>
    <w:rsid w:val="008F2E5A"/>
    <w:rsid w:val="008F3317"/>
    <w:rsid w:val="008F3EDA"/>
    <w:rsid w:val="008F4BA0"/>
    <w:rsid w:val="008F5928"/>
    <w:rsid w:val="008F5AA8"/>
    <w:rsid w:val="008F61DE"/>
    <w:rsid w:val="008F6B6B"/>
    <w:rsid w:val="008F757F"/>
    <w:rsid w:val="009001B4"/>
    <w:rsid w:val="00900D30"/>
    <w:rsid w:val="00901772"/>
    <w:rsid w:val="0090251E"/>
    <w:rsid w:val="00902B56"/>
    <w:rsid w:val="00902FEC"/>
    <w:rsid w:val="00903822"/>
    <w:rsid w:val="00903EA6"/>
    <w:rsid w:val="00905B7B"/>
    <w:rsid w:val="00906295"/>
    <w:rsid w:val="00906529"/>
    <w:rsid w:val="00906BBD"/>
    <w:rsid w:val="00907119"/>
    <w:rsid w:val="009072DC"/>
    <w:rsid w:val="009077F8"/>
    <w:rsid w:val="00907A62"/>
    <w:rsid w:val="00907D2D"/>
    <w:rsid w:val="00907F28"/>
    <w:rsid w:val="00910357"/>
    <w:rsid w:val="0091092C"/>
    <w:rsid w:val="009110B3"/>
    <w:rsid w:val="009122EC"/>
    <w:rsid w:val="00912721"/>
    <w:rsid w:val="009127F8"/>
    <w:rsid w:val="00913EC5"/>
    <w:rsid w:val="00913F98"/>
    <w:rsid w:val="0091503C"/>
    <w:rsid w:val="0091539E"/>
    <w:rsid w:val="00915999"/>
    <w:rsid w:val="00916630"/>
    <w:rsid w:val="0091689E"/>
    <w:rsid w:val="00916F64"/>
    <w:rsid w:val="00917065"/>
    <w:rsid w:val="009200DE"/>
    <w:rsid w:val="00920840"/>
    <w:rsid w:val="00920BC6"/>
    <w:rsid w:val="00921403"/>
    <w:rsid w:val="009217A0"/>
    <w:rsid w:val="00922FB3"/>
    <w:rsid w:val="009232F4"/>
    <w:rsid w:val="00923300"/>
    <w:rsid w:val="0092363B"/>
    <w:rsid w:val="00923DEE"/>
    <w:rsid w:val="00924750"/>
    <w:rsid w:val="009258C6"/>
    <w:rsid w:val="009259C2"/>
    <w:rsid w:val="00925DBF"/>
    <w:rsid w:val="00925F49"/>
    <w:rsid w:val="00926622"/>
    <w:rsid w:val="00926789"/>
    <w:rsid w:val="00926AD3"/>
    <w:rsid w:val="0092755A"/>
    <w:rsid w:val="00927906"/>
    <w:rsid w:val="009301D6"/>
    <w:rsid w:val="00930668"/>
    <w:rsid w:val="009306F9"/>
    <w:rsid w:val="009307A2"/>
    <w:rsid w:val="009315CF"/>
    <w:rsid w:val="0093160C"/>
    <w:rsid w:val="00931B6B"/>
    <w:rsid w:val="00931C13"/>
    <w:rsid w:val="00931CF5"/>
    <w:rsid w:val="00932353"/>
    <w:rsid w:val="0093278F"/>
    <w:rsid w:val="00933536"/>
    <w:rsid w:val="00934640"/>
    <w:rsid w:val="00934677"/>
    <w:rsid w:val="00934E78"/>
    <w:rsid w:val="00935F13"/>
    <w:rsid w:val="00936B6C"/>
    <w:rsid w:val="00936F9F"/>
    <w:rsid w:val="0093722F"/>
    <w:rsid w:val="00937246"/>
    <w:rsid w:val="00937435"/>
    <w:rsid w:val="00937B15"/>
    <w:rsid w:val="00937FEF"/>
    <w:rsid w:val="00940DB9"/>
    <w:rsid w:val="00941532"/>
    <w:rsid w:val="00942A83"/>
    <w:rsid w:val="00942AA9"/>
    <w:rsid w:val="009433F8"/>
    <w:rsid w:val="00943403"/>
    <w:rsid w:val="009438F3"/>
    <w:rsid w:val="00943E0F"/>
    <w:rsid w:val="0094496E"/>
    <w:rsid w:val="00944A33"/>
    <w:rsid w:val="00944DDE"/>
    <w:rsid w:val="0094558A"/>
    <w:rsid w:val="00945B5F"/>
    <w:rsid w:val="00945CAE"/>
    <w:rsid w:val="00946C23"/>
    <w:rsid w:val="00947401"/>
    <w:rsid w:val="0094761A"/>
    <w:rsid w:val="0094790E"/>
    <w:rsid w:val="00947964"/>
    <w:rsid w:val="00950850"/>
    <w:rsid w:val="00950FA1"/>
    <w:rsid w:val="00951186"/>
    <w:rsid w:val="00951297"/>
    <w:rsid w:val="00951611"/>
    <w:rsid w:val="00951C92"/>
    <w:rsid w:val="00951E43"/>
    <w:rsid w:val="0095288C"/>
    <w:rsid w:val="00952E16"/>
    <w:rsid w:val="009532C5"/>
    <w:rsid w:val="0095331E"/>
    <w:rsid w:val="0095338E"/>
    <w:rsid w:val="009537AF"/>
    <w:rsid w:val="00954294"/>
    <w:rsid w:val="00954B32"/>
    <w:rsid w:val="00954B44"/>
    <w:rsid w:val="00954CDF"/>
    <w:rsid w:val="0095507A"/>
    <w:rsid w:val="009551A7"/>
    <w:rsid w:val="00955AE1"/>
    <w:rsid w:val="00956DCA"/>
    <w:rsid w:val="00957718"/>
    <w:rsid w:val="00957941"/>
    <w:rsid w:val="00957C27"/>
    <w:rsid w:val="00960738"/>
    <w:rsid w:val="00960749"/>
    <w:rsid w:val="009610D1"/>
    <w:rsid w:val="00961328"/>
    <w:rsid w:val="009628AE"/>
    <w:rsid w:val="00962E0D"/>
    <w:rsid w:val="00962F46"/>
    <w:rsid w:val="009633D2"/>
    <w:rsid w:val="009641C3"/>
    <w:rsid w:val="009649F2"/>
    <w:rsid w:val="00964D48"/>
    <w:rsid w:val="00965B3F"/>
    <w:rsid w:val="0096678D"/>
    <w:rsid w:val="0096692A"/>
    <w:rsid w:val="00967357"/>
    <w:rsid w:val="00967611"/>
    <w:rsid w:val="00967AFF"/>
    <w:rsid w:val="00970130"/>
    <w:rsid w:val="0097014C"/>
    <w:rsid w:val="009706AF"/>
    <w:rsid w:val="009709AE"/>
    <w:rsid w:val="00970D89"/>
    <w:rsid w:val="00971CD4"/>
    <w:rsid w:val="00971D61"/>
    <w:rsid w:val="00971E0A"/>
    <w:rsid w:val="00972D70"/>
    <w:rsid w:val="00973330"/>
    <w:rsid w:val="00973613"/>
    <w:rsid w:val="00973BF6"/>
    <w:rsid w:val="00973F44"/>
    <w:rsid w:val="009741CE"/>
    <w:rsid w:val="009747C5"/>
    <w:rsid w:val="00975253"/>
    <w:rsid w:val="0097597E"/>
    <w:rsid w:val="00975C1D"/>
    <w:rsid w:val="00975CD3"/>
    <w:rsid w:val="00976687"/>
    <w:rsid w:val="00976995"/>
    <w:rsid w:val="00976C63"/>
    <w:rsid w:val="009775A5"/>
    <w:rsid w:val="0097799F"/>
    <w:rsid w:val="00977BC3"/>
    <w:rsid w:val="00977E30"/>
    <w:rsid w:val="00980507"/>
    <w:rsid w:val="009805EB"/>
    <w:rsid w:val="00980706"/>
    <w:rsid w:val="00980B96"/>
    <w:rsid w:val="00981CF4"/>
    <w:rsid w:val="009824BC"/>
    <w:rsid w:val="00982905"/>
    <w:rsid w:val="00982FCC"/>
    <w:rsid w:val="00983614"/>
    <w:rsid w:val="00983CC4"/>
    <w:rsid w:val="00983CDD"/>
    <w:rsid w:val="009842DC"/>
    <w:rsid w:val="00984420"/>
    <w:rsid w:val="009846F9"/>
    <w:rsid w:val="009850BE"/>
    <w:rsid w:val="009854E7"/>
    <w:rsid w:val="00985B7C"/>
    <w:rsid w:val="00985FB6"/>
    <w:rsid w:val="00986427"/>
    <w:rsid w:val="00987D1E"/>
    <w:rsid w:val="00987DC2"/>
    <w:rsid w:val="009906C2"/>
    <w:rsid w:val="00991884"/>
    <w:rsid w:val="009918C8"/>
    <w:rsid w:val="00991C2B"/>
    <w:rsid w:val="009924FA"/>
    <w:rsid w:val="00993136"/>
    <w:rsid w:val="00993571"/>
    <w:rsid w:val="0099383B"/>
    <w:rsid w:val="0099483E"/>
    <w:rsid w:val="009949ED"/>
    <w:rsid w:val="00994C6C"/>
    <w:rsid w:val="00995413"/>
    <w:rsid w:val="00996081"/>
    <w:rsid w:val="0099633D"/>
    <w:rsid w:val="00996349"/>
    <w:rsid w:val="00996DC7"/>
    <w:rsid w:val="00996DFD"/>
    <w:rsid w:val="00996E28"/>
    <w:rsid w:val="009A01B3"/>
    <w:rsid w:val="009A01D7"/>
    <w:rsid w:val="009A03B6"/>
    <w:rsid w:val="009A0959"/>
    <w:rsid w:val="009A0DC1"/>
    <w:rsid w:val="009A1BFA"/>
    <w:rsid w:val="009A1E77"/>
    <w:rsid w:val="009A2004"/>
    <w:rsid w:val="009A3354"/>
    <w:rsid w:val="009A365F"/>
    <w:rsid w:val="009A3962"/>
    <w:rsid w:val="009A3C1B"/>
    <w:rsid w:val="009A3F12"/>
    <w:rsid w:val="009A40FD"/>
    <w:rsid w:val="009A4349"/>
    <w:rsid w:val="009A4B8B"/>
    <w:rsid w:val="009A5CCF"/>
    <w:rsid w:val="009A6283"/>
    <w:rsid w:val="009A62AA"/>
    <w:rsid w:val="009A6B89"/>
    <w:rsid w:val="009A6E26"/>
    <w:rsid w:val="009B02D9"/>
    <w:rsid w:val="009B062B"/>
    <w:rsid w:val="009B06A6"/>
    <w:rsid w:val="009B0FFE"/>
    <w:rsid w:val="009B10CF"/>
    <w:rsid w:val="009B126D"/>
    <w:rsid w:val="009B16E7"/>
    <w:rsid w:val="009B1B92"/>
    <w:rsid w:val="009B1C86"/>
    <w:rsid w:val="009B1D76"/>
    <w:rsid w:val="009B1ED7"/>
    <w:rsid w:val="009B2C91"/>
    <w:rsid w:val="009B374D"/>
    <w:rsid w:val="009B37A9"/>
    <w:rsid w:val="009B3AB8"/>
    <w:rsid w:val="009B3BC7"/>
    <w:rsid w:val="009B3D4D"/>
    <w:rsid w:val="009B4965"/>
    <w:rsid w:val="009B4BBE"/>
    <w:rsid w:val="009B5162"/>
    <w:rsid w:val="009B568B"/>
    <w:rsid w:val="009B6D50"/>
    <w:rsid w:val="009B6E4F"/>
    <w:rsid w:val="009B7087"/>
    <w:rsid w:val="009B7274"/>
    <w:rsid w:val="009B7279"/>
    <w:rsid w:val="009B77F4"/>
    <w:rsid w:val="009C05F4"/>
    <w:rsid w:val="009C09EC"/>
    <w:rsid w:val="009C0E6A"/>
    <w:rsid w:val="009C0EAB"/>
    <w:rsid w:val="009C10A1"/>
    <w:rsid w:val="009C155B"/>
    <w:rsid w:val="009C16F4"/>
    <w:rsid w:val="009C183F"/>
    <w:rsid w:val="009C18DF"/>
    <w:rsid w:val="009C1A12"/>
    <w:rsid w:val="009C2012"/>
    <w:rsid w:val="009C2920"/>
    <w:rsid w:val="009C483D"/>
    <w:rsid w:val="009C4CD1"/>
    <w:rsid w:val="009C4F92"/>
    <w:rsid w:val="009C58AD"/>
    <w:rsid w:val="009C6109"/>
    <w:rsid w:val="009C67A9"/>
    <w:rsid w:val="009C7040"/>
    <w:rsid w:val="009C7B1B"/>
    <w:rsid w:val="009C7F17"/>
    <w:rsid w:val="009D00C5"/>
    <w:rsid w:val="009D0278"/>
    <w:rsid w:val="009D06FA"/>
    <w:rsid w:val="009D07B4"/>
    <w:rsid w:val="009D0910"/>
    <w:rsid w:val="009D11DE"/>
    <w:rsid w:val="009D13E7"/>
    <w:rsid w:val="009D1838"/>
    <w:rsid w:val="009D1CE2"/>
    <w:rsid w:val="009D3024"/>
    <w:rsid w:val="009D3437"/>
    <w:rsid w:val="009D357E"/>
    <w:rsid w:val="009D47BF"/>
    <w:rsid w:val="009D5327"/>
    <w:rsid w:val="009D65D1"/>
    <w:rsid w:val="009D728E"/>
    <w:rsid w:val="009E0F27"/>
    <w:rsid w:val="009E1B9E"/>
    <w:rsid w:val="009E1CDD"/>
    <w:rsid w:val="009E1D0A"/>
    <w:rsid w:val="009E20D3"/>
    <w:rsid w:val="009E2B10"/>
    <w:rsid w:val="009E34CB"/>
    <w:rsid w:val="009E36D3"/>
    <w:rsid w:val="009E4432"/>
    <w:rsid w:val="009E484C"/>
    <w:rsid w:val="009E4B31"/>
    <w:rsid w:val="009E4F33"/>
    <w:rsid w:val="009E4FB8"/>
    <w:rsid w:val="009E5656"/>
    <w:rsid w:val="009E5852"/>
    <w:rsid w:val="009E5D02"/>
    <w:rsid w:val="009E5F92"/>
    <w:rsid w:val="009E60F5"/>
    <w:rsid w:val="009E639E"/>
    <w:rsid w:val="009E649D"/>
    <w:rsid w:val="009E64A7"/>
    <w:rsid w:val="009E72C1"/>
    <w:rsid w:val="009F040F"/>
    <w:rsid w:val="009F0663"/>
    <w:rsid w:val="009F067C"/>
    <w:rsid w:val="009F0681"/>
    <w:rsid w:val="009F0B30"/>
    <w:rsid w:val="009F0F7B"/>
    <w:rsid w:val="009F1092"/>
    <w:rsid w:val="009F1A7A"/>
    <w:rsid w:val="009F1BDA"/>
    <w:rsid w:val="009F1E39"/>
    <w:rsid w:val="009F2A4D"/>
    <w:rsid w:val="009F2CFB"/>
    <w:rsid w:val="009F3920"/>
    <w:rsid w:val="009F3A2C"/>
    <w:rsid w:val="009F4138"/>
    <w:rsid w:val="009F47C7"/>
    <w:rsid w:val="009F4DB9"/>
    <w:rsid w:val="009F6051"/>
    <w:rsid w:val="009F606C"/>
    <w:rsid w:val="009F63C0"/>
    <w:rsid w:val="009F6541"/>
    <w:rsid w:val="009F6DF2"/>
    <w:rsid w:val="009F6FCD"/>
    <w:rsid w:val="009F706C"/>
    <w:rsid w:val="00A0003F"/>
    <w:rsid w:val="00A0010F"/>
    <w:rsid w:val="00A0014B"/>
    <w:rsid w:val="00A0066D"/>
    <w:rsid w:val="00A01754"/>
    <w:rsid w:val="00A01ECA"/>
    <w:rsid w:val="00A0246E"/>
    <w:rsid w:val="00A031F7"/>
    <w:rsid w:val="00A034AB"/>
    <w:rsid w:val="00A035AE"/>
    <w:rsid w:val="00A03964"/>
    <w:rsid w:val="00A03A0D"/>
    <w:rsid w:val="00A03A6E"/>
    <w:rsid w:val="00A040E1"/>
    <w:rsid w:val="00A04A38"/>
    <w:rsid w:val="00A0584A"/>
    <w:rsid w:val="00A05C02"/>
    <w:rsid w:val="00A05C72"/>
    <w:rsid w:val="00A05C87"/>
    <w:rsid w:val="00A05EB4"/>
    <w:rsid w:val="00A061CF"/>
    <w:rsid w:val="00A06D5C"/>
    <w:rsid w:val="00A06E06"/>
    <w:rsid w:val="00A10676"/>
    <w:rsid w:val="00A10806"/>
    <w:rsid w:val="00A10BC2"/>
    <w:rsid w:val="00A1157A"/>
    <w:rsid w:val="00A11B44"/>
    <w:rsid w:val="00A13427"/>
    <w:rsid w:val="00A135D1"/>
    <w:rsid w:val="00A13A5A"/>
    <w:rsid w:val="00A141D1"/>
    <w:rsid w:val="00A144A1"/>
    <w:rsid w:val="00A145EA"/>
    <w:rsid w:val="00A14990"/>
    <w:rsid w:val="00A14AC5"/>
    <w:rsid w:val="00A15533"/>
    <w:rsid w:val="00A15B9F"/>
    <w:rsid w:val="00A16143"/>
    <w:rsid w:val="00A16692"/>
    <w:rsid w:val="00A172DF"/>
    <w:rsid w:val="00A176C6"/>
    <w:rsid w:val="00A17A8E"/>
    <w:rsid w:val="00A17DEE"/>
    <w:rsid w:val="00A21D71"/>
    <w:rsid w:val="00A22B40"/>
    <w:rsid w:val="00A22CF6"/>
    <w:rsid w:val="00A22D9B"/>
    <w:rsid w:val="00A234AD"/>
    <w:rsid w:val="00A23BF3"/>
    <w:rsid w:val="00A23CD1"/>
    <w:rsid w:val="00A24BED"/>
    <w:rsid w:val="00A26039"/>
    <w:rsid w:val="00A2672E"/>
    <w:rsid w:val="00A26BCE"/>
    <w:rsid w:val="00A26CF2"/>
    <w:rsid w:val="00A26E50"/>
    <w:rsid w:val="00A26EE1"/>
    <w:rsid w:val="00A27333"/>
    <w:rsid w:val="00A2798E"/>
    <w:rsid w:val="00A27E51"/>
    <w:rsid w:val="00A27F49"/>
    <w:rsid w:val="00A3093A"/>
    <w:rsid w:val="00A30A23"/>
    <w:rsid w:val="00A311AC"/>
    <w:rsid w:val="00A31420"/>
    <w:rsid w:val="00A319BC"/>
    <w:rsid w:val="00A319D6"/>
    <w:rsid w:val="00A32576"/>
    <w:rsid w:val="00A32625"/>
    <w:rsid w:val="00A32642"/>
    <w:rsid w:val="00A33583"/>
    <w:rsid w:val="00A33B90"/>
    <w:rsid w:val="00A33E0A"/>
    <w:rsid w:val="00A3445D"/>
    <w:rsid w:val="00A35057"/>
    <w:rsid w:val="00A35E37"/>
    <w:rsid w:val="00A36674"/>
    <w:rsid w:val="00A3695A"/>
    <w:rsid w:val="00A370B1"/>
    <w:rsid w:val="00A3728E"/>
    <w:rsid w:val="00A37FE0"/>
    <w:rsid w:val="00A402B6"/>
    <w:rsid w:val="00A40337"/>
    <w:rsid w:val="00A40984"/>
    <w:rsid w:val="00A40DFA"/>
    <w:rsid w:val="00A410C4"/>
    <w:rsid w:val="00A41734"/>
    <w:rsid w:val="00A4208B"/>
    <w:rsid w:val="00A429A0"/>
    <w:rsid w:val="00A42B8C"/>
    <w:rsid w:val="00A4328A"/>
    <w:rsid w:val="00A4328F"/>
    <w:rsid w:val="00A436FB"/>
    <w:rsid w:val="00A439F1"/>
    <w:rsid w:val="00A473F7"/>
    <w:rsid w:val="00A4794C"/>
    <w:rsid w:val="00A47E0E"/>
    <w:rsid w:val="00A50AEE"/>
    <w:rsid w:val="00A50DB9"/>
    <w:rsid w:val="00A5136B"/>
    <w:rsid w:val="00A517EA"/>
    <w:rsid w:val="00A52DA0"/>
    <w:rsid w:val="00A52E9E"/>
    <w:rsid w:val="00A53590"/>
    <w:rsid w:val="00A53880"/>
    <w:rsid w:val="00A53C60"/>
    <w:rsid w:val="00A54E8F"/>
    <w:rsid w:val="00A54FFE"/>
    <w:rsid w:val="00A55069"/>
    <w:rsid w:val="00A5641B"/>
    <w:rsid w:val="00A56447"/>
    <w:rsid w:val="00A5681D"/>
    <w:rsid w:val="00A56BAE"/>
    <w:rsid w:val="00A56DE5"/>
    <w:rsid w:val="00A56FD5"/>
    <w:rsid w:val="00A573D1"/>
    <w:rsid w:val="00A6085D"/>
    <w:rsid w:val="00A609E5"/>
    <w:rsid w:val="00A60ACD"/>
    <w:rsid w:val="00A60B2F"/>
    <w:rsid w:val="00A61A8B"/>
    <w:rsid w:val="00A627C0"/>
    <w:rsid w:val="00A6387A"/>
    <w:rsid w:val="00A6424D"/>
    <w:rsid w:val="00A64300"/>
    <w:rsid w:val="00A646EF"/>
    <w:rsid w:val="00A64DC1"/>
    <w:rsid w:val="00A651F1"/>
    <w:rsid w:val="00A65284"/>
    <w:rsid w:val="00A6545E"/>
    <w:rsid w:val="00A65848"/>
    <w:rsid w:val="00A65CB8"/>
    <w:rsid w:val="00A65D0A"/>
    <w:rsid w:val="00A65EC8"/>
    <w:rsid w:val="00A66BAD"/>
    <w:rsid w:val="00A66E55"/>
    <w:rsid w:val="00A66E87"/>
    <w:rsid w:val="00A672B1"/>
    <w:rsid w:val="00A67FC6"/>
    <w:rsid w:val="00A700DA"/>
    <w:rsid w:val="00A72977"/>
    <w:rsid w:val="00A72CF1"/>
    <w:rsid w:val="00A72E51"/>
    <w:rsid w:val="00A733AF"/>
    <w:rsid w:val="00A735BA"/>
    <w:rsid w:val="00A73EBF"/>
    <w:rsid w:val="00A743A1"/>
    <w:rsid w:val="00A74996"/>
    <w:rsid w:val="00A74E64"/>
    <w:rsid w:val="00A74EF0"/>
    <w:rsid w:val="00A75457"/>
    <w:rsid w:val="00A7593D"/>
    <w:rsid w:val="00A75BE1"/>
    <w:rsid w:val="00A75E2A"/>
    <w:rsid w:val="00A764D9"/>
    <w:rsid w:val="00A77608"/>
    <w:rsid w:val="00A77E69"/>
    <w:rsid w:val="00A800F1"/>
    <w:rsid w:val="00A811FF"/>
    <w:rsid w:val="00A81206"/>
    <w:rsid w:val="00A81C15"/>
    <w:rsid w:val="00A81CF7"/>
    <w:rsid w:val="00A82E66"/>
    <w:rsid w:val="00A836D0"/>
    <w:rsid w:val="00A840CB"/>
    <w:rsid w:val="00A849B0"/>
    <w:rsid w:val="00A84B1A"/>
    <w:rsid w:val="00A84CA1"/>
    <w:rsid w:val="00A85404"/>
    <w:rsid w:val="00A85B6D"/>
    <w:rsid w:val="00A8604C"/>
    <w:rsid w:val="00A861C9"/>
    <w:rsid w:val="00A868C3"/>
    <w:rsid w:val="00A86C3C"/>
    <w:rsid w:val="00A8707B"/>
    <w:rsid w:val="00A876BA"/>
    <w:rsid w:val="00A8771F"/>
    <w:rsid w:val="00A87E25"/>
    <w:rsid w:val="00A90776"/>
    <w:rsid w:val="00A90783"/>
    <w:rsid w:val="00A90CAD"/>
    <w:rsid w:val="00A90FE4"/>
    <w:rsid w:val="00A91AFA"/>
    <w:rsid w:val="00A92110"/>
    <w:rsid w:val="00A92128"/>
    <w:rsid w:val="00A9286A"/>
    <w:rsid w:val="00A92DBF"/>
    <w:rsid w:val="00A92DD5"/>
    <w:rsid w:val="00A9331C"/>
    <w:rsid w:val="00A93590"/>
    <w:rsid w:val="00A937A8"/>
    <w:rsid w:val="00A94C91"/>
    <w:rsid w:val="00A957E3"/>
    <w:rsid w:val="00A95CBB"/>
    <w:rsid w:val="00A96123"/>
    <w:rsid w:val="00A96A31"/>
    <w:rsid w:val="00A97271"/>
    <w:rsid w:val="00A9758E"/>
    <w:rsid w:val="00A976F2"/>
    <w:rsid w:val="00AA03E3"/>
    <w:rsid w:val="00AA059E"/>
    <w:rsid w:val="00AA06A3"/>
    <w:rsid w:val="00AA0B14"/>
    <w:rsid w:val="00AA0C7D"/>
    <w:rsid w:val="00AA0D02"/>
    <w:rsid w:val="00AA10BD"/>
    <w:rsid w:val="00AA1A24"/>
    <w:rsid w:val="00AA1DB8"/>
    <w:rsid w:val="00AA1E2C"/>
    <w:rsid w:val="00AA1E81"/>
    <w:rsid w:val="00AA234E"/>
    <w:rsid w:val="00AA268C"/>
    <w:rsid w:val="00AA2832"/>
    <w:rsid w:val="00AA2DE4"/>
    <w:rsid w:val="00AA402C"/>
    <w:rsid w:val="00AA412E"/>
    <w:rsid w:val="00AA42B9"/>
    <w:rsid w:val="00AA489C"/>
    <w:rsid w:val="00AA54B1"/>
    <w:rsid w:val="00AA5688"/>
    <w:rsid w:val="00AA742D"/>
    <w:rsid w:val="00AA7600"/>
    <w:rsid w:val="00AB0361"/>
    <w:rsid w:val="00AB0C5B"/>
    <w:rsid w:val="00AB10BE"/>
    <w:rsid w:val="00AB1C80"/>
    <w:rsid w:val="00AB1D3D"/>
    <w:rsid w:val="00AB2003"/>
    <w:rsid w:val="00AB225B"/>
    <w:rsid w:val="00AB2C72"/>
    <w:rsid w:val="00AB4FDD"/>
    <w:rsid w:val="00AB4FF5"/>
    <w:rsid w:val="00AB51C4"/>
    <w:rsid w:val="00AB55A6"/>
    <w:rsid w:val="00AB5949"/>
    <w:rsid w:val="00AB65F7"/>
    <w:rsid w:val="00AB6795"/>
    <w:rsid w:val="00AB6796"/>
    <w:rsid w:val="00AB6BF2"/>
    <w:rsid w:val="00AB759E"/>
    <w:rsid w:val="00AC0100"/>
    <w:rsid w:val="00AC0BF9"/>
    <w:rsid w:val="00AC0DA6"/>
    <w:rsid w:val="00AC1018"/>
    <w:rsid w:val="00AC1197"/>
    <w:rsid w:val="00AC1A57"/>
    <w:rsid w:val="00AC1C8B"/>
    <w:rsid w:val="00AC23F5"/>
    <w:rsid w:val="00AC24F9"/>
    <w:rsid w:val="00AC27A3"/>
    <w:rsid w:val="00AC33E4"/>
    <w:rsid w:val="00AC3531"/>
    <w:rsid w:val="00AC3B16"/>
    <w:rsid w:val="00AC49EF"/>
    <w:rsid w:val="00AC4C0C"/>
    <w:rsid w:val="00AC50EE"/>
    <w:rsid w:val="00AC520A"/>
    <w:rsid w:val="00AC559A"/>
    <w:rsid w:val="00AC6BD0"/>
    <w:rsid w:val="00AC7241"/>
    <w:rsid w:val="00AC7948"/>
    <w:rsid w:val="00AC7CA4"/>
    <w:rsid w:val="00AD001D"/>
    <w:rsid w:val="00AD08FE"/>
    <w:rsid w:val="00AD0E56"/>
    <w:rsid w:val="00AD18B1"/>
    <w:rsid w:val="00AD1B3A"/>
    <w:rsid w:val="00AD1C2B"/>
    <w:rsid w:val="00AD1C6D"/>
    <w:rsid w:val="00AD1D87"/>
    <w:rsid w:val="00AD1F42"/>
    <w:rsid w:val="00AD21CF"/>
    <w:rsid w:val="00AD2797"/>
    <w:rsid w:val="00AD3763"/>
    <w:rsid w:val="00AD39C3"/>
    <w:rsid w:val="00AD3C23"/>
    <w:rsid w:val="00AD40AB"/>
    <w:rsid w:val="00AD413F"/>
    <w:rsid w:val="00AD416E"/>
    <w:rsid w:val="00AD4B2B"/>
    <w:rsid w:val="00AD4E4E"/>
    <w:rsid w:val="00AD5377"/>
    <w:rsid w:val="00AD55A3"/>
    <w:rsid w:val="00AD6DD5"/>
    <w:rsid w:val="00AD6F2D"/>
    <w:rsid w:val="00AD7250"/>
    <w:rsid w:val="00AD7B30"/>
    <w:rsid w:val="00AE00C9"/>
    <w:rsid w:val="00AE0405"/>
    <w:rsid w:val="00AE0815"/>
    <w:rsid w:val="00AE0F0C"/>
    <w:rsid w:val="00AE1388"/>
    <w:rsid w:val="00AE1D5A"/>
    <w:rsid w:val="00AE209E"/>
    <w:rsid w:val="00AE2342"/>
    <w:rsid w:val="00AE2BD8"/>
    <w:rsid w:val="00AE38C6"/>
    <w:rsid w:val="00AE39DC"/>
    <w:rsid w:val="00AE4812"/>
    <w:rsid w:val="00AE4E75"/>
    <w:rsid w:val="00AE51EA"/>
    <w:rsid w:val="00AE5687"/>
    <w:rsid w:val="00AE5B59"/>
    <w:rsid w:val="00AE60DF"/>
    <w:rsid w:val="00AE6537"/>
    <w:rsid w:val="00AE685C"/>
    <w:rsid w:val="00AF0016"/>
    <w:rsid w:val="00AF0541"/>
    <w:rsid w:val="00AF09BD"/>
    <w:rsid w:val="00AF0A1D"/>
    <w:rsid w:val="00AF18E6"/>
    <w:rsid w:val="00AF1A46"/>
    <w:rsid w:val="00AF1BF8"/>
    <w:rsid w:val="00AF1C4A"/>
    <w:rsid w:val="00AF2C51"/>
    <w:rsid w:val="00AF30D0"/>
    <w:rsid w:val="00AF36F8"/>
    <w:rsid w:val="00AF3B00"/>
    <w:rsid w:val="00AF4206"/>
    <w:rsid w:val="00AF45EF"/>
    <w:rsid w:val="00AF471A"/>
    <w:rsid w:val="00AF49C8"/>
    <w:rsid w:val="00AF5CA6"/>
    <w:rsid w:val="00AF6580"/>
    <w:rsid w:val="00AF6D3C"/>
    <w:rsid w:val="00AF6D40"/>
    <w:rsid w:val="00AF7289"/>
    <w:rsid w:val="00AF78D6"/>
    <w:rsid w:val="00AF7934"/>
    <w:rsid w:val="00AF7C9F"/>
    <w:rsid w:val="00B00166"/>
    <w:rsid w:val="00B005E7"/>
    <w:rsid w:val="00B00ADA"/>
    <w:rsid w:val="00B00B6B"/>
    <w:rsid w:val="00B00E1A"/>
    <w:rsid w:val="00B00E8E"/>
    <w:rsid w:val="00B01010"/>
    <w:rsid w:val="00B0182A"/>
    <w:rsid w:val="00B02378"/>
    <w:rsid w:val="00B0262C"/>
    <w:rsid w:val="00B026CB"/>
    <w:rsid w:val="00B02709"/>
    <w:rsid w:val="00B02767"/>
    <w:rsid w:val="00B0368E"/>
    <w:rsid w:val="00B03AC1"/>
    <w:rsid w:val="00B03C32"/>
    <w:rsid w:val="00B04906"/>
    <w:rsid w:val="00B05356"/>
    <w:rsid w:val="00B059E0"/>
    <w:rsid w:val="00B05B07"/>
    <w:rsid w:val="00B05BF2"/>
    <w:rsid w:val="00B065AB"/>
    <w:rsid w:val="00B066C6"/>
    <w:rsid w:val="00B067C6"/>
    <w:rsid w:val="00B06A5C"/>
    <w:rsid w:val="00B06D4B"/>
    <w:rsid w:val="00B07875"/>
    <w:rsid w:val="00B07ABD"/>
    <w:rsid w:val="00B07CB4"/>
    <w:rsid w:val="00B10579"/>
    <w:rsid w:val="00B10C53"/>
    <w:rsid w:val="00B11B15"/>
    <w:rsid w:val="00B12C38"/>
    <w:rsid w:val="00B134D8"/>
    <w:rsid w:val="00B1423C"/>
    <w:rsid w:val="00B14334"/>
    <w:rsid w:val="00B14445"/>
    <w:rsid w:val="00B14565"/>
    <w:rsid w:val="00B14566"/>
    <w:rsid w:val="00B148AC"/>
    <w:rsid w:val="00B14F3F"/>
    <w:rsid w:val="00B150D6"/>
    <w:rsid w:val="00B15757"/>
    <w:rsid w:val="00B1597C"/>
    <w:rsid w:val="00B16145"/>
    <w:rsid w:val="00B16716"/>
    <w:rsid w:val="00B16B1F"/>
    <w:rsid w:val="00B16EC1"/>
    <w:rsid w:val="00B17A13"/>
    <w:rsid w:val="00B209D3"/>
    <w:rsid w:val="00B21227"/>
    <w:rsid w:val="00B2177E"/>
    <w:rsid w:val="00B21A72"/>
    <w:rsid w:val="00B21F7A"/>
    <w:rsid w:val="00B227A2"/>
    <w:rsid w:val="00B22D92"/>
    <w:rsid w:val="00B2317B"/>
    <w:rsid w:val="00B23230"/>
    <w:rsid w:val="00B23D1D"/>
    <w:rsid w:val="00B244DB"/>
    <w:rsid w:val="00B24682"/>
    <w:rsid w:val="00B2515C"/>
    <w:rsid w:val="00B2565B"/>
    <w:rsid w:val="00B25854"/>
    <w:rsid w:val="00B25B4E"/>
    <w:rsid w:val="00B25F52"/>
    <w:rsid w:val="00B26357"/>
    <w:rsid w:val="00B266EA"/>
    <w:rsid w:val="00B26DFD"/>
    <w:rsid w:val="00B27036"/>
    <w:rsid w:val="00B275E8"/>
    <w:rsid w:val="00B27900"/>
    <w:rsid w:val="00B27991"/>
    <w:rsid w:val="00B27BE3"/>
    <w:rsid w:val="00B3052A"/>
    <w:rsid w:val="00B308F2"/>
    <w:rsid w:val="00B313C0"/>
    <w:rsid w:val="00B31892"/>
    <w:rsid w:val="00B3241D"/>
    <w:rsid w:val="00B32D27"/>
    <w:rsid w:val="00B33062"/>
    <w:rsid w:val="00B330CF"/>
    <w:rsid w:val="00B332C8"/>
    <w:rsid w:val="00B333B6"/>
    <w:rsid w:val="00B33A41"/>
    <w:rsid w:val="00B33D65"/>
    <w:rsid w:val="00B33EDB"/>
    <w:rsid w:val="00B34B3F"/>
    <w:rsid w:val="00B34B49"/>
    <w:rsid w:val="00B34B98"/>
    <w:rsid w:val="00B35170"/>
    <w:rsid w:val="00B352FF"/>
    <w:rsid w:val="00B3533C"/>
    <w:rsid w:val="00B35416"/>
    <w:rsid w:val="00B35485"/>
    <w:rsid w:val="00B354E4"/>
    <w:rsid w:val="00B3770E"/>
    <w:rsid w:val="00B3788E"/>
    <w:rsid w:val="00B37B54"/>
    <w:rsid w:val="00B37D76"/>
    <w:rsid w:val="00B40745"/>
    <w:rsid w:val="00B4087B"/>
    <w:rsid w:val="00B40E40"/>
    <w:rsid w:val="00B4100A"/>
    <w:rsid w:val="00B4320F"/>
    <w:rsid w:val="00B438FC"/>
    <w:rsid w:val="00B43B06"/>
    <w:rsid w:val="00B43F9A"/>
    <w:rsid w:val="00B455FD"/>
    <w:rsid w:val="00B45639"/>
    <w:rsid w:val="00B45959"/>
    <w:rsid w:val="00B46BCD"/>
    <w:rsid w:val="00B471F8"/>
    <w:rsid w:val="00B47494"/>
    <w:rsid w:val="00B47719"/>
    <w:rsid w:val="00B477CE"/>
    <w:rsid w:val="00B47CE1"/>
    <w:rsid w:val="00B47F44"/>
    <w:rsid w:val="00B50633"/>
    <w:rsid w:val="00B51749"/>
    <w:rsid w:val="00B51D6C"/>
    <w:rsid w:val="00B52474"/>
    <w:rsid w:val="00B5258C"/>
    <w:rsid w:val="00B525B6"/>
    <w:rsid w:val="00B52769"/>
    <w:rsid w:val="00B530E4"/>
    <w:rsid w:val="00B5469D"/>
    <w:rsid w:val="00B54FA1"/>
    <w:rsid w:val="00B55651"/>
    <w:rsid w:val="00B566CE"/>
    <w:rsid w:val="00B56E7A"/>
    <w:rsid w:val="00B573D8"/>
    <w:rsid w:val="00B573DB"/>
    <w:rsid w:val="00B57C1E"/>
    <w:rsid w:val="00B57FE4"/>
    <w:rsid w:val="00B607BA"/>
    <w:rsid w:val="00B60E95"/>
    <w:rsid w:val="00B6108A"/>
    <w:rsid w:val="00B6109F"/>
    <w:rsid w:val="00B61119"/>
    <w:rsid w:val="00B62A51"/>
    <w:rsid w:val="00B637BF"/>
    <w:rsid w:val="00B63A42"/>
    <w:rsid w:val="00B640F2"/>
    <w:rsid w:val="00B64259"/>
    <w:rsid w:val="00B646B5"/>
    <w:rsid w:val="00B6524F"/>
    <w:rsid w:val="00B65460"/>
    <w:rsid w:val="00B65791"/>
    <w:rsid w:val="00B6609C"/>
    <w:rsid w:val="00B6694D"/>
    <w:rsid w:val="00B66BD8"/>
    <w:rsid w:val="00B66D57"/>
    <w:rsid w:val="00B67243"/>
    <w:rsid w:val="00B67CF0"/>
    <w:rsid w:val="00B67E9B"/>
    <w:rsid w:val="00B71D8D"/>
    <w:rsid w:val="00B72192"/>
    <w:rsid w:val="00B72ABE"/>
    <w:rsid w:val="00B72B33"/>
    <w:rsid w:val="00B72D8F"/>
    <w:rsid w:val="00B731F7"/>
    <w:rsid w:val="00B73BB5"/>
    <w:rsid w:val="00B76764"/>
    <w:rsid w:val="00B7698E"/>
    <w:rsid w:val="00B76F21"/>
    <w:rsid w:val="00B77256"/>
    <w:rsid w:val="00B77C3D"/>
    <w:rsid w:val="00B80194"/>
    <w:rsid w:val="00B80483"/>
    <w:rsid w:val="00B804B3"/>
    <w:rsid w:val="00B806C8"/>
    <w:rsid w:val="00B80DBC"/>
    <w:rsid w:val="00B80FFB"/>
    <w:rsid w:val="00B81F8E"/>
    <w:rsid w:val="00B8252E"/>
    <w:rsid w:val="00B82739"/>
    <w:rsid w:val="00B82B09"/>
    <w:rsid w:val="00B82EC6"/>
    <w:rsid w:val="00B8343C"/>
    <w:rsid w:val="00B838FB"/>
    <w:rsid w:val="00B84047"/>
    <w:rsid w:val="00B84058"/>
    <w:rsid w:val="00B84486"/>
    <w:rsid w:val="00B844EE"/>
    <w:rsid w:val="00B848D3"/>
    <w:rsid w:val="00B84A0B"/>
    <w:rsid w:val="00B85395"/>
    <w:rsid w:val="00B859F9"/>
    <w:rsid w:val="00B86066"/>
    <w:rsid w:val="00B86170"/>
    <w:rsid w:val="00B873D0"/>
    <w:rsid w:val="00B87A9F"/>
    <w:rsid w:val="00B87D0A"/>
    <w:rsid w:val="00B87E80"/>
    <w:rsid w:val="00B907F8"/>
    <w:rsid w:val="00B90F54"/>
    <w:rsid w:val="00B90F5B"/>
    <w:rsid w:val="00B910E6"/>
    <w:rsid w:val="00B91421"/>
    <w:rsid w:val="00B91B96"/>
    <w:rsid w:val="00B927E0"/>
    <w:rsid w:val="00B928B0"/>
    <w:rsid w:val="00B936C4"/>
    <w:rsid w:val="00B93736"/>
    <w:rsid w:val="00B939A2"/>
    <w:rsid w:val="00B94391"/>
    <w:rsid w:val="00B945C3"/>
    <w:rsid w:val="00B94D75"/>
    <w:rsid w:val="00B950A6"/>
    <w:rsid w:val="00B9525B"/>
    <w:rsid w:val="00B95783"/>
    <w:rsid w:val="00B9656D"/>
    <w:rsid w:val="00B9656F"/>
    <w:rsid w:val="00B96654"/>
    <w:rsid w:val="00B9730F"/>
    <w:rsid w:val="00B975F2"/>
    <w:rsid w:val="00B9792C"/>
    <w:rsid w:val="00B97BED"/>
    <w:rsid w:val="00BA0419"/>
    <w:rsid w:val="00BA0538"/>
    <w:rsid w:val="00BA0E31"/>
    <w:rsid w:val="00BA1033"/>
    <w:rsid w:val="00BA1202"/>
    <w:rsid w:val="00BA17E2"/>
    <w:rsid w:val="00BA1923"/>
    <w:rsid w:val="00BA1C87"/>
    <w:rsid w:val="00BA1D8E"/>
    <w:rsid w:val="00BA1E03"/>
    <w:rsid w:val="00BA22F6"/>
    <w:rsid w:val="00BA3736"/>
    <w:rsid w:val="00BA438B"/>
    <w:rsid w:val="00BA4CAE"/>
    <w:rsid w:val="00BA4E21"/>
    <w:rsid w:val="00BA5063"/>
    <w:rsid w:val="00BA5076"/>
    <w:rsid w:val="00BA5511"/>
    <w:rsid w:val="00BA55E5"/>
    <w:rsid w:val="00BA5C4E"/>
    <w:rsid w:val="00BA757C"/>
    <w:rsid w:val="00BA774A"/>
    <w:rsid w:val="00BA7914"/>
    <w:rsid w:val="00BB0004"/>
    <w:rsid w:val="00BB1A0B"/>
    <w:rsid w:val="00BB2189"/>
    <w:rsid w:val="00BB2249"/>
    <w:rsid w:val="00BB25DB"/>
    <w:rsid w:val="00BB320C"/>
    <w:rsid w:val="00BB40D9"/>
    <w:rsid w:val="00BB4481"/>
    <w:rsid w:val="00BB4563"/>
    <w:rsid w:val="00BB45C5"/>
    <w:rsid w:val="00BB5007"/>
    <w:rsid w:val="00BB546C"/>
    <w:rsid w:val="00BB6C0F"/>
    <w:rsid w:val="00BB73AF"/>
    <w:rsid w:val="00BB73B1"/>
    <w:rsid w:val="00BB78ED"/>
    <w:rsid w:val="00BB7F14"/>
    <w:rsid w:val="00BB7FA2"/>
    <w:rsid w:val="00BC02A4"/>
    <w:rsid w:val="00BC0AFA"/>
    <w:rsid w:val="00BC16D4"/>
    <w:rsid w:val="00BC1D4E"/>
    <w:rsid w:val="00BC1DBD"/>
    <w:rsid w:val="00BC2510"/>
    <w:rsid w:val="00BC2D81"/>
    <w:rsid w:val="00BC301A"/>
    <w:rsid w:val="00BC3EFD"/>
    <w:rsid w:val="00BC4546"/>
    <w:rsid w:val="00BC5621"/>
    <w:rsid w:val="00BC5D62"/>
    <w:rsid w:val="00BC60AE"/>
    <w:rsid w:val="00BC6AFA"/>
    <w:rsid w:val="00BC6EA6"/>
    <w:rsid w:val="00BC7BBD"/>
    <w:rsid w:val="00BD0191"/>
    <w:rsid w:val="00BD0237"/>
    <w:rsid w:val="00BD0368"/>
    <w:rsid w:val="00BD10D6"/>
    <w:rsid w:val="00BD152B"/>
    <w:rsid w:val="00BD15B6"/>
    <w:rsid w:val="00BD169F"/>
    <w:rsid w:val="00BD1C10"/>
    <w:rsid w:val="00BD1E7D"/>
    <w:rsid w:val="00BD1F99"/>
    <w:rsid w:val="00BD20B3"/>
    <w:rsid w:val="00BD2190"/>
    <w:rsid w:val="00BD2244"/>
    <w:rsid w:val="00BD26CF"/>
    <w:rsid w:val="00BD2D5E"/>
    <w:rsid w:val="00BD2DFA"/>
    <w:rsid w:val="00BD3441"/>
    <w:rsid w:val="00BD4D33"/>
    <w:rsid w:val="00BD59B0"/>
    <w:rsid w:val="00BD5DE4"/>
    <w:rsid w:val="00BD60CE"/>
    <w:rsid w:val="00BD62A9"/>
    <w:rsid w:val="00BD6BF3"/>
    <w:rsid w:val="00BD75D6"/>
    <w:rsid w:val="00BD7844"/>
    <w:rsid w:val="00BD79D5"/>
    <w:rsid w:val="00BD7A50"/>
    <w:rsid w:val="00BD7FE9"/>
    <w:rsid w:val="00BE0C4D"/>
    <w:rsid w:val="00BE1F62"/>
    <w:rsid w:val="00BE1FBE"/>
    <w:rsid w:val="00BE22F4"/>
    <w:rsid w:val="00BE2590"/>
    <w:rsid w:val="00BE287F"/>
    <w:rsid w:val="00BE362B"/>
    <w:rsid w:val="00BE3636"/>
    <w:rsid w:val="00BE36DA"/>
    <w:rsid w:val="00BE3858"/>
    <w:rsid w:val="00BE3CD4"/>
    <w:rsid w:val="00BE437C"/>
    <w:rsid w:val="00BE46A5"/>
    <w:rsid w:val="00BE49E4"/>
    <w:rsid w:val="00BE4A86"/>
    <w:rsid w:val="00BE4B23"/>
    <w:rsid w:val="00BE531B"/>
    <w:rsid w:val="00BE5628"/>
    <w:rsid w:val="00BE586F"/>
    <w:rsid w:val="00BE5AF5"/>
    <w:rsid w:val="00BE60EB"/>
    <w:rsid w:val="00BE624A"/>
    <w:rsid w:val="00BE6765"/>
    <w:rsid w:val="00BE7EF2"/>
    <w:rsid w:val="00BF0811"/>
    <w:rsid w:val="00BF0942"/>
    <w:rsid w:val="00BF0B40"/>
    <w:rsid w:val="00BF0D05"/>
    <w:rsid w:val="00BF179E"/>
    <w:rsid w:val="00BF1915"/>
    <w:rsid w:val="00BF19FD"/>
    <w:rsid w:val="00BF1A5D"/>
    <w:rsid w:val="00BF32C9"/>
    <w:rsid w:val="00BF352E"/>
    <w:rsid w:val="00BF3893"/>
    <w:rsid w:val="00BF3AC8"/>
    <w:rsid w:val="00BF41CA"/>
    <w:rsid w:val="00BF45FF"/>
    <w:rsid w:val="00BF4F8E"/>
    <w:rsid w:val="00BF5D94"/>
    <w:rsid w:val="00BF64A0"/>
    <w:rsid w:val="00BF6A56"/>
    <w:rsid w:val="00BF7616"/>
    <w:rsid w:val="00BF7E94"/>
    <w:rsid w:val="00C00266"/>
    <w:rsid w:val="00C0052E"/>
    <w:rsid w:val="00C00558"/>
    <w:rsid w:val="00C010D0"/>
    <w:rsid w:val="00C01108"/>
    <w:rsid w:val="00C0125B"/>
    <w:rsid w:val="00C01614"/>
    <w:rsid w:val="00C019AB"/>
    <w:rsid w:val="00C01D48"/>
    <w:rsid w:val="00C0224B"/>
    <w:rsid w:val="00C024D9"/>
    <w:rsid w:val="00C03F3D"/>
    <w:rsid w:val="00C04495"/>
    <w:rsid w:val="00C04926"/>
    <w:rsid w:val="00C04965"/>
    <w:rsid w:val="00C05958"/>
    <w:rsid w:val="00C05C88"/>
    <w:rsid w:val="00C05FDC"/>
    <w:rsid w:val="00C07D6A"/>
    <w:rsid w:val="00C10A29"/>
    <w:rsid w:val="00C111D3"/>
    <w:rsid w:val="00C111D9"/>
    <w:rsid w:val="00C11AB0"/>
    <w:rsid w:val="00C134B9"/>
    <w:rsid w:val="00C15AA9"/>
    <w:rsid w:val="00C15C57"/>
    <w:rsid w:val="00C15EC8"/>
    <w:rsid w:val="00C16594"/>
    <w:rsid w:val="00C166FE"/>
    <w:rsid w:val="00C16A07"/>
    <w:rsid w:val="00C174E1"/>
    <w:rsid w:val="00C17D54"/>
    <w:rsid w:val="00C17FBC"/>
    <w:rsid w:val="00C20531"/>
    <w:rsid w:val="00C2065D"/>
    <w:rsid w:val="00C20BE8"/>
    <w:rsid w:val="00C21E2A"/>
    <w:rsid w:val="00C2209F"/>
    <w:rsid w:val="00C227CA"/>
    <w:rsid w:val="00C22958"/>
    <w:rsid w:val="00C22F6A"/>
    <w:rsid w:val="00C232B9"/>
    <w:rsid w:val="00C235D6"/>
    <w:rsid w:val="00C237BD"/>
    <w:rsid w:val="00C237D7"/>
    <w:rsid w:val="00C2464F"/>
    <w:rsid w:val="00C24727"/>
    <w:rsid w:val="00C24FAA"/>
    <w:rsid w:val="00C25C62"/>
    <w:rsid w:val="00C26362"/>
    <w:rsid w:val="00C2663C"/>
    <w:rsid w:val="00C26B93"/>
    <w:rsid w:val="00C272FC"/>
    <w:rsid w:val="00C27FED"/>
    <w:rsid w:val="00C30D8C"/>
    <w:rsid w:val="00C31956"/>
    <w:rsid w:val="00C31F30"/>
    <w:rsid w:val="00C32ED1"/>
    <w:rsid w:val="00C332B3"/>
    <w:rsid w:val="00C33CB9"/>
    <w:rsid w:val="00C33DFA"/>
    <w:rsid w:val="00C34021"/>
    <w:rsid w:val="00C3424F"/>
    <w:rsid w:val="00C34667"/>
    <w:rsid w:val="00C358D9"/>
    <w:rsid w:val="00C35F50"/>
    <w:rsid w:val="00C3613F"/>
    <w:rsid w:val="00C36900"/>
    <w:rsid w:val="00C3763D"/>
    <w:rsid w:val="00C3766F"/>
    <w:rsid w:val="00C37D98"/>
    <w:rsid w:val="00C3D9F9"/>
    <w:rsid w:val="00C401F3"/>
    <w:rsid w:val="00C40474"/>
    <w:rsid w:val="00C405AF"/>
    <w:rsid w:val="00C4083B"/>
    <w:rsid w:val="00C41339"/>
    <w:rsid w:val="00C413B6"/>
    <w:rsid w:val="00C41BA7"/>
    <w:rsid w:val="00C42336"/>
    <w:rsid w:val="00C433B6"/>
    <w:rsid w:val="00C434AF"/>
    <w:rsid w:val="00C443CC"/>
    <w:rsid w:val="00C44814"/>
    <w:rsid w:val="00C448B6"/>
    <w:rsid w:val="00C44D60"/>
    <w:rsid w:val="00C44DA9"/>
    <w:rsid w:val="00C4538D"/>
    <w:rsid w:val="00C45C88"/>
    <w:rsid w:val="00C45D96"/>
    <w:rsid w:val="00C46AB5"/>
    <w:rsid w:val="00C4776F"/>
    <w:rsid w:val="00C47D9B"/>
    <w:rsid w:val="00C513F5"/>
    <w:rsid w:val="00C514B5"/>
    <w:rsid w:val="00C51908"/>
    <w:rsid w:val="00C51944"/>
    <w:rsid w:val="00C51F9D"/>
    <w:rsid w:val="00C5250F"/>
    <w:rsid w:val="00C52589"/>
    <w:rsid w:val="00C52A06"/>
    <w:rsid w:val="00C52B3A"/>
    <w:rsid w:val="00C52C7C"/>
    <w:rsid w:val="00C52E93"/>
    <w:rsid w:val="00C52FDA"/>
    <w:rsid w:val="00C530E1"/>
    <w:rsid w:val="00C53960"/>
    <w:rsid w:val="00C549C2"/>
    <w:rsid w:val="00C54C12"/>
    <w:rsid w:val="00C557E1"/>
    <w:rsid w:val="00C56340"/>
    <w:rsid w:val="00C5651F"/>
    <w:rsid w:val="00C56670"/>
    <w:rsid w:val="00C56D39"/>
    <w:rsid w:val="00C56E6B"/>
    <w:rsid w:val="00C5777E"/>
    <w:rsid w:val="00C57ACC"/>
    <w:rsid w:val="00C57BF7"/>
    <w:rsid w:val="00C57C0D"/>
    <w:rsid w:val="00C6095B"/>
    <w:rsid w:val="00C60BD8"/>
    <w:rsid w:val="00C610E4"/>
    <w:rsid w:val="00C61C9A"/>
    <w:rsid w:val="00C62CE4"/>
    <w:rsid w:val="00C63184"/>
    <w:rsid w:val="00C632BA"/>
    <w:rsid w:val="00C63733"/>
    <w:rsid w:val="00C63777"/>
    <w:rsid w:val="00C6382D"/>
    <w:rsid w:val="00C643EA"/>
    <w:rsid w:val="00C64B61"/>
    <w:rsid w:val="00C64D62"/>
    <w:rsid w:val="00C64F3E"/>
    <w:rsid w:val="00C65342"/>
    <w:rsid w:val="00C6534E"/>
    <w:rsid w:val="00C65499"/>
    <w:rsid w:val="00C65C20"/>
    <w:rsid w:val="00C662F4"/>
    <w:rsid w:val="00C663AD"/>
    <w:rsid w:val="00C66659"/>
    <w:rsid w:val="00C667C7"/>
    <w:rsid w:val="00C673C6"/>
    <w:rsid w:val="00C67794"/>
    <w:rsid w:val="00C67E44"/>
    <w:rsid w:val="00C701F8"/>
    <w:rsid w:val="00C704BA"/>
    <w:rsid w:val="00C70E9C"/>
    <w:rsid w:val="00C715C1"/>
    <w:rsid w:val="00C72009"/>
    <w:rsid w:val="00C7215D"/>
    <w:rsid w:val="00C7222E"/>
    <w:rsid w:val="00C723F5"/>
    <w:rsid w:val="00C72978"/>
    <w:rsid w:val="00C72AC2"/>
    <w:rsid w:val="00C7326F"/>
    <w:rsid w:val="00C733C7"/>
    <w:rsid w:val="00C73DA0"/>
    <w:rsid w:val="00C73E43"/>
    <w:rsid w:val="00C744E0"/>
    <w:rsid w:val="00C74AFA"/>
    <w:rsid w:val="00C74B9C"/>
    <w:rsid w:val="00C7587A"/>
    <w:rsid w:val="00C75987"/>
    <w:rsid w:val="00C75C88"/>
    <w:rsid w:val="00C75D75"/>
    <w:rsid w:val="00C760F2"/>
    <w:rsid w:val="00C7646B"/>
    <w:rsid w:val="00C76711"/>
    <w:rsid w:val="00C768D7"/>
    <w:rsid w:val="00C770A1"/>
    <w:rsid w:val="00C77197"/>
    <w:rsid w:val="00C77943"/>
    <w:rsid w:val="00C77C99"/>
    <w:rsid w:val="00C801B8"/>
    <w:rsid w:val="00C80809"/>
    <w:rsid w:val="00C80D0D"/>
    <w:rsid w:val="00C8107B"/>
    <w:rsid w:val="00C811C3"/>
    <w:rsid w:val="00C81875"/>
    <w:rsid w:val="00C81C52"/>
    <w:rsid w:val="00C8207D"/>
    <w:rsid w:val="00C8263F"/>
    <w:rsid w:val="00C83C72"/>
    <w:rsid w:val="00C84B01"/>
    <w:rsid w:val="00C84D59"/>
    <w:rsid w:val="00C85033"/>
    <w:rsid w:val="00C853EB"/>
    <w:rsid w:val="00C860AA"/>
    <w:rsid w:val="00C86637"/>
    <w:rsid w:val="00C87859"/>
    <w:rsid w:val="00C87B74"/>
    <w:rsid w:val="00C90A6A"/>
    <w:rsid w:val="00C9133C"/>
    <w:rsid w:val="00C922CE"/>
    <w:rsid w:val="00C92AA3"/>
    <w:rsid w:val="00C92C8B"/>
    <w:rsid w:val="00C930D5"/>
    <w:rsid w:val="00C93927"/>
    <w:rsid w:val="00C93CB5"/>
    <w:rsid w:val="00C94349"/>
    <w:rsid w:val="00C94655"/>
    <w:rsid w:val="00C95684"/>
    <w:rsid w:val="00C95A3C"/>
    <w:rsid w:val="00C96071"/>
    <w:rsid w:val="00C96CF3"/>
    <w:rsid w:val="00C97242"/>
    <w:rsid w:val="00C9738D"/>
    <w:rsid w:val="00C974C9"/>
    <w:rsid w:val="00C976F7"/>
    <w:rsid w:val="00C97904"/>
    <w:rsid w:val="00C9794C"/>
    <w:rsid w:val="00CA165A"/>
    <w:rsid w:val="00CA1708"/>
    <w:rsid w:val="00CA2113"/>
    <w:rsid w:val="00CA2490"/>
    <w:rsid w:val="00CA2559"/>
    <w:rsid w:val="00CA2573"/>
    <w:rsid w:val="00CA25D2"/>
    <w:rsid w:val="00CA2664"/>
    <w:rsid w:val="00CA2A2C"/>
    <w:rsid w:val="00CA3802"/>
    <w:rsid w:val="00CA4530"/>
    <w:rsid w:val="00CA5500"/>
    <w:rsid w:val="00CA56F0"/>
    <w:rsid w:val="00CA5F6C"/>
    <w:rsid w:val="00CA60E8"/>
    <w:rsid w:val="00CA63DD"/>
    <w:rsid w:val="00CA64B8"/>
    <w:rsid w:val="00CA7288"/>
    <w:rsid w:val="00CA7864"/>
    <w:rsid w:val="00CA7D2B"/>
    <w:rsid w:val="00CA7E96"/>
    <w:rsid w:val="00CB034D"/>
    <w:rsid w:val="00CB0EAC"/>
    <w:rsid w:val="00CB0ECC"/>
    <w:rsid w:val="00CB0FFC"/>
    <w:rsid w:val="00CB144A"/>
    <w:rsid w:val="00CB1BAA"/>
    <w:rsid w:val="00CB1FE2"/>
    <w:rsid w:val="00CB2311"/>
    <w:rsid w:val="00CB2C2A"/>
    <w:rsid w:val="00CB3087"/>
    <w:rsid w:val="00CB3607"/>
    <w:rsid w:val="00CB4B06"/>
    <w:rsid w:val="00CB4CDF"/>
    <w:rsid w:val="00CB4EEA"/>
    <w:rsid w:val="00CB5F29"/>
    <w:rsid w:val="00CB64A7"/>
    <w:rsid w:val="00CB73EA"/>
    <w:rsid w:val="00CB741A"/>
    <w:rsid w:val="00CB7F83"/>
    <w:rsid w:val="00CC0224"/>
    <w:rsid w:val="00CC10C5"/>
    <w:rsid w:val="00CC1525"/>
    <w:rsid w:val="00CC1913"/>
    <w:rsid w:val="00CC1A36"/>
    <w:rsid w:val="00CC1C66"/>
    <w:rsid w:val="00CC1E54"/>
    <w:rsid w:val="00CC2700"/>
    <w:rsid w:val="00CC270C"/>
    <w:rsid w:val="00CC280A"/>
    <w:rsid w:val="00CC287C"/>
    <w:rsid w:val="00CC29F4"/>
    <w:rsid w:val="00CC35C5"/>
    <w:rsid w:val="00CC3603"/>
    <w:rsid w:val="00CC3777"/>
    <w:rsid w:val="00CC4367"/>
    <w:rsid w:val="00CC453A"/>
    <w:rsid w:val="00CC5658"/>
    <w:rsid w:val="00CC6D13"/>
    <w:rsid w:val="00CC7B01"/>
    <w:rsid w:val="00CC7D09"/>
    <w:rsid w:val="00CD0A60"/>
    <w:rsid w:val="00CD0AA5"/>
    <w:rsid w:val="00CD0FA6"/>
    <w:rsid w:val="00CD122F"/>
    <w:rsid w:val="00CD138B"/>
    <w:rsid w:val="00CD1532"/>
    <w:rsid w:val="00CD15D9"/>
    <w:rsid w:val="00CD16D6"/>
    <w:rsid w:val="00CD1BEF"/>
    <w:rsid w:val="00CD1FAE"/>
    <w:rsid w:val="00CD2741"/>
    <w:rsid w:val="00CD3299"/>
    <w:rsid w:val="00CD3424"/>
    <w:rsid w:val="00CD3764"/>
    <w:rsid w:val="00CD3A45"/>
    <w:rsid w:val="00CD3B8E"/>
    <w:rsid w:val="00CD4287"/>
    <w:rsid w:val="00CD4C2A"/>
    <w:rsid w:val="00CD51DA"/>
    <w:rsid w:val="00CD5227"/>
    <w:rsid w:val="00CD57B1"/>
    <w:rsid w:val="00CD5B52"/>
    <w:rsid w:val="00CD5C1E"/>
    <w:rsid w:val="00CD6E3C"/>
    <w:rsid w:val="00CD71A6"/>
    <w:rsid w:val="00CD7450"/>
    <w:rsid w:val="00CE0103"/>
    <w:rsid w:val="00CE01EE"/>
    <w:rsid w:val="00CE0B65"/>
    <w:rsid w:val="00CE0CE1"/>
    <w:rsid w:val="00CE0DFF"/>
    <w:rsid w:val="00CE18DB"/>
    <w:rsid w:val="00CE278D"/>
    <w:rsid w:val="00CE36B3"/>
    <w:rsid w:val="00CE43A7"/>
    <w:rsid w:val="00CE4B42"/>
    <w:rsid w:val="00CE5148"/>
    <w:rsid w:val="00CE5170"/>
    <w:rsid w:val="00CE520F"/>
    <w:rsid w:val="00CE5444"/>
    <w:rsid w:val="00CE55EE"/>
    <w:rsid w:val="00CE5AEE"/>
    <w:rsid w:val="00CE6F17"/>
    <w:rsid w:val="00CF0037"/>
    <w:rsid w:val="00CF042A"/>
    <w:rsid w:val="00CF0B4A"/>
    <w:rsid w:val="00CF16AC"/>
    <w:rsid w:val="00CF2387"/>
    <w:rsid w:val="00CF2EBE"/>
    <w:rsid w:val="00CF30C4"/>
    <w:rsid w:val="00CF3B3E"/>
    <w:rsid w:val="00CF40DC"/>
    <w:rsid w:val="00CF4447"/>
    <w:rsid w:val="00CF4DFF"/>
    <w:rsid w:val="00CF5004"/>
    <w:rsid w:val="00CF5387"/>
    <w:rsid w:val="00CF54B4"/>
    <w:rsid w:val="00CF559C"/>
    <w:rsid w:val="00CF5C7D"/>
    <w:rsid w:val="00CF6A73"/>
    <w:rsid w:val="00CF6AF9"/>
    <w:rsid w:val="00CF6B96"/>
    <w:rsid w:val="00CF752C"/>
    <w:rsid w:val="00CF7A0C"/>
    <w:rsid w:val="00CF7DA8"/>
    <w:rsid w:val="00D00047"/>
    <w:rsid w:val="00D00A7D"/>
    <w:rsid w:val="00D01F58"/>
    <w:rsid w:val="00D02548"/>
    <w:rsid w:val="00D0288D"/>
    <w:rsid w:val="00D037D6"/>
    <w:rsid w:val="00D03A5F"/>
    <w:rsid w:val="00D03A9D"/>
    <w:rsid w:val="00D0410D"/>
    <w:rsid w:val="00D0467A"/>
    <w:rsid w:val="00D04A0D"/>
    <w:rsid w:val="00D04BC0"/>
    <w:rsid w:val="00D050EA"/>
    <w:rsid w:val="00D0540C"/>
    <w:rsid w:val="00D05958"/>
    <w:rsid w:val="00D064A6"/>
    <w:rsid w:val="00D06B1C"/>
    <w:rsid w:val="00D06BDC"/>
    <w:rsid w:val="00D07217"/>
    <w:rsid w:val="00D104DA"/>
    <w:rsid w:val="00D108C3"/>
    <w:rsid w:val="00D11660"/>
    <w:rsid w:val="00D116F5"/>
    <w:rsid w:val="00D119CF"/>
    <w:rsid w:val="00D11FA3"/>
    <w:rsid w:val="00D1202C"/>
    <w:rsid w:val="00D12556"/>
    <w:rsid w:val="00D12709"/>
    <w:rsid w:val="00D12E24"/>
    <w:rsid w:val="00D12FAA"/>
    <w:rsid w:val="00D138D2"/>
    <w:rsid w:val="00D13BCC"/>
    <w:rsid w:val="00D15D8C"/>
    <w:rsid w:val="00D15ED1"/>
    <w:rsid w:val="00D165EA"/>
    <w:rsid w:val="00D16E57"/>
    <w:rsid w:val="00D16E5D"/>
    <w:rsid w:val="00D178B8"/>
    <w:rsid w:val="00D20B5D"/>
    <w:rsid w:val="00D22CA7"/>
    <w:rsid w:val="00D2304A"/>
    <w:rsid w:val="00D240F7"/>
    <w:rsid w:val="00D24684"/>
    <w:rsid w:val="00D24A8D"/>
    <w:rsid w:val="00D257FB"/>
    <w:rsid w:val="00D25AC7"/>
    <w:rsid w:val="00D25EBE"/>
    <w:rsid w:val="00D26444"/>
    <w:rsid w:val="00D26691"/>
    <w:rsid w:val="00D267CA"/>
    <w:rsid w:val="00D26DFC"/>
    <w:rsid w:val="00D27168"/>
    <w:rsid w:val="00D27631"/>
    <w:rsid w:val="00D27A56"/>
    <w:rsid w:val="00D27BAA"/>
    <w:rsid w:val="00D27C58"/>
    <w:rsid w:val="00D27DE7"/>
    <w:rsid w:val="00D307F2"/>
    <w:rsid w:val="00D30E25"/>
    <w:rsid w:val="00D31633"/>
    <w:rsid w:val="00D31CED"/>
    <w:rsid w:val="00D325C9"/>
    <w:rsid w:val="00D32D5A"/>
    <w:rsid w:val="00D32DDE"/>
    <w:rsid w:val="00D33036"/>
    <w:rsid w:val="00D33D17"/>
    <w:rsid w:val="00D34A70"/>
    <w:rsid w:val="00D34E2E"/>
    <w:rsid w:val="00D3503B"/>
    <w:rsid w:val="00D3553C"/>
    <w:rsid w:val="00D35A5B"/>
    <w:rsid w:val="00D3603D"/>
    <w:rsid w:val="00D36187"/>
    <w:rsid w:val="00D3680F"/>
    <w:rsid w:val="00D3694E"/>
    <w:rsid w:val="00D37C4A"/>
    <w:rsid w:val="00D4062D"/>
    <w:rsid w:val="00D40A3B"/>
    <w:rsid w:val="00D40A72"/>
    <w:rsid w:val="00D41671"/>
    <w:rsid w:val="00D41777"/>
    <w:rsid w:val="00D42042"/>
    <w:rsid w:val="00D42DD2"/>
    <w:rsid w:val="00D44BF4"/>
    <w:rsid w:val="00D45BA3"/>
    <w:rsid w:val="00D50040"/>
    <w:rsid w:val="00D50773"/>
    <w:rsid w:val="00D50E49"/>
    <w:rsid w:val="00D5125C"/>
    <w:rsid w:val="00D51262"/>
    <w:rsid w:val="00D512A6"/>
    <w:rsid w:val="00D5218C"/>
    <w:rsid w:val="00D52BD0"/>
    <w:rsid w:val="00D53A85"/>
    <w:rsid w:val="00D53DF6"/>
    <w:rsid w:val="00D54627"/>
    <w:rsid w:val="00D547A1"/>
    <w:rsid w:val="00D55156"/>
    <w:rsid w:val="00D55993"/>
    <w:rsid w:val="00D56461"/>
    <w:rsid w:val="00D567CC"/>
    <w:rsid w:val="00D56A5D"/>
    <w:rsid w:val="00D56B05"/>
    <w:rsid w:val="00D56CD6"/>
    <w:rsid w:val="00D56E1C"/>
    <w:rsid w:val="00D57539"/>
    <w:rsid w:val="00D579C1"/>
    <w:rsid w:val="00D57BF7"/>
    <w:rsid w:val="00D6028A"/>
    <w:rsid w:val="00D60B7C"/>
    <w:rsid w:val="00D62D81"/>
    <w:rsid w:val="00D62DB7"/>
    <w:rsid w:val="00D62ECA"/>
    <w:rsid w:val="00D631D6"/>
    <w:rsid w:val="00D63CB5"/>
    <w:rsid w:val="00D63E1A"/>
    <w:rsid w:val="00D64EB2"/>
    <w:rsid w:val="00D65317"/>
    <w:rsid w:val="00D6577F"/>
    <w:rsid w:val="00D659E6"/>
    <w:rsid w:val="00D66500"/>
    <w:rsid w:val="00D67006"/>
    <w:rsid w:val="00D67382"/>
    <w:rsid w:val="00D6766C"/>
    <w:rsid w:val="00D67980"/>
    <w:rsid w:val="00D67FCB"/>
    <w:rsid w:val="00D700FE"/>
    <w:rsid w:val="00D703FF"/>
    <w:rsid w:val="00D7041F"/>
    <w:rsid w:val="00D70603"/>
    <w:rsid w:val="00D709AE"/>
    <w:rsid w:val="00D70AD2"/>
    <w:rsid w:val="00D710B5"/>
    <w:rsid w:val="00D712BD"/>
    <w:rsid w:val="00D71505"/>
    <w:rsid w:val="00D71C0F"/>
    <w:rsid w:val="00D71C5B"/>
    <w:rsid w:val="00D7212C"/>
    <w:rsid w:val="00D7282A"/>
    <w:rsid w:val="00D72F4E"/>
    <w:rsid w:val="00D74961"/>
    <w:rsid w:val="00D75837"/>
    <w:rsid w:val="00D75F44"/>
    <w:rsid w:val="00D76428"/>
    <w:rsid w:val="00D767BA"/>
    <w:rsid w:val="00D76CC0"/>
    <w:rsid w:val="00D77269"/>
    <w:rsid w:val="00D7736B"/>
    <w:rsid w:val="00D777FF"/>
    <w:rsid w:val="00D77F78"/>
    <w:rsid w:val="00D800A3"/>
    <w:rsid w:val="00D80495"/>
    <w:rsid w:val="00D8065C"/>
    <w:rsid w:val="00D80E45"/>
    <w:rsid w:val="00D815A5"/>
    <w:rsid w:val="00D82442"/>
    <w:rsid w:val="00D83AC1"/>
    <w:rsid w:val="00D83C8C"/>
    <w:rsid w:val="00D83F66"/>
    <w:rsid w:val="00D84002"/>
    <w:rsid w:val="00D84939"/>
    <w:rsid w:val="00D84AB1"/>
    <w:rsid w:val="00D850B8"/>
    <w:rsid w:val="00D85905"/>
    <w:rsid w:val="00D85B19"/>
    <w:rsid w:val="00D8691A"/>
    <w:rsid w:val="00D86B7B"/>
    <w:rsid w:val="00D86DD6"/>
    <w:rsid w:val="00D8736A"/>
    <w:rsid w:val="00D90923"/>
    <w:rsid w:val="00D913D7"/>
    <w:rsid w:val="00D919A8"/>
    <w:rsid w:val="00D91ACB"/>
    <w:rsid w:val="00D91AE5"/>
    <w:rsid w:val="00D925C6"/>
    <w:rsid w:val="00D928EC"/>
    <w:rsid w:val="00D934C4"/>
    <w:rsid w:val="00D937F0"/>
    <w:rsid w:val="00D939A4"/>
    <w:rsid w:val="00D93C94"/>
    <w:rsid w:val="00D941DD"/>
    <w:rsid w:val="00D944A0"/>
    <w:rsid w:val="00D95D36"/>
    <w:rsid w:val="00D95D64"/>
    <w:rsid w:val="00D96DB4"/>
    <w:rsid w:val="00D96E62"/>
    <w:rsid w:val="00D9709A"/>
    <w:rsid w:val="00D97136"/>
    <w:rsid w:val="00D974A9"/>
    <w:rsid w:val="00D97679"/>
    <w:rsid w:val="00D977B7"/>
    <w:rsid w:val="00D978FA"/>
    <w:rsid w:val="00D97907"/>
    <w:rsid w:val="00D97AAE"/>
    <w:rsid w:val="00D97C7E"/>
    <w:rsid w:val="00D97D80"/>
    <w:rsid w:val="00DA0503"/>
    <w:rsid w:val="00DA15E2"/>
    <w:rsid w:val="00DA1D30"/>
    <w:rsid w:val="00DA1E20"/>
    <w:rsid w:val="00DA1F23"/>
    <w:rsid w:val="00DA2250"/>
    <w:rsid w:val="00DA279C"/>
    <w:rsid w:val="00DA313A"/>
    <w:rsid w:val="00DA321D"/>
    <w:rsid w:val="00DA4059"/>
    <w:rsid w:val="00DA550C"/>
    <w:rsid w:val="00DA5F11"/>
    <w:rsid w:val="00DA615B"/>
    <w:rsid w:val="00DA639A"/>
    <w:rsid w:val="00DA7648"/>
    <w:rsid w:val="00DA7692"/>
    <w:rsid w:val="00DA7CDE"/>
    <w:rsid w:val="00DA7DA5"/>
    <w:rsid w:val="00DA7E34"/>
    <w:rsid w:val="00DAD747"/>
    <w:rsid w:val="00DB034D"/>
    <w:rsid w:val="00DB0DCA"/>
    <w:rsid w:val="00DB0EB4"/>
    <w:rsid w:val="00DB3735"/>
    <w:rsid w:val="00DB383A"/>
    <w:rsid w:val="00DB3F4D"/>
    <w:rsid w:val="00DB4989"/>
    <w:rsid w:val="00DB4B64"/>
    <w:rsid w:val="00DB532A"/>
    <w:rsid w:val="00DB7006"/>
    <w:rsid w:val="00DB73E6"/>
    <w:rsid w:val="00DB7A03"/>
    <w:rsid w:val="00DB7C46"/>
    <w:rsid w:val="00DB7F08"/>
    <w:rsid w:val="00DC0E43"/>
    <w:rsid w:val="00DC165A"/>
    <w:rsid w:val="00DC19BA"/>
    <w:rsid w:val="00DC1EC3"/>
    <w:rsid w:val="00DC23B8"/>
    <w:rsid w:val="00DC3D2B"/>
    <w:rsid w:val="00DC4CCF"/>
    <w:rsid w:val="00DC59E6"/>
    <w:rsid w:val="00DC5E93"/>
    <w:rsid w:val="00DC5EEE"/>
    <w:rsid w:val="00DC5F97"/>
    <w:rsid w:val="00DC612D"/>
    <w:rsid w:val="00DC622F"/>
    <w:rsid w:val="00DC6AE9"/>
    <w:rsid w:val="00DC6D06"/>
    <w:rsid w:val="00DC75B9"/>
    <w:rsid w:val="00DD0009"/>
    <w:rsid w:val="00DD2B32"/>
    <w:rsid w:val="00DD2F3F"/>
    <w:rsid w:val="00DD305A"/>
    <w:rsid w:val="00DD3801"/>
    <w:rsid w:val="00DD464A"/>
    <w:rsid w:val="00DD4D12"/>
    <w:rsid w:val="00DD5BA4"/>
    <w:rsid w:val="00DD6348"/>
    <w:rsid w:val="00DD6468"/>
    <w:rsid w:val="00DD67BA"/>
    <w:rsid w:val="00DD69F5"/>
    <w:rsid w:val="00DD6D14"/>
    <w:rsid w:val="00DD7476"/>
    <w:rsid w:val="00DD7495"/>
    <w:rsid w:val="00DD7749"/>
    <w:rsid w:val="00DD7B8D"/>
    <w:rsid w:val="00DD7BFD"/>
    <w:rsid w:val="00DE1321"/>
    <w:rsid w:val="00DE13D4"/>
    <w:rsid w:val="00DE2215"/>
    <w:rsid w:val="00DE2496"/>
    <w:rsid w:val="00DE27B6"/>
    <w:rsid w:val="00DE33D8"/>
    <w:rsid w:val="00DE3445"/>
    <w:rsid w:val="00DE3B9F"/>
    <w:rsid w:val="00DE4E3D"/>
    <w:rsid w:val="00DE5064"/>
    <w:rsid w:val="00DE5BE6"/>
    <w:rsid w:val="00DE68A4"/>
    <w:rsid w:val="00DE6E3B"/>
    <w:rsid w:val="00DE71CF"/>
    <w:rsid w:val="00DE7271"/>
    <w:rsid w:val="00DE74C6"/>
    <w:rsid w:val="00DE77A4"/>
    <w:rsid w:val="00DE7A06"/>
    <w:rsid w:val="00DE7BB9"/>
    <w:rsid w:val="00DF017D"/>
    <w:rsid w:val="00DF06CF"/>
    <w:rsid w:val="00DF0C23"/>
    <w:rsid w:val="00DF2DCC"/>
    <w:rsid w:val="00DF38CF"/>
    <w:rsid w:val="00DF3F8D"/>
    <w:rsid w:val="00DF4337"/>
    <w:rsid w:val="00DF4702"/>
    <w:rsid w:val="00DF49E0"/>
    <w:rsid w:val="00DF4CCD"/>
    <w:rsid w:val="00DF4DF7"/>
    <w:rsid w:val="00DF4E9F"/>
    <w:rsid w:val="00DF5331"/>
    <w:rsid w:val="00DF5484"/>
    <w:rsid w:val="00DF5F2F"/>
    <w:rsid w:val="00DF65FC"/>
    <w:rsid w:val="00DF6A69"/>
    <w:rsid w:val="00DF7217"/>
    <w:rsid w:val="00DF7558"/>
    <w:rsid w:val="00DF7718"/>
    <w:rsid w:val="00DF7EC0"/>
    <w:rsid w:val="00E00D60"/>
    <w:rsid w:val="00E03EB1"/>
    <w:rsid w:val="00E043F7"/>
    <w:rsid w:val="00E04577"/>
    <w:rsid w:val="00E0475F"/>
    <w:rsid w:val="00E047F3"/>
    <w:rsid w:val="00E049F7"/>
    <w:rsid w:val="00E04B5C"/>
    <w:rsid w:val="00E04E19"/>
    <w:rsid w:val="00E0560D"/>
    <w:rsid w:val="00E05861"/>
    <w:rsid w:val="00E05C30"/>
    <w:rsid w:val="00E05CB6"/>
    <w:rsid w:val="00E05F91"/>
    <w:rsid w:val="00E0601E"/>
    <w:rsid w:val="00E062AF"/>
    <w:rsid w:val="00E06994"/>
    <w:rsid w:val="00E06B28"/>
    <w:rsid w:val="00E070D2"/>
    <w:rsid w:val="00E0739F"/>
    <w:rsid w:val="00E07474"/>
    <w:rsid w:val="00E07543"/>
    <w:rsid w:val="00E0798F"/>
    <w:rsid w:val="00E07BD4"/>
    <w:rsid w:val="00E07F01"/>
    <w:rsid w:val="00E10154"/>
    <w:rsid w:val="00E11584"/>
    <w:rsid w:val="00E1165C"/>
    <w:rsid w:val="00E119A1"/>
    <w:rsid w:val="00E12C90"/>
    <w:rsid w:val="00E13161"/>
    <w:rsid w:val="00E13633"/>
    <w:rsid w:val="00E1366B"/>
    <w:rsid w:val="00E136BB"/>
    <w:rsid w:val="00E1434B"/>
    <w:rsid w:val="00E1434F"/>
    <w:rsid w:val="00E14724"/>
    <w:rsid w:val="00E14A2E"/>
    <w:rsid w:val="00E14A3C"/>
    <w:rsid w:val="00E14AC9"/>
    <w:rsid w:val="00E15314"/>
    <w:rsid w:val="00E15B17"/>
    <w:rsid w:val="00E15D94"/>
    <w:rsid w:val="00E16413"/>
    <w:rsid w:val="00E16A61"/>
    <w:rsid w:val="00E16A88"/>
    <w:rsid w:val="00E16CF5"/>
    <w:rsid w:val="00E205EC"/>
    <w:rsid w:val="00E2198C"/>
    <w:rsid w:val="00E21CFD"/>
    <w:rsid w:val="00E220BA"/>
    <w:rsid w:val="00E22438"/>
    <w:rsid w:val="00E23E6B"/>
    <w:rsid w:val="00E24C8A"/>
    <w:rsid w:val="00E25E7E"/>
    <w:rsid w:val="00E26061"/>
    <w:rsid w:val="00E262D5"/>
    <w:rsid w:val="00E267B2"/>
    <w:rsid w:val="00E26B4F"/>
    <w:rsid w:val="00E26BFB"/>
    <w:rsid w:val="00E271AB"/>
    <w:rsid w:val="00E272D2"/>
    <w:rsid w:val="00E2778A"/>
    <w:rsid w:val="00E27AD2"/>
    <w:rsid w:val="00E307B3"/>
    <w:rsid w:val="00E30CA1"/>
    <w:rsid w:val="00E314C1"/>
    <w:rsid w:val="00E314FB"/>
    <w:rsid w:val="00E31528"/>
    <w:rsid w:val="00E31E5E"/>
    <w:rsid w:val="00E32823"/>
    <w:rsid w:val="00E33123"/>
    <w:rsid w:val="00E33933"/>
    <w:rsid w:val="00E33BBF"/>
    <w:rsid w:val="00E3438C"/>
    <w:rsid w:val="00E34452"/>
    <w:rsid w:val="00E34DF6"/>
    <w:rsid w:val="00E3554A"/>
    <w:rsid w:val="00E35BC0"/>
    <w:rsid w:val="00E36295"/>
    <w:rsid w:val="00E36308"/>
    <w:rsid w:val="00E365C2"/>
    <w:rsid w:val="00E370CF"/>
    <w:rsid w:val="00E37245"/>
    <w:rsid w:val="00E403AA"/>
    <w:rsid w:val="00E409FC"/>
    <w:rsid w:val="00E41095"/>
    <w:rsid w:val="00E414FA"/>
    <w:rsid w:val="00E418A1"/>
    <w:rsid w:val="00E41D1A"/>
    <w:rsid w:val="00E4234B"/>
    <w:rsid w:val="00E42419"/>
    <w:rsid w:val="00E428DB"/>
    <w:rsid w:val="00E42993"/>
    <w:rsid w:val="00E440F6"/>
    <w:rsid w:val="00E442F6"/>
    <w:rsid w:val="00E44952"/>
    <w:rsid w:val="00E450FC"/>
    <w:rsid w:val="00E46235"/>
    <w:rsid w:val="00E46260"/>
    <w:rsid w:val="00E463E1"/>
    <w:rsid w:val="00E47308"/>
    <w:rsid w:val="00E47CDB"/>
    <w:rsid w:val="00E47D17"/>
    <w:rsid w:val="00E50246"/>
    <w:rsid w:val="00E5057E"/>
    <w:rsid w:val="00E511D5"/>
    <w:rsid w:val="00E5131D"/>
    <w:rsid w:val="00E5170E"/>
    <w:rsid w:val="00E52460"/>
    <w:rsid w:val="00E524DB"/>
    <w:rsid w:val="00E526A8"/>
    <w:rsid w:val="00E52EC2"/>
    <w:rsid w:val="00E53134"/>
    <w:rsid w:val="00E53832"/>
    <w:rsid w:val="00E53C14"/>
    <w:rsid w:val="00E54930"/>
    <w:rsid w:val="00E54B00"/>
    <w:rsid w:val="00E54E35"/>
    <w:rsid w:val="00E5536F"/>
    <w:rsid w:val="00E55D19"/>
    <w:rsid w:val="00E56EDA"/>
    <w:rsid w:val="00E5705C"/>
    <w:rsid w:val="00E57142"/>
    <w:rsid w:val="00E57846"/>
    <w:rsid w:val="00E57AD7"/>
    <w:rsid w:val="00E57C4C"/>
    <w:rsid w:val="00E604DD"/>
    <w:rsid w:val="00E61141"/>
    <w:rsid w:val="00E61586"/>
    <w:rsid w:val="00E62976"/>
    <w:rsid w:val="00E630A8"/>
    <w:rsid w:val="00E63638"/>
    <w:rsid w:val="00E64419"/>
    <w:rsid w:val="00E64474"/>
    <w:rsid w:val="00E64AAF"/>
    <w:rsid w:val="00E64BE5"/>
    <w:rsid w:val="00E64D65"/>
    <w:rsid w:val="00E64D8F"/>
    <w:rsid w:val="00E64E7E"/>
    <w:rsid w:val="00E65045"/>
    <w:rsid w:val="00E6528B"/>
    <w:rsid w:val="00E65961"/>
    <w:rsid w:val="00E65C45"/>
    <w:rsid w:val="00E668BF"/>
    <w:rsid w:val="00E66DB8"/>
    <w:rsid w:val="00E676A0"/>
    <w:rsid w:val="00E676BD"/>
    <w:rsid w:val="00E7063A"/>
    <w:rsid w:val="00E70CC9"/>
    <w:rsid w:val="00E71851"/>
    <w:rsid w:val="00E719DD"/>
    <w:rsid w:val="00E71F09"/>
    <w:rsid w:val="00E721BB"/>
    <w:rsid w:val="00E728F9"/>
    <w:rsid w:val="00E7332F"/>
    <w:rsid w:val="00E734B3"/>
    <w:rsid w:val="00E734D3"/>
    <w:rsid w:val="00E73A47"/>
    <w:rsid w:val="00E7411C"/>
    <w:rsid w:val="00E74313"/>
    <w:rsid w:val="00E747E0"/>
    <w:rsid w:val="00E7485E"/>
    <w:rsid w:val="00E74CEC"/>
    <w:rsid w:val="00E75BE7"/>
    <w:rsid w:val="00E75C10"/>
    <w:rsid w:val="00E75EE6"/>
    <w:rsid w:val="00E762BC"/>
    <w:rsid w:val="00E7692D"/>
    <w:rsid w:val="00E76AFA"/>
    <w:rsid w:val="00E76EAC"/>
    <w:rsid w:val="00E76FA6"/>
    <w:rsid w:val="00E77B47"/>
    <w:rsid w:val="00E80A1F"/>
    <w:rsid w:val="00E80CF0"/>
    <w:rsid w:val="00E8116E"/>
    <w:rsid w:val="00E81781"/>
    <w:rsid w:val="00E81D87"/>
    <w:rsid w:val="00E81F56"/>
    <w:rsid w:val="00E820EC"/>
    <w:rsid w:val="00E823A7"/>
    <w:rsid w:val="00E82683"/>
    <w:rsid w:val="00E82BD9"/>
    <w:rsid w:val="00E8326A"/>
    <w:rsid w:val="00E832F1"/>
    <w:rsid w:val="00E83830"/>
    <w:rsid w:val="00E8404B"/>
    <w:rsid w:val="00E84586"/>
    <w:rsid w:val="00E84A13"/>
    <w:rsid w:val="00E853C1"/>
    <w:rsid w:val="00E8546F"/>
    <w:rsid w:val="00E854DF"/>
    <w:rsid w:val="00E85DB4"/>
    <w:rsid w:val="00E85EB1"/>
    <w:rsid w:val="00E85EC5"/>
    <w:rsid w:val="00E8631E"/>
    <w:rsid w:val="00E865F9"/>
    <w:rsid w:val="00E871F7"/>
    <w:rsid w:val="00E8765F"/>
    <w:rsid w:val="00E87783"/>
    <w:rsid w:val="00E90BE7"/>
    <w:rsid w:val="00E90C54"/>
    <w:rsid w:val="00E91C8F"/>
    <w:rsid w:val="00E9258B"/>
    <w:rsid w:val="00E92686"/>
    <w:rsid w:val="00E9283C"/>
    <w:rsid w:val="00E92875"/>
    <w:rsid w:val="00E928BB"/>
    <w:rsid w:val="00E929BD"/>
    <w:rsid w:val="00E92D85"/>
    <w:rsid w:val="00E9304A"/>
    <w:rsid w:val="00E936FE"/>
    <w:rsid w:val="00E93A2D"/>
    <w:rsid w:val="00E93E09"/>
    <w:rsid w:val="00E9426A"/>
    <w:rsid w:val="00E94BE0"/>
    <w:rsid w:val="00E953A4"/>
    <w:rsid w:val="00E95F1F"/>
    <w:rsid w:val="00E96EC7"/>
    <w:rsid w:val="00EA0843"/>
    <w:rsid w:val="00EA0BB1"/>
    <w:rsid w:val="00EA0CF7"/>
    <w:rsid w:val="00EA128E"/>
    <w:rsid w:val="00EA1DDE"/>
    <w:rsid w:val="00EA1E66"/>
    <w:rsid w:val="00EA20E9"/>
    <w:rsid w:val="00EA2109"/>
    <w:rsid w:val="00EA314F"/>
    <w:rsid w:val="00EA3276"/>
    <w:rsid w:val="00EA344F"/>
    <w:rsid w:val="00EA3780"/>
    <w:rsid w:val="00EA424F"/>
    <w:rsid w:val="00EA484B"/>
    <w:rsid w:val="00EA492E"/>
    <w:rsid w:val="00EA4991"/>
    <w:rsid w:val="00EA4A57"/>
    <w:rsid w:val="00EA5184"/>
    <w:rsid w:val="00EA5A54"/>
    <w:rsid w:val="00EA620F"/>
    <w:rsid w:val="00EA63BD"/>
    <w:rsid w:val="00EA6B86"/>
    <w:rsid w:val="00EA737A"/>
    <w:rsid w:val="00EA76F4"/>
    <w:rsid w:val="00EA7A61"/>
    <w:rsid w:val="00EA7E5E"/>
    <w:rsid w:val="00EB00EC"/>
    <w:rsid w:val="00EB01A7"/>
    <w:rsid w:val="00EB08F7"/>
    <w:rsid w:val="00EB0A3F"/>
    <w:rsid w:val="00EB0ACD"/>
    <w:rsid w:val="00EB0F94"/>
    <w:rsid w:val="00EB1E81"/>
    <w:rsid w:val="00EB250A"/>
    <w:rsid w:val="00EB2564"/>
    <w:rsid w:val="00EB2CFD"/>
    <w:rsid w:val="00EB2D29"/>
    <w:rsid w:val="00EB3333"/>
    <w:rsid w:val="00EB42B3"/>
    <w:rsid w:val="00EB4366"/>
    <w:rsid w:val="00EB44D9"/>
    <w:rsid w:val="00EB4C34"/>
    <w:rsid w:val="00EB4F5F"/>
    <w:rsid w:val="00EB6F95"/>
    <w:rsid w:val="00EB7046"/>
    <w:rsid w:val="00EB741C"/>
    <w:rsid w:val="00EC1AE2"/>
    <w:rsid w:val="00EC1B00"/>
    <w:rsid w:val="00EC1B75"/>
    <w:rsid w:val="00EC1F0D"/>
    <w:rsid w:val="00EC2299"/>
    <w:rsid w:val="00EC2F50"/>
    <w:rsid w:val="00EC3104"/>
    <w:rsid w:val="00EC3219"/>
    <w:rsid w:val="00EC35D0"/>
    <w:rsid w:val="00EC3632"/>
    <w:rsid w:val="00EC3776"/>
    <w:rsid w:val="00EC3DBF"/>
    <w:rsid w:val="00EC3FAA"/>
    <w:rsid w:val="00EC4017"/>
    <w:rsid w:val="00EC5890"/>
    <w:rsid w:val="00EC5A82"/>
    <w:rsid w:val="00EC6170"/>
    <w:rsid w:val="00EC61D5"/>
    <w:rsid w:val="00EC680D"/>
    <w:rsid w:val="00EC73DD"/>
    <w:rsid w:val="00EC76D2"/>
    <w:rsid w:val="00EC79AC"/>
    <w:rsid w:val="00EC7B36"/>
    <w:rsid w:val="00EC7CE9"/>
    <w:rsid w:val="00ED008E"/>
    <w:rsid w:val="00ED02F3"/>
    <w:rsid w:val="00ED0922"/>
    <w:rsid w:val="00ED0ABD"/>
    <w:rsid w:val="00ED1853"/>
    <w:rsid w:val="00ED1C69"/>
    <w:rsid w:val="00ED2696"/>
    <w:rsid w:val="00ED26ED"/>
    <w:rsid w:val="00ED2990"/>
    <w:rsid w:val="00ED4A1E"/>
    <w:rsid w:val="00ED4F8B"/>
    <w:rsid w:val="00ED7026"/>
    <w:rsid w:val="00ED7A2A"/>
    <w:rsid w:val="00ED7FFE"/>
    <w:rsid w:val="00EE09B9"/>
    <w:rsid w:val="00EE0A3F"/>
    <w:rsid w:val="00EE0F10"/>
    <w:rsid w:val="00EE13FC"/>
    <w:rsid w:val="00EE1971"/>
    <w:rsid w:val="00EE202C"/>
    <w:rsid w:val="00EE2253"/>
    <w:rsid w:val="00EE2269"/>
    <w:rsid w:val="00EE30EE"/>
    <w:rsid w:val="00EE32DD"/>
    <w:rsid w:val="00EE3544"/>
    <w:rsid w:val="00EE3C16"/>
    <w:rsid w:val="00EE4864"/>
    <w:rsid w:val="00EE656B"/>
    <w:rsid w:val="00EE6A6C"/>
    <w:rsid w:val="00EE6F11"/>
    <w:rsid w:val="00EE76E0"/>
    <w:rsid w:val="00EE78DE"/>
    <w:rsid w:val="00EE7E77"/>
    <w:rsid w:val="00EE7EB6"/>
    <w:rsid w:val="00EF16C9"/>
    <w:rsid w:val="00EF185D"/>
    <w:rsid w:val="00EF1A37"/>
    <w:rsid w:val="00EF2360"/>
    <w:rsid w:val="00EF32AA"/>
    <w:rsid w:val="00EF4DDB"/>
    <w:rsid w:val="00EF5144"/>
    <w:rsid w:val="00EF53A5"/>
    <w:rsid w:val="00EF62C1"/>
    <w:rsid w:val="00EF705F"/>
    <w:rsid w:val="00EF7C11"/>
    <w:rsid w:val="00F016D9"/>
    <w:rsid w:val="00F016DC"/>
    <w:rsid w:val="00F0188A"/>
    <w:rsid w:val="00F01C35"/>
    <w:rsid w:val="00F01EFF"/>
    <w:rsid w:val="00F03A73"/>
    <w:rsid w:val="00F03D7A"/>
    <w:rsid w:val="00F03E3F"/>
    <w:rsid w:val="00F03F5F"/>
    <w:rsid w:val="00F04154"/>
    <w:rsid w:val="00F0431B"/>
    <w:rsid w:val="00F043B8"/>
    <w:rsid w:val="00F04CDE"/>
    <w:rsid w:val="00F0569A"/>
    <w:rsid w:val="00F05954"/>
    <w:rsid w:val="00F05ADD"/>
    <w:rsid w:val="00F05F3A"/>
    <w:rsid w:val="00F0608C"/>
    <w:rsid w:val="00F06A09"/>
    <w:rsid w:val="00F06D06"/>
    <w:rsid w:val="00F06E8D"/>
    <w:rsid w:val="00F077B0"/>
    <w:rsid w:val="00F07CB8"/>
    <w:rsid w:val="00F07DF9"/>
    <w:rsid w:val="00F07EA6"/>
    <w:rsid w:val="00F07F25"/>
    <w:rsid w:val="00F10529"/>
    <w:rsid w:val="00F10AEC"/>
    <w:rsid w:val="00F10CFF"/>
    <w:rsid w:val="00F11117"/>
    <w:rsid w:val="00F11703"/>
    <w:rsid w:val="00F13485"/>
    <w:rsid w:val="00F13535"/>
    <w:rsid w:val="00F14245"/>
    <w:rsid w:val="00F149EA"/>
    <w:rsid w:val="00F14EE6"/>
    <w:rsid w:val="00F1556A"/>
    <w:rsid w:val="00F15E28"/>
    <w:rsid w:val="00F17A1F"/>
    <w:rsid w:val="00F20417"/>
    <w:rsid w:val="00F20874"/>
    <w:rsid w:val="00F20E6E"/>
    <w:rsid w:val="00F20EA2"/>
    <w:rsid w:val="00F21106"/>
    <w:rsid w:val="00F212B2"/>
    <w:rsid w:val="00F22A3C"/>
    <w:rsid w:val="00F22F1B"/>
    <w:rsid w:val="00F2355A"/>
    <w:rsid w:val="00F235DD"/>
    <w:rsid w:val="00F235E6"/>
    <w:rsid w:val="00F23ABC"/>
    <w:rsid w:val="00F24E5E"/>
    <w:rsid w:val="00F25831"/>
    <w:rsid w:val="00F267C4"/>
    <w:rsid w:val="00F26B80"/>
    <w:rsid w:val="00F274AA"/>
    <w:rsid w:val="00F278E3"/>
    <w:rsid w:val="00F279FF"/>
    <w:rsid w:val="00F27AFD"/>
    <w:rsid w:val="00F27EAF"/>
    <w:rsid w:val="00F30633"/>
    <w:rsid w:val="00F30E80"/>
    <w:rsid w:val="00F31ABE"/>
    <w:rsid w:val="00F32DF3"/>
    <w:rsid w:val="00F33250"/>
    <w:rsid w:val="00F33473"/>
    <w:rsid w:val="00F33BA0"/>
    <w:rsid w:val="00F3447D"/>
    <w:rsid w:val="00F34624"/>
    <w:rsid w:val="00F34EC0"/>
    <w:rsid w:val="00F351FF"/>
    <w:rsid w:val="00F35AD6"/>
    <w:rsid w:val="00F35F99"/>
    <w:rsid w:val="00F36404"/>
    <w:rsid w:val="00F36A44"/>
    <w:rsid w:val="00F37821"/>
    <w:rsid w:val="00F40524"/>
    <w:rsid w:val="00F40C63"/>
    <w:rsid w:val="00F40F37"/>
    <w:rsid w:val="00F412A4"/>
    <w:rsid w:val="00F41456"/>
    <w:rsid w:val="00F41CF0"/>
    <w:rsid w:val="00F423A8"/>
    <w:rsid w:val="00F434F7"/>
    <w:rsid w:val="00F43581"/>
    <w:rsid w:val="00F437AA"/>
    <w:rsid w:val="00F438B3"/>
    <w:rsid w:val="00F4479D"/>
    <w:rsid w:val="00F44BA3"/>
    <w:rsid w:val="00F456AC"/>
    <w:rsid w:val="00F457A7"/>
    <w:rsid w:val="00F45892"/>
    <w:rsid w:val="00F45FBB"/>
    <w:rsid w:val="00F471F6"/>
    <w:rsid w:val="00F47D2E"/>
    <w:rsid w:val="00F50625"/>
    <w:rsid w:val="00F5127A"/>
    <w:rsid w:val="00F514B7"/>
    <w:rsid w:val="00F516C2"/>
    <w:rsid w:val="00F5174D"/>
    <w:rsid w:val="00F52435"/>
    <w:rsid w:val="00F52483"/>
    <w:rsid w:val="00F52DC1"/>
    <w:rsid w:val="00F54D71"/>
    <w:rsid w:val="00F54EBD"/>
    <w:rsid w:val="00F54F81"/>
    <w:rsid w:val="00F55030"/>
    <w:rsid w:val="00F552AB"/>
    <w:rsid w:val="00F55599"/>
    <w:rsid w:val="00F55AAC"/>
    <w:rsid w:val="00F57B28"/>
    <w:rsid w:val="00F6009E"/>
    <w:rsid w:val="00F607E2"/>
    <w:rsid w:val="00F60975"/>
    <w:rsid w:val="00F6104A"/>
    <w:rsid w:val="00F6168A"/>
    <w:rsid w:val="00F6173A"/>
    <w:rsid w:val="00F61E52"/>
    <w:rsid w:val="00F62146"/>
    <w:rsid w:val="00F62512"/>
    <w:rsid w:val="00F62A01"/>
    <w:rsid w:val="00F62F9D"/>
    <w:rsid w:val="00F633B2"/>
    <w:rsid w:val="00F63D9C"/>
    <w:rsid w:val="00F641F8"/>
    <w:rsid w:val="00F644A9"/>
    <w:rsid w:val="00F64C3F"/>
    <w:rsid w:val="00F6571B"/>
    <w:rsid w:val="00F663AD"/>
    <w:rsid w:val="00F667F2"/>
    <w:rsid w:val="00F66DD0"/>
    <w:rsid w:val="00F677F0"/>
    <w:rsid w:val="00F71C6B"/>
    <w:rsid w:val="00F71CD2"/>
    <w:rsid w:val="00F71F95"/>
    <w:rsid w:val="00F71FEB"/>
    <w:rsid w:val="00F7267C"/>
    <w:rsid w:val="00F72708"/>
    <w:rsid w:val="00F728A3"/>
    <w:rsid w:val="00F7290F"/>
    <w:rsid w:val="00F731C6"/>
    <w:rsid w:val="00F73846"/>
    <w:rsid w:val="00F752D3"/>
    <w:rsid w:val="00F75320"/>
    <w:rsid w:val="00F75702"/>
    <w:rsid w:val="00F75DF6"/>
    <w:rsid w:val="00F768DB"/>
    <w:rsid w:val="00F770D8"/>
    <w:rsid w:val="00F771D9"/>
    <w:rsid w:val="00F77377"/>
    <w:rsid w:val="00F8000E"/>
    <w:rsid w:val="00F8036C"/>
    <w:rsid w:val="00F80AE0"/>
    <w:rsid w:val="00F80CEC"/>
    <w:rsid w:val="00F80E53"/>
    <w:rsid w:val="00F811C4"/>
    <w:rsid w:val="00F812CF"/>
    <w:rsid w:val="00F81875"/>
    <w:rsid w:val="00F818E8"/>
    <w:rsid w:val="00F81E66"/>
    <w:rsid w:val="00F82239"/>
    <w:rsid w:val="00F8234F"/>
    <w:rsid w:val="00F828B3"/>
    <w:rsid w:val="00F8339D"/>
    <w:rsid w:val="00F837B8"/>
    <w:rsid w:val="00F83DC6"/>
    <w:rsid w:val="00F854B2"/>
    <w:rsid w:val="00F8552E"/>
    <w:rsid w:val="00F85545"/>
    <w:rsid w:val="00F8571F"/>
    <w:rsid w:val="00F86A11"/>
    <w:rsid w:val="00F86D1B"/>
    <w:rsid w:val="00F86F05"/>
    <w:rsid w:val="00F87956"/>
    <w:rsid w:val="00F87C4D"/>
    <w:rsid w:val="00F90D8B"/>
    <w:rsid w:val="00F918BF"/>
    <w:rsid w:val="00F91C80"/>
    <w:rsid w:val="00F91E76"/>
    <w:rsid w:val="00F92920"/>
    <w:rsid w:val="00F9404E"/>
    <w:rsid w:val="00F94102"/>
    <w:rsid w:val="00F946A0"/>
    <w:rsid w:val="00F9551C"/>
    <w:rsid w:val="00F9588E"/>
    <w:rsid w:val="00F95999"/>
    <w:rsid w:val="00F96241"/>
    <w:rsid w:val="00F966F0"/>
    <w:rsid w:val="00F96BB1"/>
    <w:rsid w:val="00F971A5"/>
    <w:rsid w:val="00F9744B"/>
    <w:rsid w:val="00F97815"/>
    <w:rsid w:val="00F97A92"/>
    <w:rsid w:val="00F97DD9"/>
    <w:rsid w:val="00FA012D"/>
    <w:rsid w:val="00FA025D"/>
    <w:rsid w:val="00FA060D"/>
    <w:rsid w:val="00FA1BC7"/>
    <w:rsid w:val="00FA1F4E"/>
    <w:rsid w:val="00FA1FA6"/>
    <w:rsid w:val="00FA21BF"/>
    <w:rsid w:val="00FA2204"/>
    <w:rsid w:val="00FA2295"/>
    <w:rsid w:val="00FA3017"/>
    <w:rsid w:val="00FA3541"/>
    <w:rsid w:val="00FA384B"/>
    <w:rsid w:val="00FA3BD4"/>
    <w:rsid w:val="00FA42FE"/>
    <w:rsid w:val="00FA45E9"/>
    <w:rsid w:val="00FA4E98"/>
    <w:rsid w:val="00FA5151"/>
    <w:rsid w:val="00FA5485"/>
    <w:rsid w:val="00FA58D2"/>
    <w:rsid w:val="00FA5933"/>
    <w:rsid w:val="00FA71F5"/>
    <w:rsid w:val="00FB0D16"/>
    <w:rsid w:val="00FB105D"/>
    <w:rsid w:val="00FB129A"/>
    <w:rsid w:val="00FB17B0"/>
    <w:rsid w:val="00FB2D54"/>
    <w:rsid w:val="00FB2D9B"/>
    <w:rsid w:val="00FB382E"/>
    <w:rsid w:val="00FB4606"/>
    <w:rsid w:val="00FB47BD"/>
    <w:rsid w:val="00FB4E28"/>
    <w:rsid w:val="00FB5B75"/>
    <w:rsid w:val="00FB68C5"/>
    <w:rsid w:val="00FB71CE"/>
    <w:rsid w:val="00FB7704"/>
    <w:rsid w:val="00FB7F64"/>
    <w:rsid w:val="00FC108E"/>
    <w:rsid w:val="00FC1185"/>
    <w:rsid w:val="00FC1929"/>
    <w:rsid w:val="00FC1D1E"/>
    <w:rsid w:val="00FC21F6"/>
    <w:rsid w:val="00FC2353"/>
    <w:rsid w:val="00FC27F0"/>
    <w:rsid w:val="00FC2ECF"/>
    <w:rsid w:val="00FC304C"/>
    <w:rsid w:val="00FC3A99"/>
    <w:rsid w:val="00FC428E"/>
    <w:rsid w:val="00FC435C"/>
    <w:rsid w:val="00FC45DA"/>
    <w:rsid w:val="00FC50B6"/>
    <w:rsid w:val="00FC52C0"/>
    <w:rsid w:val="00FC5576"/>
    <w:rsid w:val="00FC55A8"/>
    <w:rsid w:val="00FC587B"/>
    <w:rsid w:val="00FC5B34"/>
    <w:rsid w:val="00FC6277"/>
    <w:rsid w:val="00FC62BD"/>
    <w:rsid w:val="00FC6697"/>
    <w:rsid w:val="00FC679C"/>
    <w:rsid w:val="00FC7134"/>
    <w:rsid w:val="00FC7839"/>
    <w:rsid w:val="00FC7BEC"/>
    <w:rsid w:val="00FD00A4"/>
    <w:rsid w:val="00FD0861"/>
    <w:rsid w:val="00FD0A86"/>
    <w:rsid w:val="00FD1411"/>
    <w:rsid w:val="00FD149A"/>
    <w:rsid w:val="00FD1546"/>
    <w:rsid w:val="00FD1BF3"/>
    <w:rsid w:val="00FD2605"/>
    <w:rsid w:val="00FD2651"/>
    <w:rsid w:val="00FD2A53"/>
    <w:rsid w:val="00FD3EE1"/>
    <w:rsid w:val="00FD4461"/>
    <w:rsid w:val="00FD49F4"/>
    <w:rsid w:val="00FD611D"/>
    <w:rsid w:val="00FD65C0"/>
    <w:rsid w:val="00FD65D6"/>
    <w:rsid w:val="00FD6814"/>
    <w:rsid w:val="00FD6CD5"/>
    <w:rsid w:val="00FD6EA8"/>
    <w:rsid w:val="00FD74A1"/>
    <w:rsid w:val="00FD7799"/>
    <w:rsid w:val="00FE03FE"/>
    <w:rsid w:val="00FE10D4"/>
    <w:rsid w:val="00FE1539"/>
    <w:rsid w:val="00FE1B6F"/>
    <w:rsid w:val="00FE21CE"/>
    <w:rsid w:val="00FE23B1"/>
    <w:rsid w:val="00FE2783"/>
    <w:rsid w:val="00FE282E"/>
    <w:rsid w:val="00FE2AEE"/>
    <w:rsid w:val="00FE2D11"/>
    <w:rsid w:val="00FE37F5"/>
    <w:rsid w:val="00FE41EE"/>
    <w:rsid w:val="00FE45B3"/>
    <w:rsid w:val="00FE519F"/>
    <w:rsid w:val="00FE5487"/>
    <w:rsid w:val="00FE5BD5"/>
    <w:rsid w:val="00FE5D46"/>
    <w:rsid w:val="00FE5F7E"/>
    <w:rsid w:val="00FE6218"/>
    <w:rsid w:val="00FE71E1"/>
    <w:rsid w:val="00FE741D"/>
    <w:rsid w:val="00FE7988"/>
    <w:rsid w:val="00FF0D15"/>
    <w:rsid w:val="00FF0E4D"/>
    <w:rsid w:val="00FF15EB"/>
    <w:rsid w:val="00FF2420"/>
    <w:rsid w:val="00FF34B9"/>
    <w:rsid w:val="00FF3756"/>
    <w:rsid w:val="00FF38C9"/>
    <w:rsid w:val="00FF3C79"/>
    <w:rsid w:val="00FF3EB4"/>
    <w:rsid w:val="00FF42F9"/>
    <w:rsid w:val="00FF446C"/>
    <w:rsid w:val="00FF5522"/>
    <w:rsid w:val="00FF55E6"/>
    <w:rsid w:val="00FF5840"/>
    <w:rsid w:val="00FF642E"/>
    <w:rsid w:val="00FF6AC4"/>
    <w:rsid w:val="00FF6CA7"/>
    <w:rsid w:val="00FF70E2"/>
    <w:rsid w:val="00FF7C05"/>
    <w:rsid w:val="014DF9AD"/>
    <w:rsid w:val="01CC6772"/>
    <w:rsid w:val="01ED4A84"/>
    <w:rsid w:val="020EFCA7"/>
    <w:rsid w:val="02111A1B"/>
    <w:rsid w:val="025123C5"/>
    <w:rsid w:val="0270B260"/>
    <w:rsid w:val="0270B66C"/>
    <w:rsid w:val="02D680CE"/>
    <w:rsid w:val="03006498"/>
    <w:rsid w:val="032764A4"/>
    <w:rsid w:val="0362A911"/>
    <w:rsid w:val="038E684D"/>
    <w:rsid w:val="03C63ABC"/>
    <w:rsid w:val="03DA286A"/>
    <w:rsid w:val="03F9BDC6"/>
    <w:rsid w:val="040C6E87"/>
    <w:rsid w:val="04133F85"/>
    <w:rsid w:val="04143757"/>
    <w:rsid w:val="04395906"/>
    <w:rsid w:val="04482545"/>
    <w:rsid w:val="0451DF52"/>
    <w:rsid w:val="04760571"/>
    <w:rsid w:val="04A0B0EF"/>
    <w:rsid w:val="04A5CC31"/>
    <w:rsid w:val="04B20DD6"/>
    <w:rsid w:val="04C7DCA5"/>
    <w:rsid w:val="04CEEFD7"/>
    <w:rsid w:val="057FEE7F"/>
    <w:rsid w:val="05841F0B"/>
    <w:rsid w:val="05E46610"/>
    <w:rsid w:val="06360706"/>
    <w:rsid w:val="0656AFE7"/>
    <w:rsid w:val="06814F89"/>
    <w:rsid w:val="06BEE7BC"/>
    <w:rsid w:val="06C83E0F"/>
    <w:rsid w:val="06D36821"/>
    <w:rsid w:val="06D98520"/>
    <w:rsid w:val="06EEF0BF"/>
    <w:rsid w:val="07195110"/>
    <w:rsid w:val="07824674"/>
    <w:rsid w:val="078EB099"/>
    <w:rsid w:val="079B14FA"/>
    <w:rsid w:val="07CF678F"/>
    <w:rsid w:val="07D809FB"/>
    <w:rsid w:val="07F5218A"/>
    <w:rsid w:val="08203E71"/>
    <w:rsid w:val="085364D9"/>
    <w:rsid w:val="08544099"/>
    <w:rsid w:val="08559B40"/>
    <w:rsid w:val="0864FAAA"/>
    <w:rsid w:val="0876E918"/>
    <w:rsid w:val="089AA065"/>
    <w:rsid w:val="08AED315"/>
    <w:rsid w:val="08BBA7E2"/>
    <w:rsid w:val="090602DD"/>
    <w:rsid w:val="090B8608"/>
    <w:rsid w:val="09190CD1"/>
    <w:rsid w:val="0928823B"/>
    <w:rsid w:val="09367FB9"/>
    <w:rsid w:val="09758616"/>
    <w:rsid w:val="09B2AD82"/>
    <w:rsid w:val="09BBAD26"/>
    <w:rsid w:val="09CA283A"/>
    <w:rsid w:val="09E3A47A"/>
    <w:rsid w:val="09F65F56"/>
    <w:rsid w:val="09FF041C"/>
    <w:rsid w:val="0A1BEF98"/>
    <w:rsid w:val="0A473447"/>
    <w:rsid w:val="0A5EDB9C"/>
    <w:rsid w:val="0A738F54"/>
    <w:rsid w:val="0A755144"/>
    <w:rsid w:val="0A929E1B"/>
    <w:rsid w:val="0AA497CB"/>
    <w:rsid w:val="0ACA6E27"/>
    <w:rsid w:val="0ACD5FD5"/>
    <w:rsid w:val="0ACE3ABC"/>
    <w:rsid w:val="0AFDE267"/>
    <w:rsid w:val="0B205171"/>
    <w:rsid w:val="0BFE1627"/>
    <w:rsid w:val="0BFEE816"/>
    <w:rsid w:val="0BFF1899"/>
    <w:rsid w:val="0C091C56"/>
    <w:rsid w:val="0C3ED59E"/>
    <w:rsid w:val="0C4EBC2F"/>
    <w:rsid w:val="0C4F36A2"/>
    <w:rsid w:val="0C5C8FA1"/>
    <w:rsid w:val="0C8806A6"/>
    <w:rsid w:val="0C9F266B"/>
    <w:rsid w:val="0CBF4E1A"/>
    <w:rsid w:val="0D07CBC4"/>
    <w:rsid w:val="0D095F5B"/>
    <w:rsid w:val="0D147314"/>
    <w:rsid w:val="0D501BB7"/>
    <w:rsid w:val="0D809192"/>
    <w:rsid w:val="0DA2F6D8"/>
    <w:rsid w:val="0DB85716"/>
    <w:rsid w:val="0DD41FE0"/>
    <w:rsid w:val="0DDDA6BD"/>
    <w:rsid w:val="0E1158EA"/>
    <w:rsid w:val="0E1ADF93"/>
    <w:rsid w:val="0E27865F"/>
    <w:rsid w:val="0E3A74B3"/>
    <w:rsid w:val="0E3B7B5D"/>
    <w:rsid w:val="0E7FA508"/>
    <w:rsid w:val="0EAB7E18"/>
    <w:rsid w:val="0F0B6769"/>
    <w:rsid w:val="0F18478A"/>
    <w:rsid w:val="0F298FE8"/>
    <w:rsid w:val="0F4D9C7A"/>
    <w:rsid w:val="0F963A78"/>
    <w:rsid w:val="0F968A37"/>
    <w:rsid w:val="0FC7AE1A"/>
    <w:rsid w:val="1063DA72"/>
    <w:rsid w:val="108854D6"/>
    <w:rsid w:val="10956B7B"/>
    <w:rsid w:val="10D06B93"/>
    <w:rsid w:val="110C34F9"/>
    <w:rsid w:val="11235568"/>
    <w:rsid w:val="11429829"/>
    <w:rsid w:val="11A755FB"/>
    <w:rsid w:val="11C36020"/>
    <w:rsid w:val="11C39837"/>
    <w:rsid w:val="11CB5500"/>
    <w:rsid w:val="11D1BC96"/>
    <w:rsid w:val="120B3C79"/>
    <w:rsid w:val="12151786"/>
    <w:rsid w:val="1228A563"/>
    <w:rsid w:val="12317D94"/>
    <w:rsid w:val="12DE3B88"/>
    <w:rsid w:val="130E3A07"/>
    <w:rsid w:val="131DACCD"/>
    <w:rsid w:val="1354B573"/>
    <w:rsid w:val="1365EA5C"/>
    <w:rsid w:val="136BBD51"/>
    <w:rsid w:val="13720A82"/>
    <w:rsid w:val="13A0E6E2"/>
    <w:rsid w:val="13CF915B"/>
    <w:rsid w:val="1420CD81"/>
    <w:rsid w:val="14409D4E"/>
    <w:rsid w:val="145ECAFB"/>
    <w:rsid w:val="146F3E57"/>
    <w:rsid w:val="148E4208"/>
    <w:rsid w:val="14966164"/>
    <w:rsid w:val="14B93CB4"/>
    <w:rsid w:val="1518EE9C"/>
    <w:rsid w:val="152261C8"/>
    <w:rsid w:val="152D66CC"/>
    <w:rsid w:val="153EE356"/>
    <w:rsid w:val="15A965E1"/>
    <w:rsid w:val="15DC7618"/>
    <w:rsid w:val="15EA498A"/>
    <w:rsid w:val="15EC98C6"/>
    <w:rsid w:val="15EF0FC9"/>
    <w:rsid w:val="1622C640"/>
    <w:rsid w:val="164FD986"/>
    <w:rsid w:val="16666195"/>
    <w:rsid w:val="169E13BA"/>
    <w:rsid w:val="16A5E8DB"/>
    <w:rsid w:val="16D61EF7"/>
    <w:rsid w:val="16D7575B"/>
    <w:rsid w:val="16DBEEDB"/>
    <w:rsid w:val="16F237DA"/>
    <w:rsid w:val="16F78ADD"/>
    <w:rsid w:val="17325B60"/>
    <w:rsid w:val="176BDAD0"/>
    <w:rsid w:val="1777F23B"/>
    <w:rsid w:val="17A56544"/>
    <w:rsid w:val="17B51A58"/>
    <w:rsid w:val="18302092"/>
    <w:rsid w:val="18815846"/>
    <w:rsid w:val="18B96854"/>
    <w:rsid w:val="18C14F8E"/>
    <w:rsid w:val="18CB851B"/>
    <w:rsid w:val="18D6793D"/>
    <w:rsid w:val="193E35CB"/>
    <w:rsid w:val="194FE0DC"/>
    <w:rsid w:val="1953D62D"/>
    <w:rsid w:val="196C97D3"/>
    <w:rsid w:val="1975EDF2"/>
    <w:rsid w:val="198379D3"/>
    <w:rsid w:val="19AB417B"/>
    <w:rsid w:val="19EF8A09"/>
    <w:rsid w:val="1A449C36"/>
    <w:rsid w:val="1A615EB8"/>
    <w:rsid w:val="1A72CC60"/>
    <w:rsid w:val="1AF0F86F"/>
    <w:rsid w:val="1B3EBBD5"/>
    <w:rsid w:val="1B42D743"/>
    <w:rsid w:val="1B4B18C6"/>
    <w:rsid w:val="1B4D1104"/>
    <w:rsid w:val="1B5DD87F"/>
    <w:rsid w:val="1B9AB3EC"/>
    <w:rsid w:val="1BF20535"/>
    <w:rsid w:val="1C34E7D2"/>
    <w:rsid w:val="1CFDCE05"/>
    <w:rsid w:val="1D3805D1"/>
    <w:rsid w:val="1D5E85C7"/>
    <w:rsid w:val="1DA53A79"/>
    <w:rsid w:val="1DBBAC84"/>
    <w:rsid w:val="1DBE87DC"/>
    <w:rsid w:val="1DC5163D"/>
    <w:rsid w:val="1DD63EC5"/>
    <w:rsid w:val="1E0D7909"/>
    <w:rsid w:val="1E4ECB9A"/>
    <w:rsid w:val="1E583D07"/>
    <w:rsid w:val="1E5DAD3E"/>
    <w:rsid w:val="1E70BFFF"/>
    <w:rsid w:val="1E726088"/>
    <w:rsid w:val="1EA00533"/>
    <w:rsid w:val="1EC1EEFB"/>
    <w:rsid w:val="1ECCAAE6"/>
    <w:rsid w:val="1F0CC3C9"/>
    <w:rsid w:val="1F0DF977"/>
    <w:rsid w:val="1F3D882B"/>
    <w:rsid w:val="1F935095"/>
    <w:rsid w:val="1FA37BEE"/>
    <w:rsid w:val="1FB76C24"/>
    <w:rsid w:val="1FC7205D"/>
    <w:rsid w:val="1FE00477"/>
    <w:rsid w:val="1FF375F0"/>
    <w:rsid w:val="2062A7DA"/>
    <w:rsid w:val="206B010E"/>
    <w:rsid w:val="20A5C25E"/>
    <w:rsid w:val="21125F00"/>
    <w:rsid w:val="2123BA84"/>
    <w:rsid w:val="213AE429"/>
    <w:rsid w:val="2140A8A4"/>
    <w:rsid w:val="2142839A"/>
    <w:rsid w:val="217F9F11"/>
    <w:rsid w:val="21DCC143"/>
    <w:rsid w:val="21F0259C"/>
    <w:rsid w:val="21F754FE"/>
    <w:rsid w:val="21F8D98B"/>
    <w:rsid w:val="221B5097"/>
    <w:rsid w:val="222FF9E6"/>
    <w:rsid w:val="22695675"/>
    <w:rsid w:val="22BDB4CD"/>
    <w:rsid w:val="2310E79E"/>
    <w:rsid w:val="233FE7F6"/>
    <w:rsid w:val="236FFA2A"/>
    <w:rsid w:val="238934CF"/>
    <w:rsid w:val="238C3C24"/>
    <w:rsid w:val="23D42D08"/>
    <w:rsid w:val="24089E5C"/>
    <w:rsid w:val="240FF3C3"/>
    <w:rsid w:val="2438CECE"/>
    <w:rsid w:val="24579F01"/>
    <w:rsid w:val="2457E6FF"/>
    <w:rsid w:val="2485D608"/>
    <w:rsid w:val="24A8DB35"/>
    <w:rsid w:val="24AF2388"/>
    <w:rsid w:val="2505AB51"/>
    <w:rsid w:val="2558CB4E"/>
    <w:rsid w:val="2581D7A2"/>
    <w:rsid w:val="2584CB8E"/>
    <w:rsid w:val="258BD4B0"/>
    <w:rsid w:val="259AD996"/>
    <w:rsid w:val="259FD326"/>
    <w:rsid w:val="25B482E8"/>
    <w:rsid w:val="25B80EBD"/>
    <w:rsid w:val="25B9E397"/>
    <w:rsid w:val="25DF5FF3"/>
    <w:rsid w:val="25F44ED8"/>
    <w:rsid w:val="260CB784"/>
    <w:rsid w:val="261930D8"/>
    <w:rsid w:val="264196F9"/>
    <w:rsid w:val="264A89E0"/>
    <w:rsid w:val="26914B9E"/>
    <w:rsid w:val="269F75AC"/>
    <w:rsid w:val="26EAC512"/>
    <w:rsid w:val="2728E472"/>
    <w:rsid w:val="27436973"/>
    <w:rsid w:val="2775C8E7"/>
    <w:rsid w:val="278D521A"/>
    <w:rsid w:val="279A4FE0"/>
    <w:rsid w:val="27B8575E"/>
    <w:rsid w:val="27C99235"/>
    <w:rsid w:val="27DF0684"/>
    <w:rsid w:val="287A9848"/>
    <w:rsid w:val="28A869E2"/>
    <w:rsid w:val="28AAFB40"/>
    <w:rsid w:val="28D1FF18"/>
    <w:rsid w:val="2911C64E"/>
    <w:rsid w:val="291DB4B3"/>
    <w:rsid w:val="294014AC"/>
    <w:rsid w:val="294EC897"/>
    <w:rsid w:val="299CAC73"/>
    <w:rsid w:val="2A2BD109"/>
    <w:rsid w:val="2A444505"/>
    <w:rsid w:val="2A4756B8"/>
    <w:rsid w:val="2A63504D"/>
    <w:rsid w:val="2A6E67D3"/>
    <w:rsid w:val="2A82C90C"/>
    <w:rsid w:val="2AB5B043"/>
    <w:rsid w:val="2ABF0AB6"/>
    <w:rsid w:val="2AC1C5EE"/>
    <w:rsid w:val="2B137555"/>
    <w:rsid w:val="2B3A4E4B"/>
    <w:rsid w:val="2B482CBC"/>
    <w:rsid w:val="2B782A2E"/>
    <w:rsid w:val="2B83250A"/>
    <w:rsid w:val="2B873C7D"/>
    <w:rsid w:val="2B8D1062"/>
    <w:rsid w:val="2B9F70CC"/>
    <w:rsid w:val="2BE9469C"/>
    <w:rsid w:val="2BF4D838"/>
    <w:rsid w:val="2C42D583"/>
    <w:rsid w:val="2C465462"/>
    <w:rsid w:val="2C46E7D2"/>
    <w:rsid w:val="2C49F8C0"/>
    <w:rsid w:val="2C54E1B0"/>
    <w:rsid w:val="2C639D6B"/>
    <w:rsid w:val="2CCB8B55"/>
    <w:rsid w:val="2CCBE676"/>
    <w:rsid w:val="2CFC4C81"/>
    <w:rsid w:val="2CFC9B11"/>
    <w:rsid w:val="2D10D871"/>
    <w:rsid w:val="2D4E2270"/>
    <w:rsid w:val="2D633A37"/>
    <w:rsid w:val="2D658914"/>
    <w:rsid w:val="2DB119F3"/>
    <w:rsid w:val="2DECC425"/>
    <w:rsid w:val="2DED6ED1"/>
    <w:rsid w:val="2DFA6A09"/>
    <w:rsid w:val="2E46D1AA"/>
    <w:rsid w:val="2E516C4D"/>
    <w:rsid w:val="2E680ABC"/>
    <w:rsid w:val="2E6C02DB"/>
    <w:rsid w:val="2E6D35EA"/>
    <w:rsid w:val="2E8B1408"/>
    <w:rsid w:val="2EC58FE9"/>
    <w:rsid w:val="2EE2B227"/>
    <w:rsid w:val="2F09159F"/>
    <w:rsid w:val="2F1805B0"/>
    <w:rsid w:val="2F2E267D"/>
    <w:rsid w:val="2F4CE47A"/>
    <w:rsid w:val="2F5E6D28"/>
    <w:rsid w:val="2F955D94"/>
    <w:rsid w:val="2FDF2375"/>
    <w:rsid w:val="2FF0A39A"/>
    <w:rsid w:val="3020CE3C"/>
    <w:rsid w:val="3050A610"/>
    <w:rsid w:val="3064EAEC"/>
    <w:rsid w:val="306747D1"/>
    <w:rsid w:val="3076139E"/>
    <w:rsid w:val="309F37C7"/>
    <w:rsid w:val="30BE6E30"/>
    <w:rsid w:val="30D9C836"/>
    <w:rsid w:val="31000BA6"/>
    <w:rsid w:val="3125E4DE"/>
    <w:rsid w:val="31E3C605"/>
    <w:rsid w:val="3220F389"/>
    <w:rsid w:val="3230207E"/>
    <w:rsid w:val="326C5402"/>
    <w:rsid w:val="32A76169"/>
    <w:rsid w:val="32EE7AB3"/>
    <w:rsid w:val="32F07104"/>
    <w:rsid w:val="330A0144"/>
    <w:rsid w:val="339EE893"/>
    <w:rsid w:val="33A50FB1"/>
    <w:rsid w:val="33B7E321"/>
    <w:rsid w:val="33D1FEEE"/>
    <w:rsid w:val="344EE387"/>
    <w:rsid w:val="34A29D3E"/>
    <w:rsid w:val="34B43EC8"/>
    <w:rsid w:val="34CF1AC5"/>
    <w:rsid w:val="34E74F14"/>
    <w:rsid w:val="351851EA"/>
    <w:rsid w:val="3536FB49"/>
    <w:rsid w:val="35730893"/>
    <w:rsid w:val="3578D58C"/>
    <w:rsid w:val="35D67574"/>
    <w:rsid w:val="35F938DD"/>
    <w:rsid w:val="35FE5737"/>
    <w:rsid w:val="360390C7"/>
    <w:rsid w:val="3603D4CF"/>
    <w:rsid w:val="36054429"/>
    <w:rsid w:val="360CCF6A"/>
    <w:rsid w:val="361BEAE2"/>
    <w:rsid w:val="36256FD9"/>
    <w:rsid w:val="36490FA2"/>
    <w:rsid w:val="365731EF"/>
    <w:rsid w:val="36B4224B"/>
    <w:rsid w:val="36CA797D"/>
    <w:rsid w:val="36DA9495"/>
    <w:rsid w:val="36DF403B"/>
    <w:rsid w:val="37075BA8"/>
    <w:rsid w:val="375A1BD9"/>
    <w:rsid w:val="37898ED1"/>
    <w:rsid w:val="378FE14B"/>
    <w:rsid w:val="37AD2042"/>
    <w:rsid w:val="37EB4701"/>
    <w:rsid w:val="381EDA25"/>
    <w:rsid w:val="3845C1D6"/>
    <w:rsid w:val="385B46A9"/>
    <w:rsid w:val="386261EF"/>
    <w:rsid w:val="38BEE7F6"/>
    <w:rsid w:val="393FAAF2"/>
    <w:rsid w:val="394E4175"/>
    <w:rsid w:val="39716EC6"/>
    <w:rsid w:val="3992E855"/>
    <w:rsid w:val="399C0727"/>
    <w:rsid w:val="399F0E58"/>
    <w:rsid w:val="3A22BB1C"/>
    <w:rsid w:val="3A2F552A"/>
    <w:rsid w:val="3A4E0BC5"/>
    <w:rsid w:val="3AA992C3"/>
    <w:rsid w:val="3AACC2F6"/>
    <w:rsid w:val="3AF195B8"/>
    <w:rsid w:val="3B08C183"/>
    <w:rsid w:val="3B21DE95"/>
    <w:rsid w:val="3B5F2633"/>
    <w:rsid w:val="3B67EFEE"/>
    <w:rsid w:val="3B7EB920"/>
    <w:rsid w:val="3B984AFB"/>
    <w:rsid w:val="3B98B799"/>
    <w:rsid w:val="3BB30AE3"/>
    <w:rsid w:val="3C084A37"/>
    <w:rsid w:val="3C0E18A9"/>
    <w:rsid w:val="3C2EEE2B"/>
    <w:rsid w:val="3C44CE07"/>
    <w:rsid w:val="3C47C771"/>
    <w:rsid w:val="3C7EA1BC"/>
    <w:rsid w:val="3C897991"/>
    <w:rsid w:val="3CBA3E5E"/>
    <w:rsid w:val="3CE60495"/>
    <w:rsid w:val="3CEE687D"/>
    <w:rsid w:val="3CF0EB62"/>
    <w:rsid w:val="3D3F2A54"/>
    <w:rsid w:val="3D5A6F21"/>
    <w:rsid w:val="3D5F34B4"/>
    <w:rsid w:val="3D8C4269"/>
    <w:rsid w:val="3DBA1263"/>
    <w:rsid w:val="3DE7FA25"/>
    <w:rsid w:val="3E3DAAEB"/>
    <w:rsid w:val="3E5DFD84"/>
    <w:rsid w:val="3E653CAE"/>
    <w:rsid w:val="3EB4E48B"/>
    <w:rsid w:val="3ED6A1C0"/>
    <w:rsid w:val="3ED84DE9"/>
    <w:rsid w:val="3EEC7DF4"/>
    <w:rsid w:val="3EFCFD8A"/>
    <w:rsid w:val="3F534D7A"/>
    <w:rsid w:val="3F71F044"/>
    <w:rsid w:val="3F73F616"/>
    <w:rsid w:val="3F7564B0"/>
    <w:rsid w:val="3F7A384D"/>
    <w:rsid w:val="3F7F35C6"/>
    <w:rsid w:val="3F92A15E"/>
    <w:rsid w:val="3FC1C671"/>
    <w:rsid w:val="3FC93B78"/>
    <w:rsid w:val="3FF0008C"/>
    <w:rsid w:val="40236A2B"/>
    <w:rsid w:val="40E8E471"/>
    <w:rsid w:val="4128EC44"/>
    <w:rsid w:val="41404CA4"/>
    <w:rsid w:val="4193DD78"/>
    <w:rsid w:val="4197BA69"/>
    <w:rsid w:val="41E4CEAF"/>
    <w:rsid w:val="42276C2C"/>
    <w:rsid w:val="42330669"/>
    <w:rsid w:val="42379E48"/>
    <w:rsid w:val="4280D19A"/>
    <w:rsid w:val="42AB646B"/>
    <w:rsid w:val="42BE7C6F"/>
    <w:rsid w:val="42EACA84"/>
    <w:rsid w:val="42FCFE41"/>
    <w:rsid w:val="43267DA7"/>
    <w:rsid w:val="4335B4F7"/>
    <w:rsid w:val="4342F0AE"/>
    <w:rsid w:val="435CC64E"/>
    <w:rsid w:val="4363E618"/>
    <w:rsid w:val="4377E64E"/>
    <w:rsid w:val="4381DAD8"/>
    <w:rsid w:val="43A85301"/>
    <w:rsid w:val="43B0F87D"/>
    <w:rsid w:val="443E30ED"/>
    <w:rsid w:val="446A8CA5"/>
    <w:rsid w:val="447AB8F3"/>
    <w:rsid w:val="447F4FA1"/>
    <w:rsid w:val="44842FCB"/>
    <w:rsid w:val="4518CE54"/>
    <w:rsid w:val="45338206"/>
    <w:rsid w:val="45695ADB"/>
    <w:rsid w:val="45D0B302"/>
    <w:rsid w:val="45DF45B6"/>
    <w:rsid w:val="45E4EDE0"/>
    <w:rsid w:val="45E4F3A3"/>
    <w:rsid w:val="45E9270D"/>
    <w:rsid w:val="46371524"/>
    <w:rsid w:val="46952610"/>
    <w:rsid w:val="46A1D8DA"/>
    <w:rsid w:val="46B75E6B"/>
    <w:rsid w:val="46E54CF1"/>
    <w:rsid w:val="4744D521"/>
    <w:rsid w:val="47770CB0"/>
    <w:rsid w:val="4778458B"/>
    <w:rsid w:val="477BED9E"/>
    <w:rsid w:val="47959BCD"/>
    <w:rsid w:val="47ABAB2E"/>
    <w:rsid w:val="47DAD15A"/>
    <w:rsid w:val="47DE1DC5"/>
    <w:rsid w:val="48031041"/>
    <w:rsid w:val="4822C882"/>
    <w:rsid w:val="482F301F"/>
    <w:rsid w:val="48596717"/>
    <w:rsid w:val="486C3988"/>
    <w:rsid w:val="4877BD7B"/>
    <w:rsid w:val="48AB0D65"/>
    <w:rsid w:val="48B103DB"/>
    <w:rsid w:val="48F9331D"/>
    <w:rsid w:val="4921A062"/>
    <w:rsid w:val="4922B9AD"/>
    <w:rsid w:val="495274B7"/>
    <w:rsid w:val="4978F518"/>
    <w:rsid w:val="49814434"/>
    <w:rsid w:val="4982172A"/>
    <w:rsid w:val="4982C88B"/>
    <w:rsid w:val="49B85950"/>
    <w:rsid w:val="49D385D7"/>
    <w:rsid w:val="49E5A4C8"/>
    <w:rsid w:val="4A00D7E3"/>
    <w:rsid w:val="4A0CB10B"/>
    <w:rsid w:val="4A2A74FF"/>
    <w:rsid w:val="4A3200E9"/>
    <w:rsid w:val="4A69D6EA"/>
    <w:rsid w:val="4A8D3E7E"/>
    <w:rsid w:val="4A98B96E"/>
    <w:rsid w:val="4AA33B55"/>
    <w:rsid w:val="4AF92DCB"/>
    <w:rsid w:val="4B209E7A"/>
    <w:rsid w:val="4B292FE5"/>
    <w:rsid w:val="4B67BA83"/>
    <w:rsid w:val="4B8C3A79"/>
    <w:rsid w:val="4B915312"/>
    <w:rsid w:val="4BBA7F04"/>
    <w:rsid w:val="4BF9DE14"/>
    <w:rsid w:val="4C09E621"/>
    <w:rsid w:val="4C0B83B2"/>
    <w:rsid w:val="4C4DBD1A"/>
    <w:rsid w:val="4C61C85F"/>
    <w:rsid w:val="4CC08683"/>
    <w:rsid w:val="4CF142D7"/>
    <w:rsid w:val="4D1259AD"/>
    <w:rsid w:val="4D3B9866"/>
    <w:rsid w:val="4D5CF550"/>
    <w:rsid w:val="4DA740C5"/>
    <w:rsid w:val="4DB19F1C"/>
    <w:rsid w:val="4DC6F3A6"/>
    <w:rsid w:val="4DCD19C6"/>
    <w:rsid w:val="4DE8B533"/>
    <w:rsid w:val="4DE8E709"/>
    <w:rsid w:val="4E1E8C31"/>
    <w:rsid w:val="4E480F83"/>
    <w:rsid w:val="4EC31CF8"/>
    <w:rsid w:val="4EC9D0F6"/>
    <w:rsid w:val="4ED2802C"/>
    <w:rsid w:val="4EE6E9CF"/>
    <w:rsid w:val="4EFC612F"/>
    <w:rsid w:val="4F246372"/>
    <w:rsid w:val="4F6F898C"/>
    <w:rsid w:val="4FAC4D7F"/>
    <w:rsid w:val="4FDEEAC3"/>
    <w:rsid w:val="50224897"/>
    <w:rsid w:val="5047073A"/>
    <w:rsid w:val="50AA79B6"/>
    <w:rsid w:val="50AC5A32"/>
    <w:rsid w:val="50BA0CB5"/>
    <w:rsid w:val="51133E6B"/>
    <w:rsid w:val="5137DB2F"/>
    <w:rsid w:val="514CBBFF"/>
    <w:rsid w:val="51524BA5"/>
    <w:rsid w:val="51528DC5"/>
    <w:rsid w:val="5157066A"/>
    <w:rsid w:val="519F54FE"/>
    <w:rsid w:val="51BFD3CD"/>
    <w:rsid w:val="52031518"/>
    <w:rsid w:val="521C9162"/>
    <w:rsid w:val="528942D3"/>
    <w:rsid w:val="528BE500"/>
    <w:rsid w:val="52D4F3A9"/>
    <w:rsid w:val="52E718B8"/>
    <w:rsid w:val="52EF2786"/>
    <w:rsid w:val="530BFE2D"/>
    <w:rsid w:val="530C7A9A"/>
    <w:rsid w:val="53121ED9"/>
    <w:rsid w:val="533BB465"/>
    <w:rsid w:val="533CCF79"/>
    <w:rsid w:val="533F5992"/>
    <w:rsid w:val="534CC737"/>
    <w:rsid w:val="535ED6EF"/>
    <w:rsid w:val="537AFE41"/>
    <w:rsid w:val="539B0B77"/>
    <w:rsid w:val="53A2B7E7"/>
    <w:rsid w:val="53BBD1E3"/>
    <w:rsid w:val="53DD1375"/>
    <w:rsid w:val="53DE7DB9"/>
    <w:rsid w:val="5400B87E"/>
    <w:rsid w:val="5444C8DA"/>
    <w:rsid w:val="544E43AE"/>
    <w:rsid w:val="5455B1D0"/>
    <w:rsid w:val="54926D08"/>
    <w:rsid w:val="54BA6B26"/>
    <w:rsid w:val="54CF6AF3"/>
    <w:rsid w:val="54D6C549"/>
    <w:rsid w:val="55279A3F"/>
    <w:rsid w:val="5531EF3D"/>
    <w:rsid w:val="554BC41E"/>
    <w:rsid w:val="554F1D46"/>
    <w:rsid w:val="55B92744"/>
    <w:rsid w:val="55C71D67"/>
    <w:rsid w:val="564500B0"/>
    <w:rsid w:val="564B3250"/>
    <w:rsid w:val="56510BF9"/>
    <w:rsid w:val="565DCE03"/>
    <w:rsid w:val="56770C2B"/>
    <w:rsid w:val="567DB562"/>
    <w:rsid w:val="567FB7B6"/>
    <w:rsid w:val="56828A76"/>
    <w:rsid w:val="568B6709"/>
    <w:rsid w:val="569B54CA"/>
    <w:rsid w:val="56A6FC0A"/>
    <w:rsid w:val="56B92140"/>
    <w:rsid w:val="56C29171"/>
    <w:rsid w:val="56FE6B62"/>
    <w:rsid w:val="57147BFA"/>
    <w:rsid w:val="572393C1"/>
    <w:rsid w:val="5736B1D2"/>
    <w:rsid w:val="574740DF"/>
    <w:rsid w:val="57860923"/>
    <w:rsid w:val="57D2E5CF"/>
    <w:rsid w:val="5814273D"/>
    <w:rsid w:val="58151A4F"/>
    <w:rsid w:val="582DDB86"/>
    <w:rsid w:val="5879F96F"/>
    <w:rsid w:val="5881C5DA"/>
    <w:rsid w:val="5881D58A"/>
    <w:rsid w:val="58834580"/>
    <w:rsid w:val="58B3E82F"/>
    <w:rsid w:val="58CFA6E1"/>
    <w:rsid w:val="58D8918F"/>
    <w:rsid w:val="594C392D"/>
    <w:rsid w:val="59548395"/>
    <w:rsid w:val="5A1F8F74"/>
    <w:rsid w:val="5A2DA8C2"/>
    <w:rsid w:val="5A2E5977"/>
    <w:rsid w:val="5A5A206A"/>
    <w:rsid w:val="5AAF6784"/>
    <w:rsid w:val="5AFA828A"/>
    <w:rsid w:val="5B0AC2D1"/>
    <w:rsid w:val="5B0BB1DF"/>
    <w:rsid w:val="5B0CDD20"/>
    <w:rsid w:val="5B2D82F7"/>
    <w:rsid w:val="5B3889A1"/>
    <w:rsid w:val="5B5F27F7"/>
    <w:rsid w:val="5B62D02F"/>
    <w:rsid w:val="5B8D3363"/>
    <w:rsid w:val="5BC15948"/>
    <w:rsid w:val="5C0CFE14"/>
    <w:rsid w:val="5C31CB27"/>
    <w:rsid w:val="5C3DE960"/>
    <w:rsid w:val="5C6F0047"/>
    <w:rsid w:val="5C7309EB"/>
    <w:rsid w:val="5C85011A"/>
    <w:rsid w:val="5CBA0570"/>
    <w:rsid w:val="5CEF0ED6"/>
    <w:rsid w:val="5CFB6370"/>
    <w:rsid w:val="5D160351"/>
    <w:rsid w:val="5D684096"/>
    <w:rsid w:val="5D7B3F67"/>
    <w:rsid w:val="5D924414"/>
    <w:rsid w:val="5DBDDEC3"/>
    <w:rsid w:val="5DF0E8F0"/>
    <w:rsid w:val="5E29A0D8"/>
    <w:rsid w:val="5E87B0E4"/>
    <w:rsid w:val="5E9D60F2"/>
    <w:rsid w:val="5EC11890"/>
    <w:rsid w:val="5EEAAE6A"/>
    <w:rsid w:val="5F0395B1"/>
    <w:rsid w:val="5F57A015"/>
    <w:rsid w:val="5F600B9E"/>
    <w:rsid w:val="5F84AAA6"/>
    <w:rsid w:val="5FD7ED4C"/>
    <w:rsid w:val="5FFA1173"/>
    <w:rsid w:val="600F888D"/>
    <w:rsid w:val="602CC32D"/>
    <w:rsid w:val="6043B4C3"/>
    <w:rsid w:val="60574694"/>
    <w:rsid w:val="606BD464"/>
    <w:rsid w:val="60738D3C"/>
    <w:rsid w:val="608BAE52"/>
    <w:rsid w:val="60A25CFB"/>
    <w:rsid w:val="6104495A"/>
    <w:rsid w:val="6106E0F4"/>
    <w:rsid w:val="61397980"/>
    <w:rsid w:val="6139E266"/>
    <w:rsid w:val="6140694E"/>
    <w:rsid w:val="6156DA39"/>
    <w:rsid w:val="618BC89F"/>
    <w:rsid w:val="61EBD188"/>
    <w:rsid w:val="61F111B7"/>
    <w:rsid w:val="6211A03A"/>
    <w:rsid w:val="62181D45"/>
    <w:rsid w:val="621D2083"/>
    <w:rsid w:val="623034D9"/>
    <w:rsid w:val="6243A2BE"/>
    <w:rsid w:val="626829EB"/>
    <w:rsid w:val="627E0600"/>
    <w:rsid w:val="629ECA21"/>
    <w:rsid w:val="633D1B54"/>
    <w:rsid w:val="6344E21D"/>
    <w:rsid w:val="635F1DFD"/>
    <w:rsid w:val="63B59B8A"/>
    <w:rsid w:val="63C14CF5"/>
    <w:rsid w:val="63DE806E"/>
    <w:rsid w:val="64090C45"/>
    <w:rsid w:val="640FBDCC"/>
    <w:rsid w:val="6429A921"/>
    <w:rsid w:val="6476AE41"/>
    <w:rsid w:val="64CDA52B"/>
    <w:rsid w:val="65106A4D"/>
    <w:rsid w:val="6567D59B"/>
    <w:rsid w:val="657F06CE"/>
    <w:rsid w:val="65839FF5"/>
    <w:rsid w:val="65847443"/>
    <w:rsid w:val="65E651B3"/>
    <w:rsid w:val="65FD052E"/>
    <w:rsid w:val="66405A41"/>
    <w:rsid w:val="668DEF0B"/>
    <w:rsid w:val="66B475E5"/>
    <w:rsid w:val="66CD3737"/>
    <w:rsid w:val="66E89098"/>
    <w:rsid w:val="66FF2212"/>
    <w:rsid w:val="6704B850"/>
    <w:rsid w:val="674BF7A0"/>
    <w:rsid w:val="67744AFD"/>
    <w:rsid w:val="678F4304"/>
    <w:rsid w:val="6799A641"/>
    <w:rsid w:val="67D3DC22"/>
    <w:rsid w:val="67ED6E28"/>
    <w:rsid w:val="67FB2FCF"/>
    <w:rsid w:val="67FB6848"/>
    <w:rsid w:val="6813CDED"/>
    <w:rsid w:val="68194CC7"/>
    <w:rsid w:val="68285313"/>
    <w:rsid w:val="6828A2D5"/>
    <w:rsid w:val="6866D885"/>
    <w:rsid w:val="688D62CB"/>
    <w:rsid w:val="68A6FD78"/>
    <w:rsid w:val="68D06081"/>
    <w:rsid w:val="690C1526"/>
    <w:rsid w:val="69123042"/>
    <w:rsid w:val="69331259"/>
    <w:rsid w:val="69AF887F"/>
    <w:rsid w:val="69CAB313"/>
    <w:rsid w:val="6A1AF74A"/>
    <w:rsid w:val="6A27F5F7"/>
    <w:rsid w:val="6A37096C"/>
    <w:rsid w:val="6A5E92D9"/>
    <w:rsid w:val="6A6B0F01"/>
    <w:rsid w:val="6AA6BE02"/>
    <w:rsid w:val="6AB74EEF"/>
    <w:rsid w:val="6AED0345"/>
    <w:rsid w:val="6B03309E"/>
    <w:rsid w:val="6B079F24"/>
    <w:rsid w:val="6B092A97"/>
    <w:rsid w:val="6B38D057"/>
    <w:rsid w:val="6B3AE18B"/>
    <w:rsid w:val="6B91AC1C"/>
    <w:rsid w:val="6BAD957F"/>
    <w:rsid w:val="6BB2024E"/>
    <w:rsid w:val="6BCAC982"/>
    <w:rsid w:val="6BE9F55E"/>
    <w:rsid w:val="6CAC92E3"/>
    <w:rsid w:val="6CB04C89"/>
    <w:rsid w:val="6CD3DF7C"/>
    <w:rsid w:val="6D42F0CC"/>
    <w:rsid w:val="6D49DBFE"/>
    <w:rsid w:val="6D77B591"/>
    <w:rsid w:val="6D911A39"/>
    <w:rsid w:val="6DAD3BE8"/>
    <w:rsid w:val="6DB225CA"/>
    <w:rsid w:val="6DB90B01"/>
    <w:rsid w:val="6DFB1961"/>
    <w:rsid w:val="6E1C0FFD"/>
    <w:rsid w:val="6E4B2539"/>
    <w:rsid w:val="6E81BFBE"/>
    <w:rsid w:val="6E8AE5EC"/>
    <w:rsid w:val="6ED022B1"/>
    <w:rsid w:val="6F022C7F"/>
    <w:rsid w:val="6F364921"/>
    <w:rsid w:val="6FA79ADB"/>
    <w:rsid w:val="6FCE142A"/>
    <w:rsid w:val="6FED6752"/>
    <w:rsid w:val="7026B0AD"/>
    <w:rsid w:val="704A6246"/>
    <w:rsid w:val="704B6205"/>
    <w:rsid w:val="7090849C"/>
    <w:rsid w:val="717D26E0"/>
    <w:rsid w:val="71D7A574"/>
    <w:rsid w:val="71E34129"/>
    <w:rsid w:val="72172C38"/>
    <w:rsid w:val="728607BD"/>
    <w:rsid w:val="7297C4B0"/>
    <w:rsid w:val="7298FBE2"/>
    <w:rsid w:val="72CD0E5E"/>
    <w:rsid w:val="72F35B31"/>
    <w:rsid w:val="732B93D9"/>
    <w:rsid w:val="735715D6"/>
    <w:rsid w:val="739C4442"/>
    <w:rsid w:val="73C15B11"/>
    <w:rsid w:val="73D4E567"/>
    <w:rsid w:val="73F03CE2"/>
    <w:rsid w:val="740959AF"/>
    <w:rsid w:val="7411C5B3"/>
    <w:rsid w:val="74550A27"/>
    <w:rsid w:val="746295C5"/>
    <w:rsid w:val="746D9B0C"/>
    <w:rsid w:val="746E15DE"/>
    <w:rsid w:val="747BAEB5"/>
    <w:rsid w:val="7483696A"/>
    <w:rsid w:val="749588AA"/>
    <w:rsid w:val="74BE3D3E"/>
    <w:rsid w:val="74C8A2FC"/>
    <w:rsid w:val="74E3A91A"/>
    <w:rsid w:val="74E73C41"/>
    <w:rsid w:val="754083F8"/>
    <w:rsid w:val="756817ED"/>
    <w:rsid w:val="757F9536"/>
    <w:rsid w:val="75A23C39"/>
    <w:rsid w:val="75A46853"/>
    <w:rsid w:val="75D3C1AF"/>
    <w:rsid w:val="765EEB8C"/>
    <w:rsid w:val="767805DF"/>
    <w:rsid w:val="7686F1F1"/>
    <w:rsid w:val="76CD9AF1"/>
    <w:rsid w:val="76D2FA50"/>
    <w:rsid w:val="76DD829E"/>
    <w:rsid w:val="76EE62C3"/>
    <w:rsid w:val="770A5454"/>
    <w:rsid w:val="77119A7C"/>
    <w:rsid w:val="7735D3CE"/>
    <w:rsid w:val="7745F306"/>
    <w:rsid w:val="77492420"/>
    <w:rsid w:val="77590773"/>
    <w:rsid w:val="77826BFB"/>
    <w:rsid w:val="778C028E"/>
    <w:rsid w:val="77BD8493"/>
    <w:rsid w:val="77CBEED0"/>
    <w:rsid w:val="77D334E6"/>
    <w:rsid w:val="77FD93A1"/>
    <w:rsid w:val="782BA9EB"/>
    <w:rsid w:val="78410693"/>
    <w:rsid w:val="7847042C"/>
    <w:rsid w:val="7850BF16"/>
    <w:rsid w:val="78620DE6"/>
    <w:rsid w:val="78B431A8"/>
    <w:rsid w:val="78EF3F98"/>
    <w:rsid w:val="79497458"/>
    <w:rsid w:val="79534EB8"/>
    <w:rsid w:val="795AF529"/>
    <w:rsid w:val="798136AE"/>
    <w:rsid w:val="79948701"/>
    <w:rsid w:val="79EFFF79"/>
    <w:rsid w:val="7A52489A"/>
    <w:rsid w:val="7A635879"/>
    <w:rsid w:val="7A6E7612"/>
    <w:rsid w:val="7A84262F"/>
    <w:rsid w:val="7A9C610B"/>
    <w:rsid w:val="7AA65EB4"/>
    <w:rsid w:val="7AE544B9"/>
    <w:rsid w:val="7AEB80F5"/>
    <w:rsid w:val="7B314173"/>
    <w:rsid w:val="7B7C0BEC"/>
    <w:rsid w:val="7B984B2B"/>
    <w:rsid w:val="7B9FC09C"/>
    <w:rsid w:val="7C32C47B"/>
    <w:rsid w:val="7C6A69DD"/>
    <w:rsid w:val="7CCEA9F7"/>
    <w:rsid w:val="7D0BC7AE"/>
    <w:rsid w:val="7D1D72B2"/>
    <w:rsid w:val="7D204930"/>
    <w:rsid w:val="7D384190"/>
    <w:rsid w:val="7D44679A"/>
    <w:rsid w:val="7D52BBA2"/>
    <w:rsid w:val="7DC00403"/>
    <w:rsid w:val="7DDC1FF3"/>
    <w:rsid w:val="7DE579FD"/>
    <w:rsid w:val="7DFCFEB7"/>
    <w:rsid w:val="7E662724"/>
    <w:rsid w:val="7E71F903"/>
    <w:rsid w:val="7E8264A1"/>
    <w:rsid w:val="7E8776CF"/>
    <w:rsid w:val="7EA957AB"/>
    <w:rsid w:val="7EC91665"/>
    <w:rsid w:val="7F13A0D4"/>
    <w:rsid w:val="7F1D92F0"/>
    <w:rsid w:val="7F226019"/>
    <w:rsid w:val="7F5CF806"/>
    <w:rsid w:val="7F888CE7"/>
    <w:rsid w:val="7FC49693"/>
    <w:rsid w:val="7FD6D1D8"/>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colormru v:ext="edit" colors="black"/>
    </o:shapedefaults>
    <o:shapelayout v:ext="edit">
      <o:idmap v:ext="edit" data="1"/>
    </o:shapelayout>
  </w:shapeDefaults>
  <w:decimalSymbol w:val="."/>
  <w:listSeparator w:val=","/>
  <w14:docId w14:val="0E19AF8E"/>
  <w15:docId w15:val="{FEE6C062-1CE8-4B72-9390-BB3B4AB48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C2B"/>
    <w:pPr>
      <w:tabs>
        <w:tab w:val="left" w:pos="3686"/>
      </w:tabs>
      <w:spacing w:after="0" w:line="270" w:lineRule="exact"/>
      <w:contextualSpacing/>
    </w:pPr>
    <w:rPr>
      <w:rFonts w:ascii="FlandersArtSerif-Regular" w:hAnsi="FlandersArtSerif-Regular"/>
      <w:color w:val="171717" w:themeColor="background2" w:themeShade="1A"/>
      <w:lang w:val="nl-BE"/>
    </w:rPr>
  </w:style>
  <w:style w:type="paragraph" w:styleId="Heading1">
    <w:name w:val="heading 1"/>
    <w:basedOn w:val="Normal"/>
    <w:next w:val="Normal"/>
    <w:link w:val="Heading1Char"/>
    <w:uiPriority w:val="9"/>
    <w:qFormat/>
    <w:rsid w:val="00074959"/>
    <w:pPr>
      <w:keepNext/>
      <w:keepLines/>
      <w:numPr>
        <w:numId w:val="25"/>
      </w:numPr>
      <w:spacing w:before="480" w:after="480" w:line="432" w:lineRule="exact"/>
      <w:outlineLvl w:val="0"/>
    </w:pPr>
    <w:rPr>
      <w:rFonts w:ascii="FlandersArtSans-Bold" w:eastAsiaTheme="majorEastAsia" w:hAnsi="FlandersArtSans-Bold" w:cstheme="majorBidi"/>
      <w:bCs/>
      <w:caps/>
      <w:color w:val="44546A" w:themeColor="text2"/>
      <w:sz w:val="36"/>
      <w:szCs w:val="52"/>
    </w:rPr>
  </w:style>
  <w:style w:type="paragraph" w:styleId="Heading2">
    <w:name w:val="heading 2"/>
    <w:basedOn w:val="Normal"/>
    <w:next w:val="Normal"/>
    <w:link w:val="Heading2Char"/>
    <w:uiPriority w:val="9"/>
    <w:unhideWhenUsed/>
    <w:qFormat/>
    <w:rsid w:val="00074959"/>
    <w:pPr>
      <w:keepNext/>
      <w:keepLines/>
      <w:numPr>
        <w:ilvl w:val="1"/>
        <w:numId w:val="25"/>
      </w:numPr>
      <w:spacing w:before="200" w:after="240" w:line="400" w:lineRule="exact"/>
      <w:outlineLvl w:val="1"/>
    </w:pPr>
    <w:rPr>
      <w:rFonts w:ascii="FlandersArtSans-Regular" w:eastAsiaTheme="majorEastAsia" w:hAnsi="FlandersArtSans-Regular" w:cstheme="majorBidi"/>
      <w:bCs/>
      <w:caps/>
      <w:color w:val="E7E6E6" w:themeColor="background2"/>
      <w:sz w:val="32"/>
      <w:szCs w:val="32"/>
      <w:u w:val="dotted"/>
    </w:rPr>
  </w:style>
  <w:style w:type="paragraph" w:styleId="Heading3">
    <w:name w:val="heading 3"/>
    <w:basedOn w:val="Normal"/>
    <w:next w:val="Normal"/>
    <w:link w:val="Heading3Char"/>
    <w:uiPriority w:val="9"/>
    <w:unhideWhenUsed/>
    <w:qFormat/>
    <w:rsid w:val="00054F9B"/>
    <w:pPr>
      <w:keepNext/>
      <w:keepLines/>
      <w:numPr>
        <w:ilvl w:val="2"/>
        <w:numId w:val="25"/>
      </w:numPr>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Heading4">
    <w:name w:val="heading 4"/>
    <w:basedOn w:val="Normal"/>
    <w:next w:val="Normal"/>
    <w:link w:val="Heading4Char"/>
    <w:uiPriority w:val="9"/>
    <w:unhideWhenUsed/>
    <w:qFormat/>
    <w:rsid w:val="00054F9B"/>
    <w:pPr>
      <w:keepNext/>
      <w:keepLines/>
      <w:numPr>
        <w:ilvl w:val="3"/>
        <w:numId w:val="25"/>
      </w:numPr>
      <w:spacing w:before="200"/>
      <w:outlineLvl w:val="3"/>
    </w:pPr>
    <w:rPr>
      <w:rFonts w:ascii="FlandersArtSerif-Bold" w:eastAsiaTheme="majorEastAsia" w:hAnsi="FlandersArtSerif-Bold" w:cstheme="majorBidi"/>
      <w:bCs/>
      <w:iCs/>
      <w:color w:val="000000" w:themeColor="text1"/>
      <w:u w:val="single"/>
    </w:rPr>
  </w:style>
  <w:style w:type="paragraph" w:styleId="Heading5">
    <w:name w:val="heading 5"/>
    <w:basedOn w:val="Normal"/>
    <w:next w:val="Normal"/>
    <w:link w:val="Heading5Char"/>
    <w:uiPriority w:val="9"/>
    <w:unhideWhenUsed/>
    <w:rsid w:val="00991C2B"/>
    <w:pPr>
      <w:keepNext/>
      <w:keepLines/>
      <w:numPr>
        <w:ilvl w:val="4"/>
        <w:numId w:val="25"/>
      </w:numPr>
      <w:spacing w:before="200"/>
      <w:outlineLvl w:val="4"/>
    </w:pPr>
    <w:rPr>
      <w:rFonts w:ascii="FlandersArtSans-Regular" w:eastAsiaTheme="majorEastAsia" w:hAnsi="FlandersArtSans-Regular" w:cstheme="majorBidi"/>
      <w:color w:val="3C3D3C"/>
    </w:rPr>
  </w:style>
  <w:style w:type="paragraph" w:styleId="Heading6">
    <w:name w:val="heading 6"/>
    <w:basedOn w:val="Normal"/>
    <w:next w:val="Normal"/>
    <w:link w:val="Heading6Char"/>
    <w:uiPriority w:val="9"/>
    <w:unhideWhenUsed/>
    <w:rsid w:val="00991C2B"/>
    <w:pPr>
      <w:keepNext/>
      <w:keepLines/>
      <w:numPr>
        <w:ilvl w:val="5"/>
        <w:numId w:val="25"/>
      </w:numPr>
      <w:spacing w:before="200"/>
      <w:outlineLvl w:val="5"/>
    </w:pPr>
    <w:rPr>
      <w:rFonts w:eastAsiaTheme="majorEastAsia" w:cstheme="majorBidi"/>
      <w:iCs/>
      <w:color w:val="6F7173"/>
    </w:rPr>
  </w:style>
  <w:style w:type="paragraph" w:styleId="Heading7">
    <w:name w:val="heading 7"/>
    <w:basedOn w:val="Normal"/>
    <w:next w:val="Normal"/>
    <w:link w:val="Heading7Char"/>
    <w:uiPriority w:val="9"/>
    <w:unhideWhenUsed/>
    <w:rsid w:val="00991C2B"/>
    <w:pPr>
      <w:keepNext/>
      <w:keepLines/>
      <w:numPr>
        <w:ilvl w:val="6"/>
        <w:numId w:val="25"/>
      </w:numPr>
      <w:spacing w:before="200"/>
      <w:outlineLvl w:val="6"/>
    </w:pPr>
    <w:rPr>
      <w:rFonts w:ascii="FlandersArtSerif-Medium" w:eastAsiaTheme="majorEastAsia" w:hAnsi="FlandersArtSerif-Medium" w:cstheme="majorBidi"/>
      <w:iCs/>
      <w:color w:val="9B9DA0"/>
    </w:rPr>
  </w:style>
  <w:style w:type="paragraph" w:styleId="Heading8">
    <w:name w:val="heading 8"/>
    <w:basedOn w:val="Normal"/>
    <w:next w:val="Normal"/>
    <w:link w:val="Heading8Char"/>
    <w:uiPriority w:val="9"/>
    <w:unhideWhenUsed/>
    <w:rsid w:val="00991C2B"/>
    <w:pPr>
      <w:keepNext/>
      <w:keepLines/>
      <w:numPr>
        <w:ilvl w:val="7"/>
        <w:numId w:val="25"/>
      </w:numPr>
      <w:spacing w:before="200"/>
      <w:outlineLvl w:val="7"/>
    </w:pPr>
    <w:rPr>
      <w:rFonts w:eastAsiaTheme="majorEastAsia" w:cstheme="majorBidi"/>
      <w:color w:val="3C3D3C"/>
      <w:szCs w:val="20"/>
    </w:rPr>
  </w:style>
  <w:style w:type="paragraph" w:styleId="Heading9">
    <w:name w:val="heading 9"/>
    <w:basedOn w:val="Normal"/>
    <w:next w:val="Normal"/>
    <w:link w:val="Heading9Char"/>
    <w:uiPriority w:val="9"/>
    <w:unhideWhenUsed/>
    <w:rsid w:val="00991C2B"/>
    <w:pPr>
      <w:keepNext/>
      <w:keepLines/>
      <w:numPr>
        <w:ilvl w:val="8"/>
        <w:numId w:val="25"/>
      </w:numPr>
      <w:spacing w:before="200"/>
      <w:outlineLvl w:val="8"/>
    </w:pPr>
    <w:rPr>
      <w:rFonts w:eastAsiaTheme="majorEastAsia" w:cstheme="majorBidi"/>
      <w:iCs/>
      <w:color w:val="6F717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1C2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1703"/>
    <w:rPr>
      <w:rFonts w:ascii="Tahoma" w:hAnsi="Tahoma" w:cs="Tahoma"/>
      <w:color w:val="171717" w:themeColor="background2" w:themeShade="1A"/>
      <w:sz w:val="16"/>
      <w:szCs w:val="16"/>
      <w:lang w:val="nl-BE"/>
    </w:rPr>
  </w:style>
  <w:style w:type="paragraph" w:styleId="Header">
    <w:name w:val="header"/>
    <w:basedOn w:val="Normal"/>
    <w:link w:val="HeaderChar"/>
    <w:uiPriority w:val="99"/>
    <w:unhideWhenUsed/>
    <w:rsid w:val="00991C2B"/>
    <w:pPr>
      <w:spacing w:before="60"/>
    </w:pPr>
    <w:rPr>
      <w:noProof/>
      <w:color w:val="auto"/>
      <w:sz w:val="32"/>
      <w:szCs w:val="32"/>
      <w:lang w:eastAsia="en-GB"/>
    </w:rPr>
  </w:style>
  <w:style w:type="character" w:customStyle="1" w:styleId="HeaderChar">
    <w:name w:val="Header Char"/>
    <w:basedOn w:val="DefaultParagraphFont"/>
    <w:link w:val="Header"/>
    <w:uiPriority w:val="99"/>
    <w:rsid w:val="00117227"/>
    <w:rPr>
      <w:rFonts w:ascii="FlandersArtSerif-Regular" w:hAnsi="FlandersArtSerif-Regular"/>
      <w:noProof/>
      <w:sz w:val="32"/>
      <w:szCs w:val="32"/>
      <w:lang w:val="nl-BE" w:eastAsia="en-GB"/>
    </w:rPr>
  </w:style>
  <w:style w:type="paragraph" w:styleId="Footer">
    <w:name w:val="footer"/>
    <w:basedOn w:val="Normal"/>
    <w:link w:val="FooterChar"/>
    <w:uiPriority w:val="99"/>
    <w:unhideWhenUsed/>
    <w:rsid w:val="00991C2B"/>
    <w:pPr>
      <w:tabs>
        <w:tab w:val="clear" w:pos="3686"/>
        <w:tab w:val="center" w:pos="4513"/>
        <w:tab w:val="right" w:pos="9923"/>
      </w:tabs>
      <w:spacing w:line="240" w:lineRule="auto"/>
    </w:pPr>
    <w:rPr>
      <w:color w:val="auto"/>
      <w:sz w:val="16"/>
    </w:rPr>
  </w:style>
  <w:style w:type="character" w:customStyle="1" w:styleId="FooterChar">
    <w:name w:val="Footer Char"/>
    <w:basedOn w:val="DefaultParagraphFont"/>
    <w:link w:val="Footer"/>
    <w:uiPriority w:val="99"/>
    <w:rsid w:val="007E74F3"/>
    <w:rPr>
      <w:rFonts w:ascii="FlandersArtSerif-Regular" w:hAnsi="FlandersArtSerif-Regular"/>
      <w:sz w:val="16"/>
      <w:lang w:val="nl-BE"/>
    </w:rPr>
  </w:style>
  <w:style w:type="character" w:styleId="PlaceholderText">
    <w:name w:val="Placeholder Text"/>
    <w:basedOn w:val="DefaultParagraphFont"/>
    <w:uiPriority w:val="99"/>
    <w:semiHidden/>
    <w:rsid w:val="00991C2B"/>
    <w:rPr>
      <w:color w:val="808080"/>
    </w:rPr>
  </w:style>
  <w:style w:type="table" w:styleId="TableGrid">
    <w:name w:val="Table Grid"/>
    <w:basedOn w:val="TableNormal"/>
    <w:uiPriority w:val="3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rsid w:val="00991C2B"/>
    <w:rPr>
      <w:i/>
      <w:iCs/>
      <w:color w:val="191919" w:themeColor="text1" w:themeTint="E6"/>
    </w:rPr>
  </w:style>
  <w:style w:type="character" w:styleId="IntenseEmphasis">
    <w:name w:val="Intense Emphasis"/>
    <w:basedOn w:val="DefaultParagraphFont"/>
    <w:uiPriority w:val="21"/>
    <w:rsid w:val="00991C2B"/>
    <w:rPr>
      <w:b/>
      <w:bCs/>
      <w:i/>
      <w:iCs/>
      <w:color w:val="auto"/>
    </w:rPr>
  </w:style>
  <w:style w:type="paragraph" w:styleId="Subtitle">
    <w:name w:val="Subtitle"/>
    <w:basedOn w:val="Normal"/>
    <w:next w:val="Normal"/>
    <w:link w:val="SubtitleChar"/>
    <w:uiPriority w:val="11"/>
    <w:rsid w:val="00991C2B"/>
    <w:pPr>
      <w:spacing w:line="600" w:lineRule="exact"/>
      <w:jc w:val="center"/>
    </w:pPr>
    <w:rPr>
      <w:rFonts w:ascii="FlandersArtSerif-Bold" w:hAnsi="FlandersArtSerif-Bold"/>
      <w:color w:val="auto"/>
      <w:sz w:val="52"/>
      <w:szCs w:val="30"/>
    </w:rPr>
  </w:style>
  <w:style w:type="character" w:customStyle="1" w:styleId="SubtitleChar">
    <w:name w:val="Subtitle Char"/>
    <w:basedOn w:val="DefaultParagraphFont"/>
    <w:link w:val="Subtitle"/>
    <w:uiPriority w:val="11"/>
    <w:rsid w:val="00117227"/>
    <w:rPr>
      <w:rFonts w:ascii="FlandersArtSerif-Bold" w:hAnsi="FlandersArtSerif-Bold"/>
      <w:sz w:val="52"/>
      <w:szCs w:val="30"/>
      <w:lang w:val="nl-BE"/>
    </w:rPr>
  </w:style>
  <w:style w:type="table" w:styleId="MediumGrid3-Accent1">
    <w:name w:val="Medium Grid 3 Accent 1"/>
    <w:basedOn w:val="TableNorma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customStyle="1" w:styleId="Gemiddeldearcering1-accent11">
    <w:name w:val="Gemiddelde arcering 1 - accent 11"/>
    <w:basedOn w:val="TableNormal"/>
    <w:uiPriority w:val="63"/>
    <w:rsid w:val="00991C2B"/>
    <w:pPr>
      <w:spacing w:after="0" w:line="240" w:lineRule="auto"/>
    </w:pPr>
    <w:rPr>
      <w:rFonts w:ascii="Flanders Art Serif" w:hAnsi="Flanders Art Serif"/>
      <w:sz w:val="19"/>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cPr>
      <w:shd w:val="clear" w:color="auto" w:fill="E7E6E6" w:themeFill="background2"/>
    </w:tc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styleId="BookTitle">
    <w:name w:val="Book Title"/>
    <w:uiPriority w:val="33"/>
    <w:qFormat/>
    <w:rsid w:val="00054F9B"/>
    <w:rPr>
      <w:rFonts w:ascii="FlandersArtSans-Bold" w:hAnsi="FlandersArtSans-Bold"/>
      <w:color w:val="auto"/>
      <w:sz w:val="24"/>
      <w:szCs w:val="24"/>
      <w:lang w:val="nl-BE"/>
    </w:rPr>
  </w:style>
  <w:style w:type="paragraph" w:styleId="Title">
    <w:name w:val="Title"/>
    <w:basedOn w:val="Normal"/>
    <w:next w:val="Normal"/>
    <w:link w:val="TitleChar"/>
    <w:uiPriority w:val="10"/>
    <w:rsid w:val="00074959"/>
    <w:pPr>
      <w:framePr w:wrap="notBeside" w:vAnchor="text" w:hAnchor="text" w:y="1"/>
      <w:spacing w:before="420" w:after="520" w:line="1200" w:lineRule="exact"/>
    </w:pPr>
    <w:rPr>
      <w:rFonts w:ascii="FlandersArtSans-Medium" w:eastAsiaTheme="majorEastAsia" w:hAnsi="FlandersArtSans-Medium" w:cstheme="majorBidi"/>
      <w:caps/>
      <w:color w:val="44546A" w:themeColor="text2"/>
      <w:spacing w:val="5"/>
      <w:sz w:val="100"/>
      <w:szCs w:val="56"/>
      <w:u w:val="single"/>
    </w:rPr>
  </w:style>
  <w:style w:type="character" w:customStyle="1" w:styleId="TitleChar">
    <w:name w:val="Title Char"/>
    <w:basedOn w:val="DefaultParagraphFont"/>
    <w:link w:val="Title"/>
    <w:uiPriority w:val="10"/>
    <w:rsid w:val="00074959"/>
    <w:rPr>
      <w:rFonts w:ascii="FlandersArtSans-Medium" w:eastAsiaTheme="majorEastAsia" w:hAnsi="FlandersArtSans-Medium" w:cstheme="majorBidi"/>
      <w:caps/>
      <w:color w:val="44546A" w:themeColor="text2"/>
      <w:spacing w:val="5"/>
      <w:sz w:val="100"/>
      <w:szCs w:val="56"/>
      <w:u w:val="single"/>
      <w:lang w:val="nl-BE"/>
    </w:rPr>
  </w:style>
  <w:style w:type="character" w:customStyle="1" w:styleId="Heading1Char">
    <w:name w:val="Heading 1 Char"/>
    <w:basedOn w:val="DefaultParagraphFont"/>
    <w:link w:val="Heading1"/>
    <w:uiPriority w:val="9"/>
    <w:rsid w:val="00074959"/>
    <w:rPr>
      <w:rFonts w:ascii="FlandersArtSans-Bold" w:eastAsiaTheme="majorEastAsia" w:hAnsi="FlandersArtSans-Bold" w:cstheme="majorBidi"/>
      <w:bCs/>
      <w:caps/>
      <w:color w:val="44546A" w:themeColor="text2"/>
      <w:sz w:val="36"/>
      <w:szCs w:val="52"/>
      <w:lang w:val="nl-BE"/>
    </w:rPr>
  </w:style>
  <w:style w:type="paragraph" w:styleId="TOCHeading">
    <w:name w:val="TOC Heading"/>
    <w:basedOn w:val="Normal"/>
    <w:next w:val="Normal"/>
    <w:uiPriority w:val="39"/>
    <w:unhideWhenUsed/>
    <w:qFormat/>
    <w:rsid w:val="005B2904"/>
    <w:pPr>
      <w:spacing w:after="240"/>
    </w:pPr>
    <w:rPr>
      <w:rFonts w:ascii="FlandersArtSans-Regular" w:hAnsi="FlandersArtSans-Regular"/>
      <w:caps/>
      <w:color w:val="3C3D3C"/>
      <w:sz w:val="24"/>
      <w:szCs w:val="28"/>
    </w:rPr>
  </w:style>
  <w:style w:type="character" w:customStyle="1" w:styleId="Heading2Char">
    <w:name w:val="Heading 2 Char"/>
    <w:basedOn w:val="DefaultParagraphFont"/>
    <w:link w:val="Heading2"/>
    <w:uiPriority w:val="9"/>
    <w:rsid w:val="00074959"/>
    <w:rPr>
      <w:rFonts w:ascii="FlandersArtSans-Regular" w:eastAsiaTheme="majorEastAsia" w:hAnsi="FlandersArtSans-Regular" w:cstheme="majorBidi"/>
      <w:bCs/>
      <w:caps/>
      <w:color w:val="E7E6E6" w:themeColor="background2"/>
      <w:sz w:val="32"/>
      <w:szCs w:val="32"/>
      <w:u w:val="dotted"/>
      <w:lang w:val="nl-BE"/>
    </w:rPr>
  </w:style>
  <w:style w:type="character" w:customStyle="1" w:styleId="Heading3Char">
    <w:name w:val="Heading 3 Char"/>
    <w:basedOn w:val="DefaultParagraphFont"/>
    <w:link w:val="Heading3"/>
    <w:uiPriority w:val="9"/>
    <w:rsid w:val="00054F9B"/>
    <w:rPr>
      <w:rFonts w:ascii="FlandersArtSerif-Bold" w:eastAsiaTheme="majorEastAsia" w:hAnsi="FlandersArtSerif-Bold" w:cstheme="majorBidi"/>
      <w:bCs/>
      <w:color w:val="9B9DA0"/>
      <w:sz w:val="24"/>
      <w:szCs w:val="24"/>
      <w:lang w:val="nl-BE"/>
    </w:rPr>
  </w:style>
  <w:style w:type="character" w:customStyle="1" w:styleId="Heading4Char">
    <w:name w:val="Heading 4 Char"/>
    <w:basedOn w:val="DefaultParagraphFont"/>
    <w:link w:val="Heading4"/>
    <w:uiPriority w:val="9"/>
    <w:rsid w:val="00054F9B"/>
    <w:rPr>
      <w:rFonts w:ascii="FlandersArtSerif-Bold" w:eastAsiaTheme="majorEastAsia" w:hAnsi="FlandersArtSerif-Bold" w:cstheme="majorBidi"/>
      <w:bCs/>
      <w:iCs/>
      <w:color w:val="000000" w:themeColor="text1"/>
      <w:u w:val="single"/>
      <w:lang w:val="nl-BE"/>
    </w:rPr>
  </w:style>
  <w:style w:type="character" w:customStyle="1" w:styleId="Heading5Char">
    <w:name w:val="Heading 5 Char"/>
    <w:basedOn w:val="DefaultParagraphFont"/>
    <w:link w:val="Heading5"/>
    <w:uiPriority w:val="9"/>
    <w:rsid w:val="00444C33"/>
    <w:rPr>
      <w:rFonts w:ascii="FlandersArtSans-Regular" w:eastAsiaTheme="majorEastAsia" w:hAnsi="FlandersArtSans-Regular" w:cstheme="majorBidi"/>
      <w:color w:val="3C3D3C"/>
      <w:lang w:val="nl-BE"/>
    </w:rPr>
  </w:style>
  <w:style w:type="character" w:customStyle="1" w:styleId="Heading6Char">
    <w:name w:val="Heading 6 Char"/>
    <w:basedOn w:val="DefaultParagraphFont"/>
    <w:link w:val="Heading6"/>
    <w:uiPriority w:val="9"/>
    <w:rsid w:val="00444C33"/>
    <w:rPr>
      <w:rFonts w:ascii="FlandersArtSerif-Regular" w:eastAsiaTheme="majorEastAsia" w:hAnsi="FlandersArtSerif-Regular" w:cstheme="majorBidi"/>
      <w:iCs/>
      <w:color w:val="6F7173"/>
      <w:lang w:val="nl-BE"/>
    </w:rPr>
  </w:style>
  <w:style w:type="character" w:customStyle="1" w:styleId="Heading7Char">
    <w:name w:val="Heading 7 Char"/>
    <w:basedOn w:val="DefaultParagraphFont"/>
    <w:link w:val="Heading7"/>
    <w:uiPriority w:val="9"/>
    <w:rsid w:val="00444C33"/>
    <w:rPr>
      <w:rFonts w:ascii="FlandersArtSerif-Medium" w:eastAsiaTheme="majorEastAsia" w:hAnsi="FlandersArtSerif-Medium" w:cstheme="majorBidi"/>
      <w:iCs/>
      <w:color w:val="9B9DA0"/>
      <w:lang w:val="nl-BE"/>
    </w:rPr>
  </w:style>
  <w:style w:type="character" w:customStyle="1" w:styleId="Heading8Char">
    <w:name w:val="Heading 8 Char"/>
    <w:basedOn w:val="DefaultParagraphFont"/>
    <w:link w:val="Heading8"/>
    <w:uiPriority w:val="9"/>
    <w:rsid w:val="00444C33"/>
    <w:rPr>
      <w:rFonts w:ascii="FlandersArtSerif-Regular" w:eastAsiaTheme="majorEastAsia" w:hAnsi="FlandersArtSerif-Regular" w:cstheme="majorBidi"/>
      <w:color w:val="3C3D3C"/>
      <w:szCs w:val="20"/>
      <w:lang w:val="nl-BE"/>
    </w:rPr>
  </w:style>
  <w:style w:type="character" w:customStyle="1" w:styleId="Heading9Char">
    <w:name w:val="Heading 9 Char"/>
    <w:basedOn w:val="DefaultParagraphFont"/>
    <w:link w:val="Heading9"/>
    <w:uiPriority w:val="9"/>
    <w:rsid w:val="00444C33"/>
    <w:rPr>
      <w:rFonts w:ascii="FlandersArtSerif-Regular" w:eastAsiaTheme="majorEastAsia" w:hAnsi="FlandersArtSerif-Regular" w:cstheme="majorBidi"/>
      <w:iCs/>
      <w:color w:val="6F7173"/>
      <w:szCs w:val="20"/>
      <w:lang w:val="nl-BE"/>
    </w:rPr>
  </w:style>
  <w:style w:type="paragraph" w:styleId="TOC1">
    <w:name w:val="toc 1"/>
    <w:basedOn w:val="Normal"/>
    <w:next w:val="Normal"/>
    <w:autoRedefine/>
    <w:uiPriority w:val="39"/>
    <w:unhideWhenUsed/>
    <w:rsid w:val="001C4418"/>
    <w:pPr>
      <w:tabs>
        <w:tab w:val="clear" w:pos="3686"/>
        <w:tab w:val="left" w:pos="851"/>
        <w:tab w:val="right" w:leader="dot" w:pos="9060"/>
      </w:tabs>
      <w:spacing w:before="60" w:after="60"/>
    </w:pPr>
    <w:rPr>
      <w:noProof/>
      <w:color w:val="000000" w:themeColor="text1"/>
    </w:rPr>
  </w:style>
  <w:style w:type="paragraph" w:styleId="TOC2">
    <w:name w:val="toc 2"/>
    <w:basedOn w:val="Normal"/>
    <w:next w:val="Normal"/>
    <w:autoRedefine/>
    <w:uiPriority w:val="39"/>
    <w:unhideWhenUsed/>
    <w:rsid w:val="001C4418"/>
    <w:pPr>
      <w:tabs>
        <w:tab w:val="clear" w:pos="3686"/>
        <w:tab w:val="left" w:pos="851"/>
        <w:tab w:val="right" w:pos="9060"/>
      </w:tabs>
    </w:pPr>
    <w:rPr>
      <w:noProof/>
      <w:color w:val="6F7173"/>
      <w:sz w:val="18"/>
    </w:rPr>
  </w:style>
  <w:style w:type="paragraph" w:styleId="TOC3">
    <w:name w:val="toc 3"/>
    <w:basedOn w:val="Normal"/>
    <w:next w:val="Normal"/>
    <w:autoRedefine/>
    <w:uiPriority w:val="39"/>
    <w:unhideWhenUsed/>
    <w:rsid w:val="00991C2B"/>
    <w:pPr>
      <w:tabs>
        <w:tab w:val="clear" w:pos="3686"/>
        <w:tab w:val="left" w:pos="851"/>
        <w:tab w:val="right" w:pos="9060"/>
      </w:tabs>
    </w:pPr>
    <w:rPr>
      <w:noProof/>
      <w:color w:val="9B9DA0"/>
      <w:sz w:val="18"/>
    </w:rPr>
  </w:style>
  <w:style w:type="character" w:styleId="Hyperlink">
    <w:name w:val="Hyperlink"/>
    <w:basedOn w:val="DefaultParagraphFont"/>
    <w:uiPriority w:val="99"/>
    <w:unhideWhenUsed/>
    <w:rsid w:val="00991C2B"/>
    <w:rPr>
      <w:color w:val="3C96BE"/>
      <w:u w:val="single"/>
    </w:rPr>
  </w:style>
  <w:style w:type="paragraph" w:styleId="ListParagraph">
    <w:name w:val="List Paragraph"/>
    <w:basedOn w:val="Normal"/>
    <w:uiPriority w:val="34"/>
    <w:qFormat/>
    <w:rsid w:val="00991C2B"/>
    <w:pPr>
      <w:ind w:left="426"/>
    </w:pPr>
  </w:style>
  <w:style w:type="paragraph" w:styleId="ListBullet">
    <w:name w:val="List Bullet"/>
    <w:basedOn w:val="Vlottetekst-roodMSF"/>
    <w:uiPriority w:val="99"/>
    <w:unhideWhenUsed/>
    <w:qFormat/>
    <w:rsid w:val="00A436FB"/>
    <w:pPr>
      <w:numPr>
        <w:numId w:val="12"/>
      </w:numPr>
    </w:pPr>
  </w:style>
  <w:style w:type="paragraph" w:styleId="ListBullet2">
    <w:name w:val="List Bullet 2"/>
    <w:basedOn w:val="Inspringing"/>
    <w:uiPriority w:val="99"/>
    <w:unhideWhenUsed/>
    <w:rsid w:val="00A436FB"/>
    <w:pPr>
      <w:numPr>
        <w:numId w:val="13"/>
      </w:numPr>
    </w:pPr>
  </w:style>
  <w:style w:type="paragraph" w:styleId="ListBullet3">
    <w:name w:val="List Bullet 3"/>
    <w:basedOn w:val="Normal"/>
    <w:uiPriority w:val="99"/>
    <w:unhideWhenUsed/>
    <w:rsid w:val="00991C2B"/>
    <w:pPr>
      <w:numPr>
        <w:numId w:val="4"/>
      </w:numPr>
    </w:pPr>
  </w:style>
  <w:style w:type="paragraph" w:styleId="ListBullet4">
    <w:name w:val="List Bullet 4"/>
    <w:basedOn w:val="Normal"/>
    <w:uiPriority w:val="99"/>
    <w:unhideWhenUsed/>
    <w:rsid w:val="00991C2B"/>
    <w:pPr>
      <w:numPr>
        <w:numId w:val="5"/>
      </w:numPr>
      <w:tabs>
        <w:tab w:val="clear" w:pos="3686"/>
      </w:tabs>
    </w:pPr>
  </w:style>
  <w:style w:type="paragraph" w:styleId="ListBullet5">
    <w:name w:val="List Bullet 5"/>
    <w:basedOn w:val="Normal"/>
    <w:uiPriority w:val="99"/>
    <w:unhideWhenUsed/>
    <w:rsid w:val="00991C2B"/>
    <w:pPr>
      <w:numPr>
        <w:numId w:val="6"/>
      </w:numPr>
      <w:tabs>
        <w:tab w:val="clear" w:pos="3686"/>
      </w:tabs>
    </w:pPr>
  </w:style>
  <w:style w:type="paragraph" w:styleId="FootnoteText">
    <w:name w:val="footnote text"/>
    <w:basedOn w:val="Normal"/>
    <w:link w:val="FootnoteTextChar"/>
    <w:uiPriority w:val="99"/>
    <w:unhideWhenUsed/>
    <w:rsid w:val="00991C2B"/>
    <w:pPr>
      <w:spacing w:line="240" w:lineRule="auto"/>
    </w:pPr>
    <w:rPr>
      <w:sz w:val="14"/>
      <w:szCs w:val="20"/>
    </w:rPr>
  </w:style>
  <w:style w:type="character" w:customStyle="1" w:styleId="FootnoteTextChar">
    <w:name w:val="Footnote Text Char"/>
    <w:basedOn w:val="DefaultParagraphFont"/>
    <w:link w:val="FootnoteText"/>
    <w:uiPriority w:val="99"/>
    <w:rsid w:val="00932353"/>
    <w:rPr>
      <w:rFonts w:ascii="FlandersArtSerif-Regular" w:hAnsi="FlandersArtSerif-Regular"/>
      <w:color w:val="171717" w:themeColor="background2" w:themeShade="1A"/>
      <w:sz w:val="14"/>
      <w:szCs w:val="20"/>
      <w:lang w:val="nl-BE"/>
    </w:rPr>
  </w:style>
  <w:style w:type="character" w:styleId="FootnoteReference">
    <w:name w:val="footnote reference"/>
    <w:basedOn w:val="DefaultParagraphFont"/>
    <w:uiPriority w:val="99"/>
    <w:semiHidden/>
    <w:unhideWhenUsed/>
    <w:rsid w:val="00991C2B"/>
    <w:rPr>
      <w:vertAlign w:val="superscript"/>
    </w:rPr>
  </w:style>
  <w:style w:type="paragraph" w:styleId="TableofFigures">
    <w:name w:val="table of figures"/>
    <w:basedOn w:val="Normal"/>
    <w:next w:val="Normal"/>
    <w:uiPriority w:val="99"/>
    <w:semiHidden/>
    <w:unhideWhenUsed/>
    <w:rsid w:val="00991C2B"/>
    <w:pPr>
      <w:tabs>
        <w:tab w:val="clear" w:pos="3686"/>
      </w:tabs>
    </w:pPr>
    <w:rPr>
      <w:b/>
      <w:color w:val="44546A" w:themeColor="text2"/>
      <w:sz w:val="24"/>
    </w:rPr>
  </w:style>
  <w:style w:type="paragraph" w:styleId="TableofAuthorities">
    <w:name w:val="table of authorities"/>
    <w:basedOn w:val="Normal"/>
    <w:next w:val="Normal"/>
    <w:uiPriority w:val="99"/>
    <w:semiHidden/>
    <w:unhideWhenUsed/>
    <w:rsid w:val="00991C2B"/>
    <w:pPr>
      <w:tabs>
        <w:tab w:val="clear" w:pos="3686"/>
      </w:tabs>
      <w:ind w:left="200" w:hanging="200"/>
    </w:pPr>
    <w:rPr>
      <w:color w:val="44546A" w:themeColor="text2"/>
      <w:sz w:val="24"/>
    </w:rPr>
  </w:style>
  <w:style w:type="paragraph" w:styleId="ListNumber">
    <w:name w:val="List Number"/>
    <w:basedOn w:val="ListParagraph"/>
    <w:uiPriority w:val="99"/>
    <w:unhideWhenUsed/>
    <w:rsid w:val="00991C2B"/>
    <w:pPr>
      <w:numPr>
        <w:numId w:val="7"/>
      </w:numPr>
    </w:pPr>
  </w:style>
  <w:style w:type="paragraph" w:styleId="ListNumber2">
    <w:name w:val="List Number 2"/>
    <w:basedOn w:val="ListParagraph"/>
    <w:uiPriority w:val="99"/>
    <w:unhideWhenUsed/>
    <w:rsid w:val="00991C2B"/>
    <w:pPr>
      <w:numPr>
        <w:numId w:val="8"/>
      </w:numPr>
    </w:pPr>
  </w:style>
  <w:style w:type="paragraph" w:styleId="ListNumber3">
    <w:name w:val="List Number 3"/>
    <w:basedOn w:val="ListParagraph"/>
    <w:uiPriority w:val="99"/>
    <w:unhideWhenUsed/>
    <w:rsid w:val="00991C2B"/>
    <w:pPr>
      <w:numPr>
        <w:numId w:val="9"/>
      </w:numPr>
    </w:pPr>
  </w:style>
  <w:style w:type="paragraph" w:styleId="ListNumber4">
    <w:name w:val="List Number 4"/>
    <w:basedOn w:val="ListParagraph"/>
    <w:uiPriority w:val="99"/>
    <w:unhideWhenUsed/>
    <w:rsid w:val="00991C2B"/>
    <w:pPr>
      <w:numPr>
        <w:numId w:val="10"/>
      </w:numPr>
    </w:pPr>
  </w:style>
  <w:style w:type="paragraph" w:styleId="ListNumber5">
    <w:name w:val="List Number 5"/>
    <w:basedOn w:val="ListParagraph"/>
    <w:uiPriority w:val="99"/>
    <w:unhideWhenUsed/>
    <w:rsid w:val="00991C2B"/>
    <w:pPr>
      <w:numPr>
        <w:numId w:val="11"/>
      </w:numPr>
    </w:pPr>
  </w:style>
  <w:style w:type="paragraph" w:styleId="Quote">
    <w:name w:val="Quote"/>
    <w:basedOn w:val="Normal"/>
    <w:next w:val="Normal"/>
    <w:link w:val="QuoteChar"/>
    <w:uiPriority w:val="29"/>
    <w:rsid w:val="00991C2B"/>
    <w:pPr>
      <w:spacing w:before="120" w:after="120" w:line="320" w:lineRule="exact"/>
      <w:ind w:left="709" w:right="567" w:hanging="142"/>
    </w:pPr>
    <w:rPr>
      <w:color w:val="auto"/>
      <w:sz w:val="28"/>
      <w:szCs w:val="28"/>
    </w:rPr>
  </w:style>
  <w:style w:type="character" w:customStyle="1" w:styleId="QuoteChar">
    <w:name w:val="Quote Char"/>
    <w:basedOn w:val="DefaultParagraphFont"/>
    <w:link w:val="Quote"/>
    <w:uiPriority w:val="29"/>
    <w:rsid w:val="00450110"/>
    <w:rPr>
      <w:rFonts w:ascii="FlandersArtSerif-Regular" w:hAnsi="FlandersArtSerif-Regular"/>
      <w:sz w:val="28"/>
      <w:szCs w:val="28"/>
      <w:lang w:val="nl-BE"/>
    </w:rPr>
  </w:style>
  <w:style w:type="paragraph" w:styleId="IntenseQuote">
    <w:name w:val="Intense Quote"/>
    <w:basedOn w:val="Quote"/>
    <w:next w:val="Normal"/>
    <w:link w:val="IntenseQuoteChar"/>
    <w:uiPriority w:val="30"/>
    <w:rsid w:val="00991C2B"/>
    <w:rPr>
      <w:b/>
      <w:color w:val="2F2F2F"/>
    </w:rPr>
  </w:style>
  <w:style w:type="character" w:customStyle="1" w:styleId="IntenseQuoteChar">
    <w:name w:val="Intense Quote Char"/>
    <w:basedOn w:val="DefaultParagraphFont"/>
    <w:link w:val="IntenseQuote"/>
    <w:uiPriority w:val="30"/>
    <w:rsid w:val="00EE09B9"/>
    <w:rPr>
      <w:rFonts w:ascii="FlandersArtSerif-Regular" w:hAnsi="FlandersArtSerif-Regular"/>
      <w:b/>
      <w:color w:val="2F2F2F"/>
      <w:sz w:val="28"/>
      <w:szCs w:val="28"/>
      <w:lang w:val="nl-BE"/>
    </w:rPr>
  </w:style>
  <w:style w:type="character" w:styleId="Emphasis">
    <w:name w:val="Emphasis"/>
    <w:basedOn w:val="DefaultParagraphFont"/>
    <w:uiPriority w:val="20"/>
    <w:rsid w:val="00991C2B"/>
    <w:rPr>
      <w:b/>
      <w:i/>
      <w:iCs/>
    </w:rPr>
  </w:style>
  <w:style w:type="character" w:styleId="SubtleReference">
    <w:name w:val="Subtle Reference"/>
    <w:basedOn w:val="DefaultParagraphFont"/>
    <w:uiPriority w:val="31"/>
    <w:rsid w:val="00991C2B"/>
    <w:rPr>
      <w:caps/>
      <w:smallCaps w:val="0"/>
      <w:color w:val="auto"/>
      <w:sz w:val="16"/>
      <w:u w:val="none"/>
      <w:bdr w:val="none" w:sz="0" w:space="0" w:color="auto"/>
    </w:rPr>
  </w:style>
  <w:style w:type="character" w:styleId="IntenseReference">
    <w:name w:val="Intense Reference"/>
    <w:basedOn w:val="DefaultParagraphFont"/>
    <w:uiPriority w:val="32"/>
    <w:rsid w:val="00991C2B"/>
    <w:rPr>
      <w:b/>
      <w:bCs/>
      <w:i w:val="0"/>
      <w:caps/>
      <w:smallCaps w:val="0"/>
      <w:color w:val="auto"/>
      <w:spacing w:val="5"/>
      <w:sz w:val="16"/>
      <w:u w:val="none"/>
    </w:rPr>
  </w:style>
  <w:style w:type="paragraph" w:styleId="Caption">
    <w:name w:val="caption"/>
    <w:basedOn w:val="Normal"/>
    <w:next w:val="Normal"/>
    <w:uiPriority w:val="35"/>
    <w:unhideWhenUsed/>
    <w:rsid w:val="00991C2B"/>
    <w:pPr>
      <w:spacing w:before="120" w:after="200" w:line="240" w:lineRule="auto"/>
    </w:pPr>
    <w:rPr>
      <w:bCs/>
      <w:color w:val="auto"/>
      <w:sz w:val="18"/>
      <w:szCs w:val="18"/>
    </w:rPr>
  </w:style>
  <w:style w:type="table" w:customStyle="1" w:styleId="TabelVO">
    <w:name w:val="Tabel VO"/>
    <w:basedOn w:val="TableNorma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E7E6E6" w:themeFill="background2"/>
      <w:vAlign w:val="center"/>
    </w:tcPr>
  </w:style>
  <w:style w:type="table" w:customStyle="1" w:styleId="Lijsttabel6kleurrijk1">
    <w:name w:val="Lijsttabel 6 kleurrijk1"/>
    <w:basedOn w:val="TableNormal"/>
    <w:uiPriority w:val="51"/>
    <w:rsid w:val="00991C2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666666" w:themeColor="text1" w:themeTint="99"/>
        <w:right w:val="none" w:sz="0" w:space="0" w:color="auto"/>
        <w:insideH w:val="none" w:sz="0" w:space="0" w:color="auto"/>
        <w:insideV w:val="single" w:sz="4" w:space="0" w:color="666666" w:themeColor="text1" w:themeTint="99"/>
      </w:tblBorders>
    </w:tblPr>
    <w:tcPr>
      <w:shd w:val="clear" w:color="auto" w:fill="auto"/>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tijl1">
    <w:name w:val="Stijl1"/>
    <w:basedOn w:val="TableNormal"/>
    <w:uiPriority w:val="99"/>
    <w:rsid w:val="00991C2B"/>
    <w:pPr>
      <w:spacing w:after="0" w:line="240" w:lineRule="auto"/>
    </w:pPr>
    <w:tblPr/>
  </w:style>
  <w:style w:type="paragraph" w:customStyle="1" w:styleId="Tabelheader">
    <w:name w:val="Tabel header"/>
    <w:basedOn w:val="Normal"/>
    <w:qFormat/>
    <w:rsid w:val="00991C2B"/>
    <w:pPr>
      <w:spacing w:line="240" w:lineRule="auto"/>
      <w:jc w:val="center"/>
    </w:pPr>
    <w:rPr>
      <w:rFonts w:ascii="FlandersArtSerif-Medium" w:hAnsi="FlandersArtSerif-Medium"/>
      <w:bCs/>
      <w:color w:val="FFFFFF" w:themeColor="background1"/>
      <w:sz w:val="17"/>
    </w:rPr>
  </w:style>
  <w:style w:type="paragraph" w:customStyle="1" w:styleId="Tabelinhoud">
    <w:name w:val="Tabel inhoud"/>
    <w:basedOn w:val="Normal"/>
    <w:qFormat/>
    <w:rsid w:val="00991C2B"/>
    <w:pPr>
      <w:jc w:val="center"/>
    </w:pPr>
    <w:rPr>
      <w:bCs/>
      <w:sz w:val="17"/>
      <w:szCs w:val="17"/>
    </w:rPr>
  </w:style>
  <w:style w:type="paragraph" w:customStyle="1" w:styleId="HeaderenFooterpagina1">
    <w:name w:val="Header en Footer pagina 1"/>
    <w:basedOn w:val="Normal"/>
    <w:qFormat/>
    <w:rsid w:val="00991C2B"/>
    <w:pPr>
      <w:spacing w:line="280" w:lineRule="exact"/>
      <w:jc w:val="right"/>
    </w:pPr>
    <w:rPr>
      <w:color w:val="auto"/>
      <w:sz w:val="24"/>
    </w:rPr>
  </w:style>
  <w:style w:type="paragraph" w:customStyle="1" w:styleId="Vlottetekst-roodMSF">
    <w:name w:val="Vlotte tekst - rood MSF"/>
    <w:basedOn w:val="Normal"/>
    <w:rsid w:val="00991C2B"/>
    <w:pPr>
      <w:numPr>
        <w:numId w:val="2"/>
      </w:numPr>
    </w:pPr>
  </w:style>
  <w:style w:type="paragraph" w:customStyle="1" w:styleId="streepjes">
    <w:name w:val="streepjes"/>
    <w:basedOn w:val="Normal"/>
    <w:qFormat/>
    <w:rsid w:val="00991C2B"/>
    <w:pPr>
      <w:tabs>
        <w:tab w:val="clear" w:pos="3686"/>
        <w:tab w:val="right" w:pos="9923"/>
      </w:tabs>
      <w:jc w:val="right"/>
    </w:pPr>
    <w:rPr>
      <w:rFonts w:ascii="Calibri" w:hAnsi="Calibri" w:cs="Calibri"/>
      <w:color w:val="auto"/>
      <w:sz w:val="16"/>
    </w:rPr>
  </w:style>
  <w:style w:type="paragraph" w:customStyle="1" w:styleId="Inspringing">
    <w:name w:val="Inspringing"/>
    <w:basedOn w:val="Normal"/>
    <w:rsid w:val="00991C2B"/>
    <w:pPr>
      <w:numPr>
        <w:numId w:val="3"/>
      </w:numPr>
    </w:pPr>
  </w:style>
  <w:style w:type="character" w:customStyle="1" w:styleId="Onopgelostemelding1">
    <w:name w:val="Onopgeloste melding1"/>
    <w:basedOn w:val="DefaultParagraphFont"/>
    <w:uiPriority w:val="99"/>
    <w:semiHidden/>
    <w:unhideWhenUsed/>
    <w:rsid w:val="00E05F91"/>
    <w:rPr>
      <w:color w:val="605E5C"/>
      <w:shd w:val="clear" w:color="auto" w:fill="E1DFDD"/>
    </w:rPr>
  </w:style>
  <w:style w:type="character" w:styleId="CommentReference">
    <w:name w:val="annotation reference"/>
    <w:basedOn w:val="DefaultParagraphFont"/>
    <w:uiPriority w:val="99"/>
    <w:semiHidden/>
    <w:unhideWhenUsed/>
    <w:rsid w:val="00DF4702"/>
    <w:rPr>
      <w:sz w:val="16"/>
      <w:szCs w:val="16"/>
    </w:rPr>
  </w:style>
  <w:style w:type="paragraph" w:styleId="CommentText">
    <w:name w:val="annotation text"/>
    <w:basedOn w:val="Normal"/>
    <w:link w:val="CommentTextChar"/>
    <w:uiPriority w:val="99"/>
    <w:semiHidden/>
    <w:unhideWhenUsed/>
    <w:rsid w:val="00DF4702"/>
    <w:pPr>
      <w:spacing w:line="240" w:lineRule="auto"/>
    </w:pPr>
    <w:rPr>
      <w:sz w:val="20"/>
      <w:szCs w:val="20"/>
    </w:rPr>
  </w:style>
  <w:style w:type="character" w:customStyle="1" w:styleId="CommentTextChar">
    <w:name w:val="Comment Text Char"/>
    <w:basedOn w:val="DefaultParagraphFont"/>
    <w:link w:val="CommentText"/>
    <w:uiPriority w:val="99"/>
    <w:semiHidden/>
    <w:rsid w:val="00DF4702"/>
    <w:rPr>
      <w:rFonts w:ascii="FlandersArtSerif-Regular" w:hAnsi="FlandersArtSerif-Regular"/>
      <w:color w:val="171717" w:themeColor="background2" w:themeShade="1A"/>
      <w:sz w:val="20"/>
      <w:szCs w:val="20"/>
      <w:lang w:val="nl-BE"/>
    </w:rPr>
  </w:style>
  <w:style w:type="paragraph" w:styleId="CommentSubject">
    <w:name w:val="annotation subject"/>
    <w:basedOn w:val="CommentText"/>
    <w:next w:val="CommentText"/>
    <w:link w:val="CommentSubjectChar"/>
    <w:uiPriority w:val="99"/>
    <w:semiHidden/>
    <w:unhideWhenUsed/>
    <w:rsid w:val="00DF4702"/>
    <w:rPr>
      <w:b/>
      <w:bCs/>
    </w:rPr>
  </w:style>
  <w:style w:type="character" w:customStyle="1" w:styleId="CommentSubjectChar">
    <w:name w:val="Comment Subject Char"/>
    <w:basedOn w:val="CommentTextChar"/>
    <w:link w:val="CommentSubject"/>
    <w:uiPriority w:val="99"/>
    <w:semiHidden/>
    <w:rsid w:val="00DF4702"/>
    <w:rPr>
      <w:rFonts w:ascii="FlandersArtSerif-Regular" w:hAnsi="FlandersArtSerif-Regular"/>
      <w:b/>
      <w:bCs/>
      <w:color w:val="171717" w:themeColor="background2" w:themeShade="1A"/>
      <w:sz w:val="20"/>
      <w:szCs w:val="20"/>
      <w:lang w:val="nl-BE"/>
    </w:rPr>
  </w:style>
  <w:style w:type="paragraph" w:styleId="Revision">
    <w:name w:val="Revision"/>
    <w:hidden/>
    <w:uiPriority w:val="99"/>
    <w:semiHidden/>
    <w:rsid w:val="00CD5227"/>
    <w:pPr>
      <w:spacing w:after="0" w:line="240" w:lineRule="auto"/>
    </w:pPr>
    <w:rPr>
      <w:rFonts w:ascii="FlandersArtSerif-Regular" w:hAnsi="FlandersArtSerif-Regular"/>
      <w:color w:val="171717" w:themeColor="background2" w:themeShade="1A"/>
      <w:lang w:val="nl-BE"/>
    </w:rPr>
  </w:style>
  <w:style w:type="character" w:styleId="UnresolvedMention">
    <w:name w:val="Unresolved Mention"/>
    <w:basedOn w:val="DefaultParagraphFont"/>
    <w:uiPriority w:val="99"/>
    <w:semiHidden/>
    <w:unhideWhenUsed/>
    <w:rsid w:val="00720754"/>
    <w:rPr>
      <w:color w:val="605E5C"/>
      <w:shd w:val="clear" w:color="auto" w:fill="E1DFDD"/>
    </w:rPr>
  </w:style>
  <w:style w:type="character" w:styleId="FollowedHyperlink">
    <w:name w:val="FollowedHyperlink"/>
    <w:basedOn w:val="DefaultParagraphFont"/>
    <w:uiPriority w:val="99"/>
    <w:semiHidden/>
    <w:unhideWhenUsed/>
    <w:rsid w:val="00720754"/>
    <w:rPr>
      <w:color w:val="954F72" w:themeColor="followedHyperlink"/>
      <w:u w:val="single"/>
    </w:rPr>
  </w:style>
  <w:style w:type="paragraph" w:styleId="NoSpacing">
    <w:name w:val="No Spacing"/>
    <w:uiPriority w:val="1"/>
    <w:qFormat/>
    <w:rsid w:val="00776705"/>
    <w:pPr>
      <w:spacing w:after="0" w:line="240" w:lineRule="auto"/>
    </w:pPr>
    <w:rPr>
      <w:lang w:val="nl-BE"/>
    </w:rPr>
  </w:style>
  <w:style w:type="character" w:customStyle="1" w:styleId="textrun">
    <w:name w:val="textrun"/>
    <w:basedOn w:val="DefaultParagraphFont"/>
    <w:rsid w:val="00A16143"/>
  </w:style>
  <w:style w:type="character" w:customStyle="1" w:styleId="normaltextrun">
    <w:name w:val="normaltextrun"/>
    <w:basedOn w:val="DefaultParagraphFont"/>
    <w:rsid w:val="00A16143"/>
  </w:style>
  <w:style w:type="character" w:customStyle="1" w:styleId="spellingerror">
    <w:name w:val="spellingerror"/>
    <w:basedOn w:val="DefaultParagraphFont"/>
    <w:rsid w:val="00A16143"/>
  </w:style>
  <w:style w:type="character" w:customStyle="1" w:styleId="eop">
    <w:name w:val="eop"/>
    <w:basedOn w:val="DefaultParagraphFont"/>
    <w:rsid w:val="00A16143"/>
  </w:style>
  <w:style w:type="paragraph" w:customStyle="1" w:styleId="Default">
    <w:name w:val="Default"/>
    <w:rsid w:val="00E80CF0"/>
    <w:pPr>
      <w:autoSpaceDE w:val="0"/>
      <w:autoSpaceDN w:val="0"/>
      <w:adjustRightInd w:val="0"/>
      <w:spacing w:after="0" w:line="240" w:lineRule="auto"/>
    </w:pPr>
    <w:rPr>
      <w:rFonts w:ascii="Calibri" w:hAnsi="Calibri" w:cs="Calibri"/>
      <w:color w:val="000000"/>
      <w:sz w:val="24"/>
      <w:szCs w:val="24"/>
      <w:lang w:val="nl-BE"/>
    </w:rPr>
  </w:style>
  <w:style w:type="character" w:customStyle="1" w:styleId="contextualspellingandgrammarerror">
    <w:name w:val="contextualspellingandgrammarerror"/>
    <w:basedOn w:val="DefaultParagraphFont"/>
    <w:rsid w:val="00BE1F62"/>
  </w:style>
  <w:style w:type="character" w:styleId="Strong">
    <w:name w:val="Strong"/>
    <w:basedOn w:val="DefaultParagraphFont"/>
    <w:uiPriority w:val="22"/>
    <w:qFormat/>
    <w:rsid w:val="005D1A7D"/>
    <w:rPr>
      <w:b/>
      <w:bCs/>
    </w:rPr>
  </w:style>
  <w:style w:type="paragraph" w:customStyle="1" w:styleId="Dries1">
    <w:name w:val="Dries1"/>
    <w:basedOn w:val="ListParagraph"/>
    <w:qFormat/>
    <w:rsid w:val="00C434AF"/>
    <w:pPr>
      <w:numPr>
        <w:numId w:val="21"/>
      </w:numPr>
      <w:pBdr>
        <w:bottom w:val="single" w:sz="4" w:space="1" w:color="auto"/>
      </w:pBdr>
      <w:tabs>
        <w:tab w:val="clear" w:pos="3686"/>
      </w:tabs>
      <w:spacing w:after="160" w:line="259" w:lineRule="auto"/>
    </w:pPr>
    <w:rPr>
      <w:rFonts w:asciiTheme="minorHAnsi" w:hAnsiTheme="minorHAnsi"/>
      <w:b/>
      <w:bCs/>
      <w:color w:val="auto"/>
      <w:sz w:val="24"/>
      <w:szCs w:val="24"/>
    </w:rPr>
  </w:style>
  <w:style w:type="paragraph" w:customStyle="1" w:styleId="Dries11">
    <w:name w:val="Dries1.1"/>
    <w:basedOn w:val="ListParagraph"/>
    <w:qFormat/>
    <w:rsid w:val="005D1A7D"/>
    <w:pPr>
      <w:numPr>
        <w:ilvl w:val="1"/>
        <w:numId w:val="21"/>
      </w:numPr>
      <w:tabs>
        <w:tab w:val="clear" w:pos="3686"/>
      </w:tabs>
      <w:spacing w:after="160" w:line="259" w:lineRule="auto"/>
    </w:pPr>
    <w:rPr>
      <w:rFonts w:asciiTheme="minorHAnsi" w:hAnsiTheme="minorHAnsi"/>
      <w:b/>
      <w:bCs/>
      <w:color w:val="auto"/>
    </w:rPr>
  </w:style>
  <w:style w:type="paragraph" w:customStyle="1" w:styleId="Dries111">
    <w:name w:val="Dries1.1.1"/>
    <w:basedOn w:val="ListParagraph"/>
    <w:qFormat/>
    <w:rsid w:val="005D1A7D"/>
    <w:pPr>
      <w:numPr>
        <w:ilvl w:val="2"/>
        <w:numId w:val="21"/>
      </w:numPr>
      <w:tabs>
        <w:tab w:val="clear" w:pos="3686"/>
      </w:tabs>
      <w:spacing w:after="160" w:line="259" w:lineRule="auto"/>
    </w:pPr>
    <w:rPr>
      <w:rFonts w:asciiTheme="minorHAnsi" w:hAnsiTheme="minorHAnsi"/>
      <w:b/>
      <w:bCs/>
      <w:color w:val="auto"/>
    </w:rPr>
  </w:style>
  <w:style w:type="paragraph" w:customStyle="1" w:styleId="paragraph">
    <w:name w:val="paragraph"/>
    <w:basedOn w:val="Normal"/>
    <w:rsid w:val="00370CEA"/>
    <w:pPr>
      <w:tabs>
        <w:tab w:val="clear" w:pos="3686"/>
      </w:tabs>
      <w:spacing w:before="100" w:beforeAutospacing="1" w:after="100" w:afterAutospacing="1" w:line="240" w:lineRule="auto"/>
      <w:contextualSpacing w:val="0"/>
    </w:pPr>
    <w:rPr>
      <w:rFonts w:ascii="Times New Roman" w:eastAsia="Times New Roman" w:hAnsi="Times New Roman" w:cs="Times New Roman"/>
      <w:color w:val="auto"/>
      <w:sz w:val="24"/>
      <w:szCs w:val="24"/>
      <w:lang w:eastAsia="nl-BE"/>
    </w:rPr>
  </w:style>
  <w:style w:type="paragraph" w:styleId="NormalWeb">
    <w:name w:val="Normal (Web)"/>
    <w:basedOn w:val="Normal"/>
    <w:uiPriority w:val="99"/>
    <w:semiHidden/>
    <w:unhideWhenUsed/>
    <w:rsid w:val="00957718"/>
    <w:pPr>
      <w:tabs>
        <w:tab w:val="clear" w:pos="3686"/>
      </w:tabs>
      <w:spacing w:before="100" w:beforeAutospacing="1" w:after="100" w:afterAutospacing="1" w:line="240" w:lineRule="auto"/>
      <w:contextualSpacing w:val="0"/>
    </w:pPr>
    <w:rPr>
      <w:rFonts w:ascii="Times New Roman" w:eastAsia="Times New Roman" w:hAnsi="Times New Roman" w:cs="Times New Roman"/>
      <w:color w:val="auto"/>
      <w:sz w:val="24"/>
      <w:szCs w:val="24"/>
      <w:lang w:eastAsia="nl-BE"/>
    </w:rPr>
  </w:style>
  <w:style w:type="table" w:customStyle="1" w:styleId="Rastertabel5donker-Accent11">
    <w:name w:val="Rastertabel 5 donker - Accent 11"/>
    <w:basedOn w:val="TableNormal"/>
    <w:next w:val="GridTable5Dark-Accent1"/>
    <w:uiPriority w:val="50"/>
    <w:rsid w:val="00A627C0"/>
    <w:pPr>
      <w:spacing w:after="0" w:line="240" w:lineRule="auto"/>
    </w:pPr>
    <w:rPr>
      <w:lang w:val="nl-B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5Dark-Accent1">
    <w:name w:val="Grid Table 5 Dark Accent 1"/>
    <w:basedOn w:val="TableNormal"/>
    <w:uiPriority w:val="50"/>
    <w:rsid w:val="00A627C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7327">
      <w:bodyDiv w:val="1"/>
      <w:marLeft w:val="0"/>
      <w:marRight w:val="0"/>
      <w:marTop w:val="0"/>
      <w:marBottom w:val="0"/>
      <w:divBdr>
        <w:top w:val="none" w:sz="0" w:space="0" w:color="auto"/>
        <w:left w:val="none" w:sz="0" w:space="0" w:color="auto"/>
        <w:bottom w:val="none" w:sz="0" w:space="0" w:color="auto"/>
        <w:right w:val="none" w:sz="0" w:space="0" w:color="auto"/>
      </w:divBdr>
      <w:divsChild>
        <w:div w:id="277220181">
          <w:marLeft w:val="0"/>
          <w:marRight w:val="0"/>
          <w:marTop w:val="0"/>
          <w:marBottom w:val="0"/>
          <w:divBdr>
            <w:top w:val="none" w:sz="0" w:space="0" w:color="auto"/>
            <w:left w:val="none" w:sz="0" w:space="0" w:color="auto"/>
            <w:bottom w:val="none" w:sz="0" w:space="0" w:color="auto"/>
            <w:right w:val="none" w:sz="0" w:space="0" w:color="auto"/>
          </w:divBdr>
        </w:div>
        <w:div w:id="445275491">
          <w:marLeft w:val="0"/>
          <w:marRight w:val="0"/>
          <w:marTop w:val="0"/>
          <w:marBottom w:val="0"/>
          <w:divBdr>
            <w:top w:val="none" w:sz="0" w:space="0" w:color="auto"/>
            <w:left w:val="none" w:sz="0" w:space="0" w:color="auto"/>
            <w:bottom w:val="none" w:sz="0" w:space="0" w:color="auto"/>
            <w:right w:val="none" w:sz="0" w:space="0" w:color="auto"/>
          </w:divBdr>
        </w:div>
        <w:div w:id="617185031">
          <w:marLeft w:val="0"/>
          <w:marRight w:val="0"/>
          <w:marTop w:val="0"/>
          <w:marBottom w:val="0"/>
          <w:divBdr>
            <w:top w:val="none" w:sz="0" w:space="0" w:color="auto"/>
            <w:left w:val="none" w:sz="0" w:space="0" w:color="auto"/>
            <w:bottom w:val="none" w:sz="0" w:space="0" w:color="auto"/>
            <w:right w:val="none" w:sz="0" w:space="0" w:color="auto"/>
          </w:divBdr>
        </w:div>
        <w:div w:id="625544883">
          <w:marLeft w:val="0"/>
          <w:marRight w:val="0"/>
          <w:marTop w:val="0"/>
          <w:marBottom w:val="0"/>
          <w:divBdr>
            <w:top w:val="none" w:sz="0" w:space="0" w:color="auto"/>
            <w:left w:val="none" w:sz="0" w:space="0" w:color="auto"/>
            <w:bottom w:val="none" w:sz="0" w:space="0" w:color="auto"/>
            <w:right w:val="none" w:sz="0" w:space="0" w:color="auto"/>
          </w:divBdr>
        </w:div>
        <w:div w:id="948581705">
          <w:marLeft w:val="0"/>
          <w:marRight w:val="0"/>
          <w:marTop w:val="0"/>
          <w:marBottom w:val="0"/>
          <w:divBdr>
            <w:top w:val="none" w:sz="0" w:space="0" w:color="auto"/>
            <w:left w:val="none" w:sz="0" w:space="0" w:color="auto"/>
            <w:bottom w:val="none" w:sz="0" w:space="0" w:color="auto"/>
            <w:right w:val="none" w:sz="0" w:space="0" w:color="auto"/>
          </w:divBdr>
        </w:div>
        <w:div w:id="1027486739">
          <w:marLeft w:val="0"/>
          <w:marRight w:val="0"/>
          <w:marTop w:val="0"/>
          <w:marBottom w:val="0"/>
          <w:divBdr>
            <w:top w:val="none" w:sz="0" w:space="0" w:color="auto"/>
            <w:left w:val="none" w:sz="0" w:space="0" w:color="auto"/>
            <w:bottom w:val="none" w:sz="0" w:space="0" w:color="auto"/>
            <w:right w:val="none" w:sz="0" w:space="0" w:color="auto"/>
          </w:divBdr>
        </w:div>
        <w:div w:id="1255283177">
          <w:marLeft w:val="0"/>
          <w:marRight w:val="0"/>
          <w:marTop w:val="0"/>
          <w:marBottom w:val="0"/>
          <w:divBdr>
            <w:top w:val="none" w:sz="0" w:space="0" w:color="auto"/>
            <w:left w:val="none" w:sz="0" w:space="0" w:color="auto"/>
            <w:bottom w:val="none" w:sz="0" w:space="0" w:color="auto"/>
            <w:right w:val="none" w:sz="0" w:space="0" w:color="auto"/>
          </w:divBdr>
        </w:div>
        <w:div w:id="1291858805">
          <w:marLeft w:val="0"/>
          <w:marRight w:val="0"/>
          <w:marTop w:val="0"/>
          <w:marBottom w:val="0"/>
          <w:divBdr>
            <w:top w:val="none" w:sz="0" w:space="0" w:color="auto"/>
            <w:left w:val="none" w:sz="0" w:space="0" w:color="auto"/>
            <w:bottom w:val="none" w:sz="0" w:space="0" w:color="auto"/>
            <w:right w:val="none" w:sz="0" w:space="0" w:color="auto"/>
          </w:divBdr>
        </w:div>
        <w:div w:id="1320576538">
          <w:marLeft w:val="0"/>
          <w:marRight w:val="0"/>
          <w:marTop w:val="0"/>
          <w:marBottom w:val="0"/>
          <w:divBdr>
            <w:top w:val="none" w:sz="0" w:space="0" w:color="auto"/>
            <w:left w:val="none" w:sz="0" w:space="0" w:color="auto"/>
            <w:bottom w:val="none" w:sz="0" w:space="0" w:color="auto"/>
            <w:right w:val="none" w:sz="0" w:space="0" w:color="auto"/>
          </w:divBdr>
        </w:div>
        <w:div w:id="1348409619">
          <w:marLeft w:val="0"/>
          <w:marRight w:val="0"/>
          <w:marTop w:val="0"/>
          <w:marBottom w:val="0"/>
          <w:divBdr>
            <w:top w:val="none" w:sz="0" w:space="0" w:color="auto"/>
            <w:left w:val="none" w:sz="0" w:space="0" w:color="auto"/>
            <w:bottom w:val="none" w:sz="0" w:space="0" w:color="auto"/>
            <w:right w:val="none" w:sz="0" w:space="0" w:color="auto"/>
          </w:divBdr>
        </w:div>
        <w:div w:id="1376781474">
          <w:marLeft w:val="0"/>
          <w:marRight w:val="0"/>
          <w:marTop w:val="0"/>
          <w:marBottom w:val="0"/>
          <w:divBdr>
            <w:top w:val="none" w:sz="0" w:space="0" w:color="auto"/>
            <w:left w:val="none" w:sz="0" w:space="0" w:color="auto"/>
            <w:bottom w:val="none" w:sz="0" w:space="0" w:color="auto"/>
            <w:right w:val="none" w:sz="0" w:space="0" w:color="auto"/>
          </w:divBdr>
        </w:div>
        <w:div w:id="1495031476">
          <w:marLeft w:val="0"/>
          <w:marRight w:val="0"/>
          <w:marTop w:val="0"/>
          <w:marBottom w:val="0"/>
          <w:divBdr>
            <w:top w:val="none" w:sz="0" w:space="0" w:color="auto"/>
            <w:left w:val="none" w:sz="0" w:space="0" w:color="auto"/>
            <w:bottom w:val="none" w:sz="0" w:space="0" w:color="auto"/>
            <w:right w:val="none" w:sz="0" w:space="0" w:color="auto"/>
          </w:divBdr>
        </w:div>
        <w:div w:id="1990401470">
          <w:marLeft w:val="0"/>
          <w:marRight w:val="0"/>
          <w:marTop w:val="0"/>
          <w:marBottom w:val="0"/>
          <w:divBdr>
            <w:top w:val="none" w:sz="0" w:space="0" w:color="auto"/>
            <w:left w:val="none" w:sz="0" w:space="0" w:color="auto"/>
            <w:bottom w:val="none" w:sz="0" w:space="0" w:color="auto"/>
            <w:right w:val="none" w:sz="0" w:space="0" w:color="auto"/>
          </w:divBdr>
        </w:div>
      </w:divsChild>
    </w:div>
    <w:div w:id="133645291">
      <w:bodyDiv w:val="1"/>
      <w:marLeft w:val="0"/>
      <w:marRight w:val="0"/>
      <w:marTop w:val="0"/>
      <w:marBottom w:val="0"/>
      <w:divBdr>
        <w:top w:val="none" w:sz="0" w:space="0" w:color="auto"/>
        <w:left w:val="none" w:sz="0" w:space="0" w:color="auto"/>
        <w:bottom w:val="none" w:sz="0" w:space="0" w:color="auto"/>
        <w:right w:val="none" w:sz="0" w:space="0" w:color="auto"/>
      </w:divBdr>
    </w:div>
    <w:div w:id="192302579">
      <w:bodyDiv w:val="1"/>
      <w:marLeft w:val="0"/>
      <w:marRight w:val="0"/>
      <w:marTop w:val="0"/>
      <w:marBottom w:val="0"/>
      <w:divBdr>
        <w:top w:val="none" w:sz="0" w:space="0" w:color="auto"/>
        <w:left w:val="none" w:sz="0" w:space="0" w:color="auto"/>
        <w:bottom w:val="none" w:sz="0" w:space="0" w:color="auto"/>
        <w:right w:val="none" w:sz="0" w:space="0" w:color="auto"/>
      </w:divBdr>
      <w:divsChild>
        <w:div w:id="62680194">
          <w:marLeft w:val="0"/>
          <w:marRight w:val="0"/>
          <w:marTop w:val="0"/>
          <w:marBottom w:val="0"/>
          <w:divBdr>
            <w:top w:val="none" w:sz="0" w:space="0" w:color="auto"/>
            <w:left w:val="none" w:sz="0" w:space="0" w:color="auto"/>
            <w:bottom w:val="none" w:sz="0" w:space="0" w:color="auto"/>
            <w:right w:val="none" w:sz="0" w:space="0" w:color="auto"/>
          </w:divBdr>
        </w:div>
        <w:div w:id="243686028">
          <w:marLeft w:val="0"/>
          <w:marRight w:val="0"/>
          <w:marTop w:val="0"/>
          <w:marBottom w:val="0"/>
          <w:divBdr>
            <w:top w:val="none" w:sz="0" w:space="0" w:color="auto"/>
            <w:left w:val="none" w:sz="0" w:space="0" w:color="auto"/>
            <w:bottom w:val="none" w:sz="0" w:space="0" w:color="auto"/>
            <w:right w:val="none" w:sz="0" w:space="0" w:color="auto"/>
          </w:divBdr>
        </w:div>
        <w:div w:id="291400513">
          <w:marLeft w:val="0"/>
          <w:marRight w:val="0"/>
          <w:marTop w:val="0"/>
          <w:marBottom w:val="0"/>
          <w:divBdr>
            <w:top w:val="none" w:sz="0" w:space="0" w:color="auto"/>
            <w:left w:val="none" w:sz="0" w:space="0" w:color="auto"/>
            <w:bottom w:val="none" w:sz="0" w:space="0" w:color="auto"/>
            <w:right w:val="none" w:sz="0" w:space="0" w:color="auto"/>
          </w:divBdr>
        </w:div>
        <w:div w:id="657807300">
          <w:marLeft w:val="0"/>
          <w:marRight w:val="0"/>
          <w:marTop w:val="0"/>
          <w:marBottom w:val="0"/>
          <w:divBdr>
            <w:top w:val="none" w:sz="0" w:space="0" w:color="auto"/>
            <w:left w:val="none" w:sz="0" w:space="0" w:color="auto"/>
            <w:bottom w:val="none" w:sz="0" w:space="0" w:color="auto"/>
            <w:right w:val="none" w:sz="0" w:space="0" w:color="auto"/>
          </w:divBdr>
          <w:divsChild>
            <w:div w:id="1360280650">
              <w:marLeft w:val="0"/>
              <w:marRight w:val="0"/>
              <w:marTop w:val="0"/>
              <w:marBottom w:val="0"/>
              <w:divBdr>
                <w:top w:val="none" w:sz="0" w:space="0" w:color="auto"/>
                <w:left w:val="none" w:sz="0" w:space="0" w:color="auto"/>
                <w:bottom w:val="none" w:sz="0" w:space="0" w:color="auto"/>
                <w:right w:val="none" w:sz="0" w:space="0" w:color="auto"/>
              </w:divBdr>
            </w:div>
            <w:div w:id="2058771170">
              <w:marLeft w:val="0"/>
              <w:marRight w:val="0"/>
              <w:marTop w:val="0"/>
              <w:marBottom w:val="0"/>
              <w:divBdr>
                <w:top w:val="none" w:sz="0" w:space="0" w:color="auto"/>
                <w:left w:val="none" w:sz="0" w:space="0" w:color="auto"/>
                <w:bottom w:val="none" w:sz="0" w:space="0" w:color="auto"/>
                <w:right w:val="none" w:sz="0" w:space="0" w:color="auto"/>
              </w:divBdr>
            </w:div>
          </w:divsChild>
        </w:div>
        <w:div w:id="699815696">
          <w:marLeft w:val="0"/>
          <w:marRight w:val="0"/>
          <w:marTop w:val="0"/>
          <w:marBottom w:val="0"/>
          <w:divBdr>
            <w:top w:val="none" w:sz="0" w:space="0" w:color="auto"/>
            <w:left w:val="none" w:sz="0" w:space="0" w:color="auto"/>
            <w:bottom w:val="none" w:sz="0" w:space="0" w:color="auto"/>
            <w:right w:val="none" w:sz="0" w:space="0" w:color="auto"/>
          </w:divBdr>
          <w:divsChild>
            <w:div w:id="927542102">
              <w:marLeft w:val="0"/>
              <w:marRight w:val="0"/>
              <w:marTop w:val="0"/>
              <w:marBottom w:val="0"/>
              <w:divBdr>
                <w:top w:val="none" w:sz="0" w:space="0" w:color="auto"/>
                <w:left w:val="none" w:sz="0" w:space="0" w:color="auto"/>
                <w:bottom w:val="none" w:sz="0" w:space="0" w:color="auto"/>
                <w:right w:val="none" w:sz="0" w:space="0" w:color="auto"/>
              </w:divBdr>
            </w:div>
            <w:div w:id="1010332529">
              <w:marLeft w:val="0"/>
              <w:marRight w:val="0"/>
              <w:marTop w:val="0"/>
              <w:marBottom w:val="0"/>
              <w:divBdr>
                <w:top w:val="none" w:sz="0" w:space="0" w:color="auto"/>
                <w:left w:val="none" w:sz="0" w:space="0" w:color="auto"/>
                <w:bottom w:val="none" w:sz="0" w:space="0" w:color="auto"/>
                <w:right w:val="none" w:sz="0" w:space="0" w:color="auto"/>
              </w:divBdr>
            </w:div>
            <w:div w:id="1081103841">
              <w:marLeft w:val="0"/>
              <w:marRight w:val="0"/>
              <w:marTop w:val="0"/>
              <w:marBottom w:val="0"/>
              <w:divBdr>
                <w:top w:val="none" w:sz="0" w:space="0" w:color="auto"/>
                <w:left w:val="none" w:sz="0" w:space="0" w:color="auto"/>
                <w:bottom w:val="none" w:sz="0" w:space="0" w:color="auto"/>
                <w:right w:val="none" w:sz="0" w:space="0" w:color="auto"/>
              </w:divBdr>
            </w:div>
            <w:div w:id="2080788143">
              <w:marLeft w:val="0"/>
              <w:marRight w:val="0"/>
              <w:marTop w:val="0"/>
              <w:marBottom w:val="0"/>
              <w:divBdr>
                <w:top w:val="none" w:sz="0" w:space="0" w:color="auto"/>
                <w:left w:val="none" w:sz="0" w:space="0" w:color="auto"/>
                <w:bottom w:val="none" w:sz="0" w:space="0" w:color="auto"/>
                <w:right w:val="none" w:sz="0" w:space="0" w:color="auto"/>
              </w:divBdr>
            </w:div>
          </w:divsChild>
        </w:div>
        <w:div w:id="791291135">
          <w:marLeft w:val="0"/>
          <w:marRight w:val="0"/>
          <w:marTop w:val="0"/>
          <w:marBottom w:val="0"/>
          <w:divBdr>
            <w:top w:val="none" w:sz="0" w:space="0" w:color="auto"/>
            <w:left w:val="none" w:sz="0" w:space="0" w:color="auto"/>
            <w:bottom w:val="none" w:sz="0" w:space="0" w:color="auto"/>
            <w:right w:val="none" w:sz="0" w:space="0" w:color="auto"/>
          </w:divBdr>
        </w:div>
        <w:div w:id="792165464">
          <w:marLeft w:val="0"/>
          <w:marRight w:val="0"/>
          <w:marTop w:val="0"/>
          <w:marBottom w:val="0"/>
          <w:divBdr>
            <w:top w:val="none" w:sz="0" w:space="0" w:color="auto"/>
            <w:left w:val="none" w:sz="0" w:space="0" w:color="auto"/>
            <w:bottom w:val="none" w:sz="0" w:space="0" w:color="auto"/>
            <w:right w:val="none" w:sz="0" w:space="0" w:color="auto"/>
          </w:divBdr>
        </w:div>
        <w:div w:id="858933293">
          <w:marLeft w:val="0"/>
          <w:marRight w:val="0"/>
          <w:marTop w:val="0"/>
          <w:marBottom w:val="0"/>
          <w:divBdr>
            <w:top w:val="none" w:sz="0" w:space="0" w:color="auto"/>
            <w:left w:val="none" w:sz="0" w:space="0" w:color="auto"/>
            <w:bottom w:val="none" w:sz="0" w:space="0" w:color="auto"/>
            <w:right w:val="none" w:sz="0" w:space="0" w:color="auto"/>
          </w:divBdr>
        </w:div>
        <w:div w:id="963273598">
          <w:marLeft w:val="0"/>
          <w:marRight w:val="0"/>
          <w:marTop w:val="0"/>
          <w:marBottom w:val="0"/>
          <w:divBdr>
            <w:top w:val="none" w:sz="0" w:space="0" w:color="auto"/>
            <w:left w:val="none" w:sz="0" w:space="0" w:color="auto"/>
            <w:bottom w:val="none" w:sz="0" w:space="0" w:color="auto"/>
            <w:right w:val="none" w:sz="0" w:space="0" w:color="auto"/>
          </w:divBdr>
        </w:div>
        <w:div w:id="1019354603">
          <w:marLeft w:val="0"/>
          <w:marRight w:val="0"/>
          <w:marTop w:val="0"/>
          <w:marBottom w:val="0"/>
          <w:divBdr>
            <w:top w:val="none" w:sz="0" w:space="0" w:color="auto"/>
            <w:left w:val="none" w:sz="0" w:space="0" w:color="auto"/>
            <w:bottom w:val="none" w:sz="0" w:space="0" w:color="auto"/>
            <w:right w:val="none" w:sz="0" w:space="0" w:color="auto"/>
          </w:divBdr>
        </w:div>
        <w:div w:id="1034158400">
          <w:marLeft w:val="0"/>
          <w:marRight w:val="0"/>
          <w:marTop w:val="0"/>
          <w:marBottom w:val="0"/>
          <w:divBdr>
            <w:top w:val="none" w:sz="0" w:space="0" w:color="auto"/>
            <w:left w:val="none" w:sz="0" w:space="0" w:color="auto"/>
            <w:bottom w:val="none" w:sz="0" w:space="0" w:color="auto"/>
            <w:right w:val="none" w:sz="0" w:space="0" w:color="auto"/>
          </w:divBdr>
          <w:divsChild>
            <w:div w:id="506407841">
              <w:marLeft w:val="0"/>
              <w:marRight w:val="0"/>
              <w:marTop w:val="0"/>
              <w:marBottom w:val="0"/>
              <w:divBdr>
                <w:top w:val="none" w:sz="0" w:space="0" w:color="auto"/>
                <w:left w:val="none" w:sz="0" w:space="0" w:color="auto"/>
                <w:bottom w:val="none" w:sz="0" w:space="0" w:color="auto"/>
                <w:right w:val="none" w:sz="0" w:space="0" w:color="auto"/>
              </w:divBdr>
            </w:div>
            <w:div w:id="1595747204">
              <w:marLeft w:val="0"/>
              <w:marRight w:val="0"/>
              <w:marTop w:val="0"/>
              <w:marBottom w:val="0"/>
              <w:divBdr>
                <w:top w:val="none" w:sz="0" w:space="0" w:color="auto"/>
                <w:left w:val="none" w:sz="0" w:space="0" w:color="auto"/>
                <w:bottom w:val="none" w:sz="0" w:space="0" w:color="auto"/>
                <w:right w:val="none" w:sz="0" w:space="0" w:color="auto"/>
              </w:divBdr>
            </w:div>
            <w:div w:id="1756975495">
              <w:marLeft w:val="0"/>
              <w:marRight w:val="0"/>
              <w:marTop w:val="0"/>
              <w:marBottom w:val="0"/>
              <w:divBdr>
                <w:top w:val="none" w:sz="0" w:space="0" w:color="auto"/>
                <w:left w:val="none" w:sz="0" w:space="0" w:color="auto"/>
                <w:bottom w:val="none" w:sz="0" w:space="0" w:color="auto"/>
                <w:right w:val="none" w:sz="0" w:space="0" w:color="auto"/>
              </w:divBdr>
            </w:div>
            <w:div w:id="2087458768">
              <w:marLeft w:val="0"/>
              <w:marRight w:val="0"/>
              <w:marTop w:val="0"/>
              <w:marBottom w:val="0"/>
              <w:divBdr>
                <w:top w:val="none" w:sz="0" w:space="0" w:color="auto"/>
                <w:left w:val="none" w:sz="0" w:space="0" w:color="auto"/>
                <w:bottom w:val="none" w:sz="0" w:space="0" w:color="auto"/>
                <w:right w:val="none" w:sz="0" w:space="0" w:color="auto"/>
              </w:divBdr>
            </w:div>
          </w:divsChild>
        </w:div>
        <w:div w:id="1178351350">
          <w:marLeft w:val="0"/>
          <w:marRight w:val="0"/>
          <w:marTop w:val="0"/>
          <w:marBottom w:val="0"/>
          <w:divBdr>
            <w:top w:val="none" w:sz="0" w:space="0" w:color="auto"/>
            <w:left w:val="none" w:sz="0" w:space="0" w:color="auto"/>
            <w:bottom w:val="none" w:sz="0" w:space="0" w:color="auto"/>
            <w:right w:val="none" w:sz="0" w:space="0" w:color="auto"/>
          </w:divBdr>
        </w:div>
        <w:div w:id="1187788444">
          <w:marLeft w:val="0"/>
          <w:marRight w:val="0"/>
          <w:marTop w:val="0"/>
          <w:marBottom w:val="0"/>
          <w:divBdr>
            <w:top w:val="none" w:sz="0" w:space="0" w:color="auto"/>
            <w:left w:val="none" w:sz="0" w:space="0" w:color="auto"/>
            <w:bottom w:val="none" w:sz="0" w:space="0" w:color="auto"/>
            <w:right w:val="none" w:sz="0" w:space="0" w:color="auto"/>
          </w:divBdr>
          <w:divsChild>
            <w:div w:id="458034860">
              <w:marLeft w:val="0"/>
              <w:marRight w:val="0"/>
              <w:marTop w:val="0"/>
              <w:marBottom w:val="0"/>
              <w:divBdr>
                <w:top w:val="none" w:sz="0" w:space="0" w:color="auto"/>
                <w:left w:val="none" w:sz="0" w:space="0" w:color="auto"/>
                <w:bottom w:val="none" w:sz="0" w:space="0" w:color="auto"/>
                <w:right w:val="none" w:sz="0" w:space="0" w:color="auto"/>
              </w:divBdr>
            </w:div>
            <w:div w:id="663631717">
              <w:marLeft w:val="0"/>
              <w:marRight w:val="0"/>
              <w:marTop w:val="0"/>
              <w:marBottom w:val="0"/>
              <w:divBdr>
                <w:top w:val="none" w:sz="0" w:space="0" w:color="auto"/>
                <w:left w:val="none" w:sz="0" w:space="0" w:color="auto"/>
                <w:bottom w:val="none" w:sz="0" w:space="0" w:color="auto"/>
                <w:right w:val="none" w:sz="0" w:space="0" w:color="auto"/>
              </w:divBdr>
            </w:div>
            <w:div w:id="1224877962">
              <w:marLeft w:val="0"/>
              <w:marRight w:val="0"/>
              <w:marTop w:val="0"/>
              <w:marBottom w:val="0"/>
              <w:divBdr>
                <w:top w:val="none" w:sz="0" w:space="0" w:color="auto"/>
                <w:left w:val="none" w:sz="0" w:space="0" w:color="auto"/>
                <w:bottom w:val="none" w:sz="0" w:space="0" w:color="auto"/>
                <w:right w:val="none" w:sz="0" w:space="0" w:color="auto"/>
              </w:divBdr>
            </w:div>
            <w:div w:id="1692687895">
              <w:marLeft w:val="0"/>
              <w:marRight w:val="0"/>
              <w:marTop w:val="0"/>
              <w:marBottom w:val="0"/>
              <w:divBdr>
                <w:top w:val="none" w:sz="0" w:space="0" w:color="auto"/>
                <w:left w:val="none" w:sz="0" w:space="0" w:color="auto"/>
                <w:bottom w:val="none" w:sz="0" w:space="0" w:color="auto"/>
                <w:right w:val="none" w:sz="0" w:space="0" w:color="auto"/>
              </w:divBdr>
            </w:div>
            <w:div w:id="2052462615">
              <w:marLeft w:val="0"/>
              <w:marRight w:val="0"/>
              <w:marTop w:val="0"/>
              <w:marBottom w:val="0"/>
              <w:divBdr>
                <w:top w:val="none" w:sz="0" w:space="0" w:color="auto"/>
                <w:left w:val="none" w:sz="0" w:space="0" w:color="auto"/>
                <w:bottom w:val="none" w:sz="0" w:space="0" w:color="auto"/>
                <w:right w:val="none" w:sz="0" w:space="0" w:color="auto"/>
              </w:divBdr>
            </w:div>
          </w:divsChild>
        </w:div>
        <w:div w:id="1200166202">
          <w:marLeft w:val="0"/>
          <w:marRight w:val="0"/>
          <w:marTop w:val="0"/>
          <w:marBottom w:val="0"/>
          <w:divBdr>
            <w:top w:val="none" w:sz="0" w:space="0" w:color="auto"/>
            <w:left w:val="none" w:sz="0" w:space="0" w:color="auto"/>
            <w:bottom w:val="none" w:sz="0" w:space="0" w:color="auto"/>
            <w:right w:val="none" w:sz="0" w:space="0" w:color="auto"/>
          </w:divBdr>
          <w:divsChild>
            <w:div w:id="1244413665">
              <w:marLeft w:val="-75"/>
              <w:marRight w:val="0"/>
              <w:marTop w:val="30"/>
              <w:marBottom w:val="30"/>
              <w:divBdr>
                <w:top w:val="none" w:sz="0" w:space="0" w:color="auto"/>
                <w:left w:val="none" w:sz="0" w:space="0" w:color="auto"/>
                <w:bottom w:val="none" w:sz="0" w:space="0" w:color="auto"/>
                <w:right w:val="none" w:sz="0" w:space="0" w:color="auto"/>
              </w:divBdr>
              <w:divsChild>
                <w:div w:id="63917870">
                  <w:marLeft w:val="0"/>
                  <w:marRight w:val="0"/>
                  <w:marTop w:val="0"/>
                  <w:marBottom w:val="0"/>
                  <w:divBdr>
                    <w:top w:val="none" w:sz="0" w:space="0" w:color="auto"/>
                    <w:left w:val="none" w:sz="0" w:space="0" w:color="auto"/>
                    <w:bottom w:val="none" w:sz="0" w:space="0" w:color="auto"/>
                    <w:right w:val="none" w:sz="0" w:space="0" w:color="auto"/>
                  </w:divBdr>
                  <w:divsChild>
                    <w:div w:id="1287389981">
                      <w:marLeft w:val="0"/>
                      <w:marRight w:val="0"/>
                      <w:marTop w:val="0"/>
                      <w:marBottom w:val="0"/>
                      <w:divBdr>
                        <w:top w:val="none" w:sz="0" w:space="0" w:color="auto"/>
                        <w:left w:val="none" w:sz="0" w:space="0" w:color="auto"/>
                        <w:bottom w:val="none" w:sz="0" w:space="0" w:color="auto"/>
                        <w:right w:val="none" w:sz="0" w:space="0" w:color="auto"/>
                      </w:divBdr>
                    </w:div>
                  </w:divsChild>
                </w:div>
                <w:div w:id="164059525">
                  <w:marLeft w:val="0"/>
                  <w:marRight w:val="0"/>
                  <w:marTop w:val="0"/>
                  <w:marBottom w:val="0"/>
                  <w:divBdr>
                    <w:top w:val="none" w:sz="0" w:space="0" w:color="auto"/>
                    <w:left w:val="none" w:sz="0" w:space="0" w:color="auto"/>
                    <w:bottom w:val="none" w:sz="0" w:space="0" w:color="auto"/>
                    <w:right w:val="none" w:sz="0" w:space="0" w:color="auto"/>
                  </w:divBdr>
                  <w:divsChild>
                    <w:div w:id="1436749301">
                      <w:marLeft w:val="0"/>
                      <w:marRight w:val="0"/>
                      <w:marTop w:val="0"/>
                      <w:marBottom w:val="0"/>
                      <w:divBdr>
                        <w:top w:val="none" w:sz="0" w:space="0" w:color="auto"/>
                        <w:left w:val="none" w:sz="0" w:space="0" w:color="auto"/>
                        <w:bottom w:val="none" w:sz="0" w:space="0" w:color="auto"/>
                        <w:right w:val="none" w:sz="0" w:space="0" w:color="auto"/>
                      </w:divBdr>
                    </w:div>
                  </w:divsChild>
                </w:div>
                <w:div w:id="251207674">
                  <w:marLeft w:val="0"/>
                  <w:marRight w:val="0"/>
                  <w:marTop w:val="0"/>
                  <w:marBottom w:val="0"/>
                  <w:divBdr>
                    <w:top w:val="none" w:sz="0" w:space="0" w:color="auto"/>
                    <w:left w:val="none" w:sz="0" w:space="0" w:color="auto"/>
                    <w:bottom w:val="none" w:sz="0" w:space="0" w:color="auto"/>
                    <w:right w:val="none" w:sz="0" w:space="0" w:color="auto"/>
                  </w:divBdr>
                  <w:divsChild>
                    <w:div w:id="544024045">
                      <w:marLeft w:val="0"/>
                      <w:marRight w:val="0"/>
                      <w:marTop w:val="0"/>
                      <w:marBottom w:val="0"/>
                      <w:divBdr>
                        <w:top w:val="none" w:sz="0" w:space="0" w:color="auto"/>
                        <w:left w:val="none" w:sz="0" w:space="0" w:color="auto"/>
                        <w:bottom w:val="none" w:sz="0" w:space="0" w:color="auto"/>
                        <w:right w:val="none" w:sz="0" w:space="0" w:color="auto"/>
                      </w:divBdr>
                    </w:div>
                  </w:divsChild>
                </w:div>
                <w:div w:id="277375796">
                  <w:marLeft w:val="0"/>
                  <w:marRight w:val="0"/>
                  <w:marTop w:val="0"/>
                  <w:marBottom w:val="0"/>
                  <w:divBdr>
                    <w:top w:val="none" w:sz="0" w:space="0" w:color="auto"/>
                    <w:left w:val="none" w:sz="0" w:space="0" w:color="auto"/>
                    <w:bottom w:val="none" w:sz="0" w:space="0" w:color="auto"/>
                    <w:right w:val="none" w:sz="0" w:space="0" w:color="auto"/>
                  </w:divBdr>
                  <w:divsChild>
                    <w:div w:id="1583679826">
                      <w:marLeft w:val="0"/>
                      <w:marRight w:val="0"/>
                      <w:marTop w:val="0"/>
                      <w:marBottom w:val="0"/>
                      <w:divBdr>
                        <w:top w:val="none" w:sz="0" w:space="0" w:color="auto"/>
                        <w:left w:val="none" w:sz="0" w:space="0" w:color="auto"/>
                        <w:bottom w:val="none" w:sz="0" w:space="0" w:color="auto"/>
                        <w:right w:val="none" w:sz="0" w:space="0" w:color="auto"/>
                      </w:divBdr>
                    </w:div>
                  </w:divsChild>
                </w:div>
                <w:div w:id="596182623">
                  <w:marLeft w:val="0"/>
                  <w:marRight w:val="0"/>
                  <w:marTop w:val="0"/>
                  <w:marBottom w:val="0"/>
                  <w:divBdr>
                    <w:top w:val="none" w:sz="0" w:space="0" w:color="auto"/>
                    <w:left w:val="none" w:sz="0" w:space="0" w:color="auto"/>
                    <w:bottom w:val="none" w:sz="0" w:space="0" w:color="auto"/>
                    <w:right w:val="none" w:sz="0" w:space="0" w:color="auto"/>
                  </w:divBdr>
                  <w:divsChild>
                    <w:div w:id="1261529960">
                      <w:marLeft w:val="0"/>
                      <w:marRight w:val="0"/>
                      <w:marTop w:val="0"/>
                      <w:marBottom w:val="0"/>
                      <w:divBdr>
                        <w:top w:val="none" w:sz="0" w:space="0" w:color="auto"/>
                        <w:left w:val="none" w:sz="0" w:space="0" w:color="auto"/>
                        <w:bottom w:val="none" w:sz="0" w:space="0" w:color="auto"/>
                        <w:right w:val="none" w:sz="0" w:space="0" w:color="auto"/>
                      </w:divBdr>
                    </w:div>
                  </w:divsChild>
                </w:div>
                <w:div w:id="857890162">
                  <w:marLeft w:val="0"/>
                  <w:marRight w:val="0"/>
                  <w:marTop w:val="0"/>
                  <w:marBottom w:val="0"/>
                  <w:divBdr>
                    <w:top w:val="none" w:sz="0" w:space="0" w:color="auto"/>
                    <w:left w:val="none" w:sz="0" w:space="0" w:color="auto"/>
                    <w:bottom w:val="none" w:sz="0" w:space="0" w:color="auto"/>
                    <w:right w:val="none" w:sz="0" w:space="0" w:color="auto"/>
                  </w:divBdr>
                  <w:divsChild>
                    <w:div w:id="1109663898">
                      <w:marLeft w:val="0"/>
                      <w:marRight w:val="0"/>
                      <w:marTop w:val="0"/>
                      <w:marBottom w:val="0"/>
                      <w:divBdr>
                        <w:top w:val="none" w:sz="0" w:space="0" w:color="auto"/>
                        <w:left w:val="none" w:sz="0" w:space="0" w:color="auto"/>
                        <w:bottom w:val="none" w:sz="0" w:space="0" w:color="auto"/>
                        <w:right w:val="none" w:sz="0" w:space="0" w:color="auto"/>
                      </w:divBdr>
                    </w:div>
                  </w:divsChild>
                </w:div>
                <w:div w:id="930359544">
                  <w:marLeft w:val="0"/>
                  <w:marRight w:val="0"/>
                  <w:marTop w:val="0"/>
                  <w:marBottom w:val="0"/>
                  <w:divBdr>
                    <w:top w:val="none" w:sz="0" w:space="0" w:color="auto"/>
                    <w:left w:val="none" w:sz="0" w:space="0" w:color="auto"/>
                    <w:bottom w:val="none" w:sz="0" w:space="0" w:color="auto"/>
                    <w:right w:val="none" w:sz="0" w:space="0" w:color="auto"/>
                  </w:divBdr>
                  <w:divsChild>
                    <w:div w:id="1024018295">
                      <w:marLeft w:val="0"/>
                      <w:marRight w:val="0"/>
                      <w:marTop w:val="0"/>
                      <w:marBottom w:val="0"/>
                      <w:divBdr>
                        <w:top w:val="none" w:sz="0" w:space="0" w:color="auto"/>
                        <w:left w:val="none" w:sz="0" w:space="0" w:color="auto"/>
                        <w:bottom w:val="none" w:sz="0" w:space="0" w:color="auto"/>
                        <w:right w:val="none" w:sz="0" w:space="0" w:color="auto"/>
                      </w:divBdr>
                    </w:div>
                  </w:divsChild>
                </w:div>
                <w:div w:id="952713681">
                  <w:marLeft w:val="0"/>
                  <w:marRight w:val="0"/>
                  <w:marTop w:val="0"/>
                  <w:marBottom w:val="0"/>
                  <w:divBdr>
                    <w:top w:val="none" w:sz="0" w:space="0" w:color="auto"/>
                    <w:left w:val="none" w:sz="0" w:space="0" w:color="auto"/>
                    <w:bottom w:val="none" w:sz="0" w:space="0" w:color="auto"/>
                    <w:right w:val="none" w:sz="0" w:space="0" w:color="auto"/>
                  </w:divBdr>
                  <w:divsChild>
                    <w:div w:id="1567836233">
                      <w:marLeft w:val="0"/>
                      <w:marRight w:val="0"/>
                      <w:marTop w:val="0"/>
                      <w:marBottom w:val="0"/>
                      <w:divBdr>
                        <w:top w:val="none" w:sz="0" w:space="0" w:color="auto"/>
                        <w:left w:val="none" w:sz="0" w:space="0" w:color="auto"/>
                        <w:bottom w:val="none" w:sz="0" w:space="0" w:color="auto"/>
                        <w:right w:val="none" w:sz="0" w:space="0" w:color="auto"/>
                      </w:divBdr>
                    </w:div>
                  </w:divsChild>
                </w:div>
                <w:div w:id="1006325970">
                  <w:marLeft w:val="0"/>
                  <w:marRight w:val="0"/>
                  <w:marTop w:val="0"/>
                  <w:marBottom w:val="0"/>
                  <w:divBdr>
                    <w:top w:val="none" w:sz="0" w:space="0" w:color="auto"/>
                    <w:left w:val="none" w:sz="0" w:space="0" w:color="auto"/>
                    <w:bottom w:val="none" w:sz="0" w:space="0" w:color="auto"/>
                    <w:right w:val="none" w:sz="0" w:space="0" w:color="auto"/>
                  </w:divBdr>
                  <w:divsChild>
                    <w:div w:id="93985683">
                      <w:marLeft w:val="0"/>
                      <w:marRight w:val="0"/>
                      <w:marTop w:val="0"/>
                      <w:marBottom w:val="0"/>
                      <w:divBdr>
                        <w:top w:val="none" w:sz="0" w:space="0" w:color="auto"/>
                        <w:left w:val="none" w:sz="0" w:space="0" w:color="auto"/>
                        <w:bottom w:val="none" w:sz="0" w:space="0" w:color="auto"/>
                        <w:right w:val="none" w:sz="0" w:space="0" w:color="auto"/>
                      </w:divBdr>
                    </w:div>
                    <w:div w:id="1814449879">
                      <w:marLeft w:val="0"/>
                      <w:marRight w:val="0"/>
                      <w:marTop w:val="0"/>
                      <w:marBottom w:val="0"/>
                      <w:divBdr>
                        <w:top w:val="none" w:sz="0" w:space="0" w:color="auto"/>
                        <w:left w:val="none" w:sz="0" w:space="0" w:color="auto"/>
                        <w:bottom w:val="none" w:sz="0" w:space="0" w:color="auto"/>
                        <w:right w:val="none" w:sz="0" w:space="0" w:color="auto"/>
                      </w:divBdr>
                    </w:div>
                  </w:divsChild>
                </w:div>
                <w:div w:id="1056665714">
                  <w:marLeft w:val="0"/>
                  <w:marRight w:val="0"/>
                  <w:marTop w:val="0"/>
                  <w:marBottom w:val="0"/>
                  <w:divBdr>
                    <w:top w:val="none" w:sz="0" w:space="0" w:color="auto"/>
                    <w:left w:val="none" w:sz="0" w:space="0" w:color="auto"/>
                    <w:bottom w:val="none" w:sz="0" w:space="0" w:color="auto"/>
                    <w:right w:val="none" w:sz="0" w:space="0" w:color="auto"/>
                  </w:divBdr>
                  <w:divsChild>
                    <w:div w:id="24524418">
                      <w:marLeft w:val="0"/>
                      <w:marRight w:val="0"/>
                      <w:marTop w:val="0"/>
                      <w:marBottom w:val="0"/>
                      <w:divBdr>
                        <w:top w:val="none" w:sz="0" w:space="0" w:color="auto"/>
                        <w:left w:val="none" w:sz="0" w:space="0" w:color="auto"/>
                        <w:bottom w:val="none" w:sz="0" w:space="0" w:color="auto"/>
                        <w:right w:val="none" w:sz="0" w:space="0" w:color="auto"/>
                      </w:divBdr>
                    </w:div>
                  </w:divsChild>
                </w:div>
                <w:div w:id="1300261154">
                  <w:marLeft w:val="0"/>
                  <w:marRight w:val="0"/>
                  <w:marTop w:val="0"/>
                  <w:marBottom w:val="0"/>
                  <w:divBdr>
                    <w:top w:val="none" w:sz="0" w:space="0" w:color="auto"/>
                    <w:left w:val="none" w:sz="0" w:space="0" w:color="auto"/>
                    <w:bottom w:val="none" w:sz="0" w:space="0" w:color="auto"/>
                    <w:right w:val="none" w:sz="0" w:space="0" w:color="auto"/>
                  </w:divBdr>
                  <w:divsChild>
                    <w:div w:id="1112822828">
                      <w:marLeft w:val="0"/>
                      <w:marRight w:val="0"/>
                      <w:marTop w:val="0"/>
                      <w:marBottom w:val="0"/>
                      <w:divBdr>
                        <w:top w:val="none" w:sz="0" w:space="0" w:color="auto"/>
                        <w:left w:val="none" w:sz="0" w:space="0" w:color="auto"/>
                        <w:bottom w:val="none" w:sz="0" w:space="0" w:color="auto"/>
                        <w:right w:val="none" w:sz="0" w:space="0" w:color="auto"/>
                      </w:divBdr>
                    </w:div>
                  </w:divsChild>
                </w:div>
                <w:div w:id="1326008460">
                  <w:marLeft w:val="0"/>
                  <w:marRight w:val="0"/>
                  <w:marTop w:val="0"/>
                  <w:marBottom w:val="0"/>
                  <w:divBdr>
                    <w:top w:val="none" w:sz="0" w:space="0" w:color="auto"/>
                    <w:left w:val="none" w:sz="0" w:space="0" w:color="auto"/>
                    <w:bottom w:val="none" w:sz="0" w:space="0" w:color="auto"/>
                    <w:right w:val="none" w:sz="0" w:space="0" w:color="auto"/>
                  </w:divBdr>
                  <w:divsChild>
                    <w:div w:id="1020934804">
                      <w:marLeft w:val="0"/>
                      <w:marRight w:val="0"/>
                      <w:marTop w:val="0"/>
                      <w:marBottom w:val="0"/>
                      <w:divBdr>
                        <w:top w:val="none" w:sz="0" w:space="0" w:color="auto"/>
                        <w:left w:val="none" w:sz="0" w:space="0" w:color="auto"/>
                        <w:bottom w:val="none" w:sz="0" w:space="0" w:color="auto"/>
                        <w:right w:val="none" w:sz="0" w:space="0" w:color="auto"/>
                      </w:divBdr>
                    </w:div>
                  </w:divsChild>
                </w:div>
                <w:div w:id="1329480582">
                  <w:marLeft w:val="0"/>
                  <w:marRight w:val="0"/>
                  <w:marTop w:val="0"/>
                  <w:marBottom w:val="0"/>
                  <w:divBdr>
                    <w:top w:val="none" w:sz="0" w:space="0" w:color="auto"/>
                    <w:left w:val="none" w:sz="0" w:space="0" w:color="auto"/>
                    <w:bottom w:val="none" w:sz="0" w:space="0" w:color="auto"/>
                    <w:right w:val="none" w:sz="0" w:space="0" w:color="auto"/>
                  </w:divBdr>
                  <w:divsChild>
                    <w:div w:id="1341004170">
                      <w:marLeft w:val="0"/>
                      <w:marRight w:val="0"/>
                      <w:marTop w:val="0"/>
                      <w:marBottom w:val="0"/>
                      <w:divBdr>
                        <w:top w:val="none" w:sz="0" w:space="0" w:color="auto"/>
                        <w:left w:val="none" w:sz="0" w:space="0" w:color="auto"/>
                        <w:bottom w:val="none" w:sz="0" w:space="0" w:color="auto"/>
                        <w:right w:val="none" w:sz="0" w:space="0" w:color="auto"/>
                      </w:divBdr>
                    </w:div>
                  </w:divsChild>
                </w:div>
                <w:div w:id="1601065801">
                  <w:marLeft w:val="0"/>
                  <w:marRight w:val="0"/>
                  <w:marTop w:val="0"/>
                  <w:marBottom w:val="0"/>
                  <w:divBdr>
                    <w:top w:val="none" w:sz="0" w:space="0" w:color="auto"/>
                    <w:left w:val="none" w:sz="0" w:space="0" w:color="auto"/>
                    <w:bottom w:val="none" w:sz="0" w:space="0" w:color="auto"/>
                    <w:right w:val="none" w:sz="0" w:space="0" w:color="auto"/>
                  </w:divBdr>
                  <w:divsChild>
                    <w:div w:id="2076932127">
                      <w:marLeft w:val="0"/>
                      <w:marRight w:val="0"/>
                      <w:marTop w:val="0"/>
                      <w:marBottom w:val="0"/>
                      <w:divBdr>
                        <w:top w:val="none" w:sz="0" w:space="0" w:color="auto"/>
                        <w:left w:val="none" w:sz="0" w:space="0" w:color="auto"/>
                        <w:bottom w:val="none" w:sz="0" w:space="0" w:color="auto"/>
                        <w:right w:val="none" w:sz="0" w:space="0" w:color="auto"/>
                      </w:divBdr>
                    </w:div>
                  </w:divsChild>
                </w:div>
                <w:div w:id="1698967230">
                  <w:marLeft w:val="0"/>
                  <w:marRight w:val="0"/>
                  <w:marTop w:val="0"/>
                  <w:marBottom w:val="0"/>
                  <w:divBdr>
                    <w:top w:val="none" w:sz="0" w:space="0" w:color="auto"/>
                    <w:left w:val="none" w:sz="0" w:space="0" w:color="auto"/>
                    <w:bottom w:val="none" w:sz="0" w:space="0" w:color="auto"/>
                    <w:right w:val="none" w:sz="0" w:space="0" w:color="auto"/>
                  </w:divBdr>
                  <w:divsChild>
                    <w:div w:id="1145397244">
                      <w:marLeft w:val="0"/>
                      <w:marRight w:val="0"/>
                      <w:marTop w:val="0"/>
                      <w:marBottom w:val="0"/>
                      <w:divBdr>
                        <w:top w:val="none" w:sz="0" w:space="0" w:color="auto"/>
                        <w:left w:val="none" w:sz="0" w:space="0" w:color="auto"/>
                        <w:bottom w:val="none" w:sz="0" w:space="0" w:color="auto"/>
                        <w:right w:val="none" w:sz="0" w:space="0" w:color="auto"/>
                      </w:divBdr>
                    </w:div>
                  </w:divsChild>
                </w:div>
                <w:div w:id="1809277012">
                  <w:marLeft w:val="0"/>
                  <w:marRight w:val="0"/>
                  <w:marTop w:val="0"/>
                  <w:marBottom w:val="0"/>
                  <w:divBdr>
                    <w:top w:val="none" w:sz="0" w:space="0" w:color="auto"/>
                    <w:left w:val="none" w:sz="0" w:space="0" w:color="auto"/>
                    <w:bottom w:val="none" w:sz="0" w:space="0" w:color="auto"/>
                    <w:right w:val="none" w:sz="0" w:space="0" w:color="auto"/>
                  </w:divBdr>
                  <w:divsChild>
                    <w:div w:id="195960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251822">
          <w:marLeft w:val="0"/>
          <w:marRight w:val="0"/>
          <w:marTop w:val="0"/>
          <w:marBottom w:val="0"/>
          <w:divBdr>
            <w:top w:val="none" w:sz="0" w:space="0" w:color="auto"/>
            <w:left w:val="none" w:sz="0" w:space="0" w:color="auto"/>
            <w:bottom w:val="none" w:sz="0" w:space="0" w:color="auto"/>
            <w:right w:val="none" w:sz="0" w:space="0" w:color="auto"/>
          </w:divBdr>
          <w:divsChild>
            <w:div w:id="578710495">
              <w:marLeft w:val="0"/>
              <w:marRight w:val="0"/>
              <w:marTop w:val="0"/>
              <w:marBottom w:val="0"/>
              <w:divBdr>
                <w:top w:val="none" w:sz="0" w:space="0" w:color="auto"/>
                <w:left w:val="none" w:sz="0" w:space="0" w:color="auto"/>
                <w:bottom w:val="none" w:sz="0" w:space="0" w:color="auto"/>
                <w:right w:val="none" w:sz="0" w:space="0" w:color="auto"/>
              </w:divBdr>
            </w:div>
            <w:div w:id="1932424846">
              <w:marLeft w:val="0"/>
              <w:marRight w:val="0"/>
              <w:marTop w:val="0"/>
              <w:marBottom w:val="0"/>
              <w:divBdr>
                <w:top w:val="none" w:sz="0" w:space="0" w:color="auto"/>
                <w:left w:val="none" w:sz="0" w:space="0" w:color="auto"/>
                <w:bottom w:val="none" w:sz="0" w:space="0" w:color="auto"/>
                <w:right w:val="none" w:sz="0" w:space="0" w:color="auto"/>
              </w:divBdr>
            </w:div>
            <w:div w:id="1972398151">
              <w:marLeft w:val="0"/>
              <w:marRight w:val="0"/>
              <w:marTop w:val="0"/>
              <w:marBottom w:val="0"/>
              <w:divBdr>
                <w:top w:val="none" w:sz="0" w:space="0" w:color="auto"/>
                <w:left w:val="none" w:sz="0" w:space="0" w:color="auto"/>
                <w:bottom w:val="none" w:sz="0" w:space="0" w:color="auto"/>
                <w:right w:val="none" w:sz="0" w:space="0" w:color="auto"/>
              </w:divBdr>
            </w:div>
          </w:divsChild>
        </w:div>
        <w:div w:id="1286958936">
          <w:marLeft w:val="0"/>
          <w:marRight w:val="0"/>
          <w:marTop w:val="0"/>
          <w:marBottom w:val="0"/>
          <w:divBdr>
            <w:top w:val="none" w:sz="0" w:space="0" w:color="auto"/>
            <w:left w:val="none" w:sz="0" w:space="0" w:color="auto"/>
            <w:bottom w:val="none" w:sz="0" w:space="0" w:color="auto"/>
            <w:right w:val="none" w:sz="0" w:space="0" w:color="auto"/>
          </w:divBdr>
        </w:div>
        <w:div w:id="1403723338">
          <w:marLeft w:val="0"/>
          <w:marRight w:val="0"/>
          <w:marTop w:val="0"/>
          <w:marBottom w:val="0"/>
          <w:divBdr>
            <w:top w:val="none" w:sz="0" w:space="0" w:color="auto"/>
            <w:left w:val="none" w:sz="0" w:space="0" w:color="auto"/>
            <w:bottom w:val="none" w:sz="0" w:space="0" w:color="auto"/>
            <w:right w:val="none" w:sz="0" w:space="0" w:color="auto"/>
          </w:divBdr>
        </w:div>
        <w:div w:id="1511412062">
          <w:marLeft w:val="0"/>
          <w:marRight w:val="0"/>
          <w:marTop w:val="0"/>
          <w:marBottom w:val="0"/>
          <w:divBdr>
            <w:top w:val="none" w:sz="0" w:space="0" w:color="auto"/>
            <w:left w:val="none" w:sz="0" w:space="0" w:color="auto"/>
            <w:bottom w:val="none" w:sz="0" w:space="0" w:color="auto"/>
            <w:right w:val="none" w:sz="0" w:space="0" w:color="auto"/>
          </w:divBdr>
        </w:div>
        <w:div w:id="1558785640">
          <w:marLeft w:val="0"/>
          <w:marRight w:val="0"/>
          <w:marTop w:val="0"/>
          <w:marBottom w:val="0"/>
          <w:divBdr>
            <w:top w:val="none" w:sz="0" w:space="0" w:color="auto"/>
            <w:left w:val="none" w:sz="0" w:space="0" w:color="auto"/>
            <w:bottom w:val="none" w:sz="0" w:space="0" w:color="auto"/>
            <w:right w:val="none" w:sz="0" w:space="0" w:color="auto"/>
          </w:divBdr>
          <w:divsChild>
            <w:div w:id="1489127826">
              <w:marLeft w:val="0"/>
              <w:marRight w:val="0"/>
              <w:marTop w:val="0"/>
              <w:marBottom w:val="0"/>
              <w:divBdr>
                <w:top w:val="none" w:sz="0" w:space="0" w:color="auto"/>
                <w:left w:val="none" w:sz="0" w:space="0" w:color="auto"/>
                <w:bottom w:val="none" w:sz="0" w:space="0" w:color="auto"/>
                <w:right w:val="none" w:sz="0" w:space="0" w:color="auto"/>
              </w:divBdr>
            </w:div>
            <w:div w:id="1538658487">
              <w:marLeft w:val="0"/>
              <w:marRight w:val="0"/>
              <w:marTop w:val="0"/>
              <w:marBottom w:val="0"/>
              <w:divBdr>
                <w:top w:val="none" w:sz="0" w:space="0" w:color="auto"/>
                <w:left w:val="none" w:sz="0" w:space="0" w:color="auto"/>
                <w:bottom w:val="none" w:sz="0" w:space="0" w:color="auto"/>
                <w:right w:val="none" w:sz="0" w:space="0" w:color="auto"/>
              </w:divBdr>
            </w:div>
            <w:div w:id="1648322947">
              <w:marLeft w:val="0"/>
              <w:marRight w:val="0"/>
              <w:marTop w:val="0"/>
              <w:marBottom w:val="0"/>
              <w:divBdr>
                <w:top w:val="none" w:sz="0" w:space="0" w:color="auto"/>
                <w:left w:val="none" w:sz="0" w:space="0" w:color="auto"/>
                <w:bottom w:val="none" w:sz="0" w:space="0" w:color="auto"/>
                <w:right w:val="none" w:sz="0" w:space="0" w:color="auto"/>
              </w:divBdr>
            </w:div>
            <w:div w:id="1917548457">
              <w:marLeft w:val="0"/>
              <w:marRight w:val="0"/>
              <w:marTop w:val="0"/>
              <w:marBottom w:val="0"/>
              <w:divBdr>
                <w:top w:val="none" w:sz="0" w:space="0" w:color="auto"/>
                <w:left w:val="none" w:sz="0" w:space="0" w:color="auto"/>
                <w:bottom w:val="none" w:sz="0" w:space="0" w:color="auto"/>
                <w:right w:val="none" w:sz="0" w:space="0" w:color="auto"/>
              </w:divBdr>
            </w:div>
          </w:divsChild>
        </w:div>
        <w:div w:id="1624337647">
          <w:marLeft w:val="0"/>
          <w:marRight w:val="0"/>
          <w:marTop w:val="0"/>
          <w:marBottom w:val="0"/>
          <w:divBdr>
            <w:top w:val="none" w:sz="0" w:space="0" w:color="auto"/>
            <w:left w:val="none" w:sz="0" w:space="0" w:color="auto"/>
            <w:bottom w:val="none" w:sz="0" w:space="0" w:color="auto"/>
            <w:right w:val="none" w:sz="0" w:space="0" w:color="auto"/>
          </w:divBdr>
        </w:div>
        <w:div w:id="1628462116">
          <w:marLeft w:val="0"/>
          <w:marRight w:val="0"/>
          <w:marTop w:val="0"/>
          <w:marBottom w:val="0"/>
          <w:divBdr>
            <w:top w:val="none" w:sz="0" w:space="0" w:color="auto"/>
            <w:left w:val="none" w:sz="0" w:space="0" w:color="auto"/>
            <w:bottom w:val="none" w:sz="0" w:space="0" w:color="auto"/>
            <w:right w:val="none" w:sz="0" w:space="0" w:color="auto"/>
          </w:divBdr>
        </w:div>
        <w:div w:id="1628780969">
          <w:marLeft w:val="0"/>
          <w:marRight w:val="0"/>
          <w:marTop w:val="0"/>
          <w:marBottom w:val="0"/>
          <w:divBdr>
            <w:top w:val="none" w:sz="0" w:space="0" w:color="auto"/>
            <w:left w:val="none" w:sz="0" w:space="0" w:color="auto"/>
            <w:bottom w:val="none" w:sz="0" w:space="0" w:color="auto"/>
            <w:right w:val="none" w:sz="0" w:space="0" w:color="auto"/>
          </w:divBdr>
        </w:div>
        <w:div w:id="1784500239">
          <w:marLeft w:val="0"/>
          <w:marRight w:val="0"/>
          <w:marTop w:val="0"/>
          <w:marBottom w:val="0"/>
          <w:divBdr>
            <w:top w:val="none" w:sz="0" w:space="0" w:color="auto"/>
            <w:left w:val="none" w:sz="0" w:space="0" w:color="auto"/>
            <w:bottom w:val="none" w:sz="0" w:space="0" w:color="auto"/>
            <w:right w:val="none" w:sz="0" w:space="0" w:color="auto"/>
          </w:divBdr>
        </w:div>
        <w:div w:id="1987586870">
          <w:marLeft w:val="0"/>
          <w:marRight w:val="0"/>
          <w:marTop w:val="0"/>
          <w:marBottom w:val="0"/>
          <w:divBdr>
            <w:top w:val="none" w:sz="0" w:space="0" w:color="auto"/>
            <w:left w:val="none" w:sz="0" w:space="0" w:color="auto"/>
            <w:bottom w:val="none" w:sz="0" w:space="0" w:color="auto"/>
            <w:right w:val="none" w:sz="0" w:space="0" w:color="auto"/>
          </w:divBdr>
        </w:div>
        <w:div w:id="2019041734">
          <w:marLeft w:val="0"/>
          <w:marRight w:val="0"/>
          <w:marTop w:val="0"/>
          <w:marBottom w:val="0"/>
          <w:divBdr>
            <w:top w:val="none" w:sz="0" w:space="0" w:color="auto"/>
            <w:left w:val="none" w:sz="0" w:space="0" w:color="auto"/>
            <w:bottom w:val="none" w:sz="0" w:space="0" w:color="auto"/>
            <w:right w:val="none" w:sz="0" w:space="0" w:color="auto"/>
          </w:divBdr>
        </w:div>
        <w:div w:id="2136753700">
          <w:marLeft w:val="0"/>
          <w:marRight w:val="0"/>
          <w:marTop w:val="0"/>
          <w:marBottom w:val="0"/>
          <w:divBdr>
            <w:top w:val="none" w:sz="0" w:space="0" w:color="auto"/>
            <w:left w:val="none" w:sz="0" w:space="0" w:color="auto"/>
            <w:bottom w:val="none" w:sz="0" w:space="0" w:color="auto"/>
            <w:right w:val="none" w:sz="0" w:space="0" w:color="auto"/>
          </w:divBdr>
          <w:divsChild>
            <w:div w:id="76102352">
              <w:marLeft w:val="0"/>
              <w:marRight w:val="0"/>
              <w:marTop w:val="0"/>
              <w:marBottom w:val="0"/>
              <w:divBdr>
                <w:top w:val="none" w:sz="0" w:space="0" w:color="auto"/>
                <w:left w:val="none" w:sz="0" w:space="0" w:color="auto"/>
                <w:bottom w:val="none" w:sz="0" w:space="0" w:color="auto"/>
                <w:right w:val="none" w:sz="0" w:space="0" w:color="auto"/>
              </w:divBdr>
            </w:div>
            <w:div w:id="1105734132">
              <w:marLeft w:val="0"/>
              <w:marRight w:val="0"/>
              <w:marTop w:val="0"/>
              <w:marBottom w:val="0"/>
              <w:divBdr>
                <w:top w:val="none" w:sz="0" w:space="0" w:color="auto"/>
                <w:left w:val="none" w:sz="0" w:space="0" w:color="auto"/>
                <w:bottom w:val="none" w:sz="0" w:space="0" w:color="auto"/>
                <w:right w:val="none" w:sz="0" w:space="0" w:color="auto"/>
              </w:divBdr>
            </w:div>
            <w:div w:id="1418408173">
              <w:marLeft w:val="0"/>
              <w:marRight w:val="0"/>
              <w:marTop w:val="0"/>
              <w:marBottom w:val="0"/>
              <w:divBdr>
                <w:top w:val="none" w:sz="0" w:space="0" w:color="auto"/>
                <w:left w:val="none" w:sz="0" w:space="0" w:color="auto"/>
                <w:bottom w:val="none" w:sz="0" w:space="0" w:color="auto"/>
                <w:right w:val="none" w:sz="0" w:space="0" w:color="auto"/>
              </w:divBdr>
            </w:div>
            <w:div w:id="210233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514573">
      <w:bodyDiv w:val="1"/>
      <w:marLeft w:val="0"/>
      <w:marRight w:val="0"/>
      <w:marTop w:val="0"/>
      <w:marBottom w:val="0"/>
      <w:divBdr>
        <w:top w:val="none" w:sz="0" w:space="0" w:color="auto"/>
        <w:left w:val="none" w:sz="0" w:space="0" w:color="auto"/>
        <w:bottom w:val="none" w:sz="0" w:space="0" w:color="auto"/>
        <w:right w:val="none" w:sz="0" w:space="0" w:color="auto"/>
      </w:divBdr>
      <w:divsChild>
        <w:div w:id="3635364">
          <w:marLeft w:val="0"/>
          <w:marRight w:val="0"/>
          <w:marTop w:val="0"/>
          <w:marBottom w:val="0"/>
          <w:divBdr>
            <w:top w:val="none" w:sz="0" w:space="0" w:color="auto"/>
            <w:left w:val="none" w:sz="0" w:space="0" w:color="auto"/>
            <w:bottom w:val="none" w:sz="0" w:space="0" w:color="auto"/>
            <w:right w:val="none" w:sz="0" w:space="0" w:color="auto"/>
          </w:divBdr>
        </w:div>
        <w:div w:id="335153240">
          <w:marLeft w:val="0"/>
          <w:marRight w:val="0"/>
          <w:marTop w:val="0"/>
          <w:marBottom w:val="0"/>
          <w:divBdr>
            <w:top w:val="none" w:sz="0" w:space="0" w:color="auto"/>
            <w:left w:val="none" w:sz="0" w:space="0" w:color="auto"/>
            <w:bottom w:val="none" w:sz="0" w:space="0" w:color="auto"/>
            <w:right w:val="none" w:sz="0" w:space="0" w:color="auto"/>
          </w:divBdr>
        </w:div>
        <w:div w:id="417823713">
          <w:marLeft w:val="0"/>
          <w:marRight w:val="0"/>
          <w:marTop w:val="0"/>
          <w:marBottom w:val="0"/>
          <w:divBdr>
            <w:top w:val="none" w:sz="0" w:space="0" w:color="auto"/>
            <w:left w:val="none" w:sz="0" w:space="0" w:color="auto"/>
            <w:bottom w:val="none" w:sz="0" w:space="0" w:color="auto"/>
            <w:right w:val="none" w:sz="0" w:space="0" w:color="auto"/>
          </w:divBdr>
        </w:div>
        <w:div w:id="431246910">
          <w:marLeft w:val="0"/>
          <w:marRight w:val="0"/>
          <w:marTop w:val="0"/>
          <w:marBottom w:val="0"/>
          <w:divBdr>
            <w:top w:val="none" w:sz="0" w:space="0" w:color="auto"/>
            <w:left w:val="none" w:sz="0" w:space="0" w:color="auto"/>
            <w:bottom w:val="none" w:sz="0" w:space="0" w:color="auto"/>
            <w:right w:val="none" w:sz="0" w:space="0" w:color="auto"/>
          </w:divBdr>
        </w:div>
        <w:div w:id="639190486">
          <w:marLeft w:val="0"/>
          <w:marRight w:val="0"/>
          <w:marTop w:val="0"/>
          <w:marBottom w:val="0"/>
          <w:divBdr>
            <w:top w:val="none" w:sz="0" w:space="0" w:color="auto"/>
            <w:left w:val="none" w:sz="0" w:space="0" w:color="auto"/>
            <w:bottom w:val="none" w:sz="0" w:space="0" w:color="auto"/>
            <w:right w:val="none" w:sz="0" w:space="0" w:color="auto"/>
          </w:divBdr>
        </w:div>
        <w:div w:id="764113533">
          <w:marLeft w:val="0"/>
          <w:marRight w:val="0"/>
          <w:marTop w:val="0"/>
          <w:marBottom w:val="0"/>
          <w:divBdr>
            <w:top w:val="none" w:sz="0" w:space="0" w:color="auto"/>
            <w:left w:val="none" w:sz="0" w:space="0" w:color="auto"/>
            <w:bottom w:val="none" w:sz="0" w:space="0" w:color="auto"/>
            <w:right w:val="none" w:sz="0" w:space="0" w:color="auto"/>
          </w:divBdr>
        </w:div>
        <w:div w:id="1022970819">
          <w:marLeft w:val="0"/>
          <w:marRight w:val="0"/>
          <w:marTop w:val="0"/>
          <w:marBottom w:val="0"/>
          <w:divBdr>
            <w:top w:val="none" w:sz="0" w:space="0" w:color="auto"/>
            <w:left w:val="none" w:sz="0" w:space="0" w:color="auto"/>
            <w:bottom w:val="none" w:sz="0" w:space="0" w:color="auto"/>
            <w:right w:val="none" w:sz="0" w:space="0" w:color="auto"/>
          </w:divBdr>
        </w:div>
        <w:div w:id="1084885703">
          <w:marLeft w:val="0"/>
          <w:marRight w:val="0"/>
          <w:marTop w:val="0"/>
          <w:marBottom w:val="0"/>
          <w:divBdr>
            <w:top w:val="none" w:sz="0" w:space="0" w:color="auto"/>
            <w:left w:val="none" w:sz="0" w:space="0" w:color="auto"/>
            <w:bottom w:val="none" w:sz="0" w:space="0" w:color="auto"/>
            <w:right w:val="none" w:sz="0" w:space="0" w:color="auto"/>
          </w:divBdr>
        </w:div>
        <w:div w:id="1191450160">
          <w:marLeft w:val="0"/>
          <w:marRight w:val="0"/>
          <w:marTop w:val="0"/>
          <w:marBottom w:val="0"/>
          <w:divBdr>
            <w:top w:val="none" w:sz="0" w:space="0" w:color="auto"/>
            <w:left w:val="none" w:sz="0" w:space="0" w:color="auto"/>
            <w:bottom w:val="none" w:sz="0" w:space="0" w:color="auto"/>
            <w:right w:val="none" w:sz="0" w:space="0" w:color="auto"/>
          </w:divBdr>
        </w:div>
        <w:div w:id="1214073982">
          <w:marLeft w:val="0"/>
          <w:marRight w:val="0"/>
          <w:marTop w:val="0"/>
          <w:marBottom w:val="0"/>
          <w:divBdr>
            <w:top w:val="none" w:sz="0" w:space="0" w:color="auto"/>
            <w:left w:val="none" w:sz="0" w:space="0" w:color="auto"/>
            <w:bottom w:val="none" w:sz="0" w:space="0" w:color="auto"/>
            <w:right w:val="none" w:sz="0" w:space="0" w:color="auto"/>
          </w:divBdr>
        </w:div>
        <w:div w:id="1346205067">
          <w:marLeft w:val="0"/>
          <w:marRight w:val="0"/>
          <w:marTop w:val="0"/>
          <w:marBottom w:val="0"/>
          <w:divBdr>
            <w:top w:val="none" w:sz="0" w:space="0" w:color="auto"/>
            <w:left w:val="none" w:sz="0" w:space="0" w:color="auto"/>
            <w:bottom w:val="none" w:sz="0" w:space="0" w:color="auto"/>
            <w:right w:val="none" w:sz="0" w:space="0" w:color="auto"/>
          </w:divBdr>
        </w:div>
        <w:div w:id="1352803991">
          <w:marLeft w:val="0"/>
          <w:marRight w:val="0"/>
          <w:marTop w:val="0"/>
          <w:marBottom w:val="0"/>
          <w:divBdr>
            <w:top w:val="none" w:sz="0" w:space="0" w:color="auto"/>
            <w:left w:val="none" w:sz="0" w:space="0" w:color="auto"/>
            <w:bottom w:val="none" w:sz="0" w:space="0" w:color="auto"/>
            <w:right w:val="none" w:sz="0" w:space="0" w:color="auto"/>
          </w:divBdr>
        </w:div>
        <w:div w:id="2112234663">
          <w:marLeft w:val="0"/>
          <w:marRight w:val="0"/>
          <w:marTop w:val="0"/>
          <w:marBottom w:val="0"/>
          <w:divBdr>
            <w:top w:val="none" w:sz="0" w:space="0" w:color="auto"/>
            <w:left w:val="none" w:sz="0" w:space="0" w:color="auto"/>
            <w:bottom w:val="none" w:sz="0" w:space="0" w:color="auto"/>
            <w:right w:val="none" w:sz="0" w:space="0" w:color="auto"/>
          </w:divBdr>
        </w:div>
      </w:divsChild>
    </w:div>
    <w:div w:id="281763742">
      <w:bodyDiv w:val="1"/>
      <w:marLeft w:val="0"/>
      <w:marRight w:val="0"/>
      <w:marTop w:val="0"/>
      <w:marBottom w:val="0"/>
      <w:divBdr>
        <w:top w:val="none" w:sz="0" w:space="0" w:color="auto"/>
        <w:left w:val="none" w:sz="0" w:space="0" w:color="auto"/>
        <w:bottom w:val="none" w:sz="0" w:space="0" w:color="auto"/>
        <w:right w:val="none" w:sz="0" w:space="0" w:color="auto"/>
      </w:divBdr>
      <w:divsChild>
        <w:div w:id="10618931">
          <w:marLeft w:val="0"/>
          <w:marRight w:val="0"/>
          <w:marTop w:val="0"/>
          <w:marBottom w:val="0"/>
          <w:divBdr>
            <w:top w:val="none" w:sz="0" w:space="0" w:color="auto"/>
            <w:left w:val="none" w:sz="0" w:space="0" w:color="auto"/>
            <w:bottom w:val="none" w:sz="0" w:space="0" w:color="auto"/>
            <w:right w:val="none" w:sz="0" w:space="0" w:color="auto"/>
          </w:divBdr>
        </w:div>
        <w:div w:id="671223887">
          <w:marLeft w:val="0"/>
          <w:marRight w:val="0"/>
          <w:marTop w:val="0"/>
          <w:marBottom w:val="0"/>
          <w:divBdr>
            <w:top w:val="none" w:sz="0" w:space="0" w:color="auto"/>
            <w:left w:val="none" w:sz="0" w:space="0" w:color="auto"/>
            <w:bottom w:val="none" w:sz="0" w:space="0" w:color="auto"/>
            <w:right w:val="none" w:sz="0" w:space="0" w:color="auto"/>
          </w:divBdr>
        </w:div>
        <w:div w:id="694110920">
          <w:marLeft w:val="0"/>
          <w:marRight w:val="0"/>
          <w:marTop w:val="0"/>
          <w:marBottom w:val="0"/>
          <w:divBdr>
            <w:top w:val="none" w:sz="0" w:space="0" w:color="auto"/>
            <w:left w:val="none" w:sz="0" w:space="0" w:color="auto"/>
            <w:bottom w:val="none" w:sz="0" w:space="0" w:color="auto"/>
            <w:right w:val="none" w:sz="0" w:space="0" w:color="auto"/>
          </w:divBdr>
        </w:div>
        <w:div w:id="906959548">
          <w:marLeft w:val="0"/>
          <w:marRight w:val="0"/>
          <w:marTop w:val="0"/>
          <w:marBottom w:val="0"/>
          <w:divBdr>
            <w:top w:val="none" w:sz="0" w:space="0" w:color="auto"/>
            <w:left w:val="none" w:sz="0" w:space="0" w:color="auto"/>
            <w:bottom w:val="none" w:sz="0" w:space="0" w:color="auto"/>
            <w:right w:val="none" w:sz="0" w:space="0" w:color="auto"/>
          </w:divBdr>
        </w:div>
        <w:div w:id="1081755297">
          <w:marLeft w:val="0"/>
          <w:marRight w:val="0"/>
          <w:marTop w:val="0"/>
          <w:marBottom w:val="0"/>
          <w:divBdr>
            <w:top w:val="none" w:sz="0" w:space="0" w:color="auto"/>
            <w:left w:val="none" w:sz="0" w:space="0" w:color="auto"/>
            <w:bottom w:val="none" w:sz="0" w:space="0" w:color="auto"/>
            <w:right w:val="none" w:sz="0" w:space="0" w:color="auto"/>
          </w:divBdr>
        </w:div>
      </w:divsChild>
    </w:div>
    <w:div w:id="517276627">
      <w:bodyDiv w:val="1"/>
      <w:marLeft w:val="0"/>
      <w:marRight w:val="0"/>
      <w:marTop w:val="0"/>
      <w:marBottom w:val="0"/>
      <w:divBdr>
        <w:top w:val="none" w:sz="0" w:space="0" w:color="auto"/>
        <w:left w:val="none" w:sz="0" w:space="0" w:color="auto"/>
        <w:bottom w:val="none" w:sz="0" w:space="0" w:color="auto"/>
        <w:right w:val="none" w:sz="0" w:space="0" w:color="auto"/>
      </w:divBdr>
    </w:div>
    <w:div w:id="623733490">
      <w:bodyDiv w:val="1"/>
      <w:marLeft w:val="0"/>
      <w:marRight w:val="0"/>
      <w:marTop w:val="0"/>
      <w:marBottom w:val="0"/>
      <w:divBdr>
        <w:top w:val="none" w:sz="0" w:space="0" w:color="auto"/>
        <w:left w:val="none" w:sz="0" w:space="0" w:color="auto"/>
        <w:bottom w:val="none" w:sz="0" w:space="0" w:color="auto"/>
        <w:right w:val="none" w:sz="0" w:space="0" w:color="auto"/>
      </w:divBdr>
    </w:div>
    <w:div w:id="772016053">
      <w:bodyDiv w:val="1"/>
      <w:marLeft w:val="0"/>
      <w:marRight w:val="0"/>
      <w:marTop w:val="0"/>
      <w:marBottom w:val="0"/>
      <w:divBdr>
        <w:top w:val="none" w:sz="0" w:space="0" w:color="auto"/>
        <w:left w:val="none" w:sz="0" w:space="0" w:color="auto"/>
        <w:bottom w:val="none" w:sz="0" w:space="0" w:color="auto"/>
        <w:right w:val="none" w:sz="0" w:space="0" w:color="auto"/>
      </w:divBdr>
    </w:div>
    <w:div w:id="799418626">
      <w:bodyDiv w:val="1"/>
      <w:marLeft w:val="0"/>
      <w:marRight w:val="0"/>
      <w:marTop w:val="0"/>
      <w:marBottom w:val="0"/>
      <w:divBdr>
        <w:top w:val="none" w:sz="0" w:space="0" w:color="auto"/>
        <w:left w:val="none" w:sz="0" w:space="0" w:color="auto"/>
        <w:bottom w:val="none" w:sz="0" w:space="0" w:color="auto"/>
        <w:right w:val="none" w:sz="0" w:space="0" w:color="auto"/>
      </w:divBdr>
    </w:div>
    <w:div w:id="960570813">
      <w:bodyDiv w:val="1"/>
      <w:marLeft w:val="0"/>
      <w:marRight w:val="0"/>
      <w:marTop w:val="0"/>
      <w:marBottom w:val="0"/>
      <w:divBdr>
        <w:top w:val="none" w:sz="0" w:space="0" w:color="auto"/>
        <w:left w:val="none" w:sz="0" w:space="0" w:color="auto"/>
        <w:bottom w:val="none" w:sz="0" w:space="0" w:color="auto"/>
        <w:right w:val="none" w:sz="0" w:space="0" w:color="auto"/>
      </w:divBdr>
    </w:div>
    <w:div w:id="967004098">
      <w:bodyDiv w:val="1"/>
      <w:marLeft w:val="0"/>
      <w:marRight w:val="0"/>
      <w:marTop w:val="0"/>
      <w:marBottom w:val="0"/>
      <w:divBdr>
        <w:top w:val="none" w:sz="0" w:space="0" w:color="auto"/>
        <w:left w:val="none" w:sz="0" w:space="0" w:color="auto"/>
        <w:bottom w:val="none" w:sz="0" w:space="0" w:color="auto"/>
        <w:right w:val="none" w:sz="0" w:space="0" w:color="auto"/>
      </w:divBdr>
    </w:div>
    <w:div w:id="1165973167">
      <w:bodyDiv w:val="1"/>
      <w:marLeft w:val="0"/>
      <w:marRight w:val="0"/>
      <w:marTop w:val="0"/>
      <w:marBottom w:val="0"/>
      <w:divBdr>
        <w:top w:val="none" w:sz="0" w:space="0" w:color="auto"/>
        <w:left w:val="none" w:sz="0" w:space="0" w:color="auto"/>
        <w:bottom w:val="none" w:sz="0" w:space="0" w:color="auto"/>
        <w:right w:val="none" w:sz="0" w:space="0" w:color="auto"/>
      </w:divBdr>
      <w:divsChild>
        <w:div w:id="121969027">
          <w:marLeft w:val="0"/>
          <w:marRight w:val="0"/>
          <w:marTop w:val="0"/>
          <w:marBottom w:val="0"/>
          <w:divBdr>
            <w:top w:val="none" w:sz="0" w:space="0" w:color="auto"/>
            <w:left w:val="none" w:sz="0" w:space="0" w:color="auto"/>
            <w:bottom w:val="none" w:sz="0" w:space="0" w:color="auto"/>
            <w:right w:val="none" w:sz="0" w:space="0" w:color="auto"/>
          </w:divBdr>
        </w:div>
        <w:div w:id="838038691">
          <w:marLeft w:val="0"/>
          <w:marRight w:val="0"/>
          <w:marTop w:val="0"/>
          <w:marBottom w:val="0"/>
          <w:divBdr>
            <w:top w:val="none" w:sz="0" w:space="0" w:color="auto"/>
            <w:left w:val="none" w:sz="0" w:space="0" w:color="auto"/>
            <w:bottom w:val="none" w:sz="0" w:space="0" w:color="auto"/>
            <w:right w:val="none" w:sz="0" w:space="0" w:color="auto"/>
          </w:divBdr>
        </w:div>
        <w:div w:id="934679312">
          <w:marLeft w:val="0"/>
          <w:marRight w:val="0"/>
          <w:marTop w:val="0"/>
          <w:marBottom w:val="0"/>
          <w:divBdr>
            <w:top w:val="none" w:sz="0" w:space="0" w:color="auto"/>
            <w:left w:val="none" w:sz="0" w:space="0" w:color="auto"/>
            <w:bottom w:val="none" w:sz="0" w:space="0" w:color="auto"/>
            <w:right w:val="none" w:sz="0" w:space="0" w:color="auto"/>
          </w:divBdr>
        </w:div>
        <w:div w:id="1325428090">
          <w:marLeft w:val="0"/>
          <w:marRight w:val="0"/>
          <w:marTop w:val="0"/>
          <w:marBottom w:val="0"/>
          <w:divBdr>
            <w:top w:val="none" w:sz="0" w:space="0" w:color="auto"/>
            <w:left w:val="none" w:sz="0" w:space="0" w:color="auto"/>
            <w:bottom w:val="none" w:sz="0" w:space="0" w:color="auto"/>
            <w:right w:val="none" w:sz="0" w:space="0" w:color="auto"/>
          </w:divBdr>
        </w:div>
        <w:div w:id="1789202568">
          <w:marLeft w:val="0"/>
          <w:marRight w:val="0"/>
          <w:marTop w:val="0"/>
          <w:marBottom w:val="0"/>
          <w:divBdr>
            <w:top w:val="none" w:sz="0" w:space="0" w:color="auto"/>
            <w:left w:val="none" w:sz="0" w:space="0" w:color="auto"/>
            <w:bottom w:val="none" w:sz="0" w:space="0" w:color="auto"/>
            <w:right w:val="none" w:sz="0" w:space="0" w:color="auto"/>
          </w:divBdr>
        </w:div>
      </w:divsChild>
    </w:div>
    <w:div w:id="1301961279">
      <w:bodyDiv w:val="1"/>
      <w:marLeft w:val="0"/>
      <w:marRight w:val="0"/>
      <w:marTop w:val="0"/>
      <w:marBottom w:val="0"/>
      <w:divBdr>
        <w:top w:val="none" w:sz="0" w:space="0" w:color="auto"/>
        <w:left w:val="none" w:sz="0" w:space="0" w:color="auto"/>
        <w:bottom w:val="none" w:sz="0" w:space="0" w:color="auto"/>
        <w:right w:val="none" w:sz="0" w:space="0" w:color="auto"/>
      </w:divBdr>
    </w:div>
    <w:div w:id="1380857554">
      <w:bodyDiv w:val="1"/>
      <w:marLeft w:val="0"/>
      <w:marRight w:val="0"/>
      <w:marTop w:val="0"/>
      <w:marBottom w:val="0"/>
      <w:divBdr>
        <w:top w:val="none" w:sz="0" w:space="0" w:color="auto"/>
        <w:left w:val="none" w:sz="0" w:space="0" w:color="auto"/>
        <w:bottom w:val="none" w:sz="0" w:space="0" w:color="auto"/>
        <w:right w:val="none" w:sz="0" w:space="0" w:color="auto"/>
      </w:divBdr>
    </w:div>
    <w:div w:id="1511289109">
      <w:bodyDiv w:val="1"/>
      <w:marLeft w:val="0"/>
      <w:marRight w:val="0"/>
      <w:marTop w:val="0"/>
      <w:marBottom w:val="0"/>
      <w:divBdr>
        <w:top w:val="none" w:sz="0" w:space="0" w:color="auto"/>
        <w:left w:val="none" w:sz="0" w:space="0" w:color="auto"/>
        <w:bottom w:val="none" w:sz="0" w:space="0" w:color="auto"/>
        <w:right w:val="none" w:sz="0" w:space="0" w:color="auto"/>
      </w:divBdr>
      <w:divsChild>
        <w:div w:id="10883408">
          <w:marLeft w:val="0"/>
          <w:marRight w:val="0"/>
          <w:marTop w:val="0"/>
          <w:marBottom w:val="0"/>
          <w:divBdr>
            <w:top w:val="none" w:sz="0" w:space="0" w:color="auto"/>
            <w:left w:val="none" w:sz="0" w:space="0" w:color="auto"/>
            <w:bottom w:val="none" w:sz="0" w:space="0" w:color="auto"/>
            <w:right w:val="none" w:sz="0" w:space="0" w:color="auto"/>
          </w:divBdr>
        </w:div>
        <w:div w:id="391197020">
          <w:marLeft w:val="0"/>
          <w:marRight w:val="0"/>
          <w:marTop w:val="0"/>
          <w:marBottom w:val="0"/>
          <w:divBdr>
            <w:top w:val="none" w:sz="0" w:space="0" w:color="auto"/>
            <w:left w:val="none" w:sz="0" w:space="0" w:color="auto"/>
            <w:bottom w:val="none" w:sz="0" w:space="0" w:color="auto"/>
            <w:right w:val="none" w:sz="0" w:space="0" w:color="auto"/>
          </w:divBdr>
        </w:div>
        <w:div w:id="589196015">
          <w:marLeft w:val="0"/>
          <w:marRight w:val="0"/>
          <w:marTop w:val="0"/>
          <w:marBottom w:val="0"/>
          <w:divBdr>
            <w:top w:val="none" w:sz="0" w:space="0" w:color="auto"/>
            <w:left w:val="none" w:sz="0" w:space="0" w:color="auto"/>
            <w:bottom w:val="none" w:sz="0" w:space="0" w:color="auto"/>
            <w:right w:val="none" w:sz="0" w:space="0" w:color="auto"/>
          </w:divBdr>
        </w:div>
        <w:div w:id="628052386">
          <w:marLeft w:val="0"/>
          <w:marRight w:val="0"/>
          <w:marTop w:val="0"/>
          <w:marBottom w:val="0"/>
          <w:divBdr>
            <w:top w:val="none" w:sz="0" w:space="0" w:color="auto"/>
            <w:left w:val="none" w:sz="0" w:space="0" w:color="auto"/>
            <w:bottom w:val="none" w:sz="0" w:space="0" w:color="auto"/>
            <w:right w:val="none" w:sz="0" w:space="0" w:color="auto"/>
          </w:divBdr>
        </w:div>
        <w:div w:id="656349860">
          <w:marLeft w:val="0"/>
          <w:marRight w:val="0"/>
          <w:marTop w:val="0"/>
          <w:marBottom w:val="0"/>
          <w:divBdr>
            <w:top w:val="none" w:sz="0" w:space="0" w:color="auto"/>
            <w:left w:val="none" w:sz="0" w:space="0" w:color="auto"/>
            <w:bottom w:val="none" w:sz="0" w:space="0" w:color="auto"/>
            <w:right w:val="none" w:sz="0" w:space="0" w:color="auto"/>
          </w:divBdr>
        </w:div>
        <w:div w:id="993337661">
          <w:marLeft w:val="0"/>
          <w:marRight w:val="0"/>
          <w:marTop w:val="0"/>
          <w:marBottom w:val="0"/>
          <w:divBdr>
            <w:top w:val="none" w:sz="0" w:space="0" w:color="auto"/>
            <w:left w:val="none" w:sz="0" w:space="0" w:color="auto"/>
            <w:bottom w:val="none" w:sz="0" w:space="0" w:color="auto"/>
            <w:right w:val="none" w:sz="0" w:space="0" w:color="auto"/>
          </w:divBdr>
        </w:div>
        <w:div w:id="1101338929">
          <w:marLeft w:val="0"/>
          <w:marRight w:val="0"/>
          <w:marTop w:val="0"/>
          <w:marBottom w:val="0"/>
          <w:divBdr>
            <w:top w:val="none" w:sz="0" w:space="0" w:color="auto"/>
            <w:left w:val="none" w:sz="0" w:space="0" w:color="auto"/>
            <w:bottom w:val="none" w:sz="0" w:space="0" w:color="auto"/>
            <w:right w:val="none" w:sz="0" w:space="0" w:color="auto"/>
          </w:divBdr>
        </w:div>
        <w:div w:id="1110852528">
          <w:marLeft w:val="0"/>
          <w:marRight w:val="0"/>
          <w:marTop w:val="0"/>
          <w:marBottom w:val="0"/>
          <w:divBdr>
            <w:top w:val="none" w:sz="0" w:space="0" w:color="auto"/>
            <w:left w:val="none" w:sz="0" w:space="0" w:color="auto"/>
            <w:bottom w:val="none" w:sz="0" w:space="0" w:color="auto"/>
            <w:right w:val="none" w:sz="0" w:space="0" w:color="auto"/>
          </w:divBdr>
        </w:div>
        <w:div w:id="2119375661">
          <w:marLeft w:val="0"/>
          <w:marRight w:val="0"/>
          <w:marTop w:val="0"/>
          <w:marBottom w:val="0"/>
          <w:divBdr>
            <w:top w:val="none" w:sz="0" w:space="0" w:color="auto"/>
            <w:left w:val="none" w:sz="0" w:space="0" w:color="auto"/>
            <w:bottom w:val="none" w:sz="0" w:space="0" w:color="auto"/>
            <w:right w:val="none" w:sz="0" w:space="0" w:color="auto"/>
          </w:divBdr>
        </w:div>
      </w:divsChild>
    </w:div>
    <w:div w:id="1526014282">
      <w:bodyDiv w:val="1"/>
      <w:marLeft w:val="0"/>
      <w:marRight w:val="0"/>
      <w:marTop w:val="0"/>
      <w:marBottom w:val="0"/>
      <w:divBdr>
        <w:top w:val="none" w:sz="0" w:space="0" w:color="auto"/>
        <w:left w:val="none" w:sz="0" w:space="0" w:color="auto"/>
        <w:bottom w:val="none" w:sz="0" w:space="0" w:color="auto"/>
        <w:right w:val="none" w:sz="0" w:space="0" w:color="auto"/>
      </w:divBdr>
    </w:div>
    <w:div w:id="1631284321">
      <w:bodyDiv w:val="1"/>
      <w:marLeft w:val="0"/>
      <w:marRight w:val="0"/>
      <w:marTop w:val="0"/>
      <w:marBottom w:val="0"/>
      <w:divBdr>
        <w:top w:val="none" w:sz="0" w:space="0" w:color="auto"/>
        <w:left w:val="none" w:sz="0" w:space="0" w:color="auto"/>
        <w:bottom w:val="none" w:sz="0" w:space="0" w:color="auto"/>
        <w:right w:val="none" w:sz="0" w:space="0" w:color="auto"/>
      </w:divBdr>
      <w:divsChild>
        <w:div w:id="88235334">
          <w:marLeft w:val="0"/>
          <w:marRight w:val="0"/>
          <w:marTop w:val="0"/>
          <w:marBottom w:val="0"/>
          <w:divBdr>
            <w:top w:val="none" w:sz="0" w:space="0" w:color="auto"/>
            <w:left w:val="none" w:sz="0" w:space="0" w:color="auto"/>
            <w:bottom w:val="none" w:sz="0" w:space="0" w:color="auto"/>
            <w:right w:val="none" w:sz="0" w:space="0" w:color="auto"/>
          </w:divBdr>
        </w:div>
        <w:div w:id="162165548">
          <w:marLeft w:val="0"/>
          <w:marRight w:val="0"/>
          <w:marTop w:val="0"/>
          <w:marBottom w:val="0"/>
          <w:divBdr>
            <w:top w:val="none" w:sz="0" w:space="0" w:color="auto"/>
            <w:left w:val="none" w:sz="0" w:space="0" w:color="auto"/>
            <w:bottom w:val="none" w:sz="0" w:space="0" w:color="auto"/>
            <w:right w:val="none" w:sz="0" w:space="0" w:color="auto"/>
          </w:divBdr>
        </w:div>
        <w:div w:id="1926768899">
          <w:marLeft w:val="0"/>
          <w:marRight w:val="0"/>
          <w:marTop w:val="0"/>
          <w:marBottom w:val="0"/>
          <w:divBdr>
            <w:top w:val="none" w:sz="0" w:space="0" w:color="auto"/>
            <w:left w:val="none" w:sz="0" w:space="0" w:color="auto"/>
            <w:bottom w:val="none" w:sz="0" w:space="0" w:color="auto"/>
            <w:right w:val="none" w:sz="0" w:space="0" w:color="auto"/>
          </w:divBdr>
        </w:div>
        <w:div w:id="1945963624">
          <w:marLeft w:val="0"/>
          <w:marRight w:val="0"/>
          <w:marTop w:val="0"/>
          <w:marBottom w:val="0"/>
          <w:divBdr>
            <w:top w:val="none" w:sz="0" w:space="0" w:color="auto"/>
            <w:left w:val="none" w:sz="0" w:space="0" w:color="auto"/>
            <w:bottom w:val="none" w:sz="0" w:space="0" w:color="auto"/>
            <w:right w:val="none" w:sz="0" w:space="0" w:color="auto"/>
          </w:divBdr>
        </w:div>
      </w:divsChild>
    </w:div>
    <w:div w:id="1734084767">
      <w:bodyDiv w:val="1"/>
      <w:marLeft w:val="0"/>
      <w:marRight w:val="0"/>
      <w:marTop w:val="0"/>
      <w:marBottom w:val="0"/>
      <w:divBdr>
        <w:top w:val="none" w:sz="0" w:space="0" w:color="auto"/>
        <w:left w:val="none" w:sz="0" w:space="0" w:color="auto"/>
        <w:bottom w:val="none" w:sz="0" w:space="0" w:color="auto"/>
        <w:right w:val="none" w:sz="0" w:space="0" w:color="auto"/>
      </w:divBdr>
    </w:div>
    <w:div w:id="1794862674">
      <w:bodyDiv w:val="1"/>
      <w:marLeft w:val="0"/>
      <w:marRight w:val="0"/>
      <w:marTop w:val="0"/>
      <w:marBottom w:val="0"/>
      <w:divBdr>
        <w:top w:val="none" w:sz="0" w:space="0" w:color="auto"/>
        <w:left w:val="none" w:sz="0" w:space="0" w:color="auto"/>
        <w:bottom w:val="none" w:sz="0" w:space="0" w:color="auto"/>
        <w:right w:val="none" w:sz="0" w:space="0" w:color="auto"/>
      </w:divBdr>
      <w:divsChild>
        <w:div w:id="887186371">
          <w:marLeft w:val="0"/>
          <w:marRight w:val="0"/>
          <w:marTop w:val="0"/>
          <w:marBottom w:val="0"/>
          <w:divBdr>
            <w:top w:val="none" w:sz="0" w:space="0" w:color="auto"/>
            <w:left w:val="none" w:sz="0" w:space="0" w:color="auto"/>
            <w:bottom w:val="none" w:sz="0" w:space="0" w:color="auto"/>
            <w:right w:val="none" w:sz="0" w:space="0" w:color="auto"/>
          </w:divBdr>
        </w:div>
        <w:div w:id="1005330263">
          <w:marLeft w:val="0"/>
          <w:marRight w:val="0"/>
          <w:marTop w:val="0"/>
          <w:marBottom w:val="0"/>
          <w:divBdr>
            <w:top w:val="none" w:sz="0" w:space="0" w:color="auto"/>
            <w:left w:val="none" w:sz="0" w:space="0" w:color="auto"/>
            <w:bottom w:val="none" w:sz="0" w:space="0" w:color="auto"/>
            <w:right w:val="none" w:sz="0" w:space="0" w:color="auto"/>
          </w:divBdr>
        </w:div>
        <w:div w:id="1481848812">
          <w:marLeft w:val="0"/>
          <w:marRight w:val="0"/>
          <w:marTop w:val="0"/>
          <w:marBottom w:val="0"/>
          <w:divBdr>
            <w:top w:val="none" w:sz="0" w:space="0" w:color="auto"/>
            <w:left w:val="none" w:sz="0" w:space="0" w:color="auto"/>
            <w:bottom w:val="none" w:sz="0" w:space="0" w:color="auto"/>
            <w:right w:val="none" w:sz="0" w:space="0" w:color="auto"/>
          </w:divBdr>
        </w:div>
        <w:div w:id="1799257165">
          <w:marLeft w:val="0"/>
          <w:marRight w:val="0"/>
          <w:marTop w:val="0"/>
          <w:marBottom w:val="0"/>
          <w:divBdr>
            <w:top w:val="none" w:sz="0" w:space="0" w:color="auto"/>
            <w:left w:val="none" w:sz="0" w:space="0" w:color="auto"/>
            <w:bottom w:val="none" w:sz="0" w:space="0" w:color="auto"/>
            <w:right w:val="none" w:sz="0" w:space="0" w:color="auto"/>
          </w:divBdr>
        </w:div>
        <w:div w:id="18897995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crisiscentrum.be/nl/news/crisisbeheer/coronavirus-de-antwoorden-op-al-je-vragen" TargetMode="External"/><Relationship Id="rId47" Type="http://schemas.openxmlformats.org/officeDocument/2006/relationships/hyperlink" Target="http://www.isbvzw.be/nl/collections/885" TargetMode="External"/><Relationship Id="rId50" Type="http://schemas.openxmlformats.org/officeDocument/2006/relationships/hyperlink" Target="https://www.zorg-en-gezondheid.be/ventilatie-en-verluchten-en-covid-19" TargetMode="External"/><Relationship Id="rId55" Type="http://schemas.openxmlformats.org/officeDocument/2006/relationships/hyperlink" Target="https://onderwijs.vlaanderen.be/nl/coronamaatregelen-informatie-voor-scholen" TargetMode="External"/><Relationship Id="rId63"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11" Type="http://schemas.openxmlformats.org/officeDocument/2006/relationships/endnotes" Target="endnotes.xm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www.sport.vlaanderen/corona" TargetMode="External"/><Relationship Id="rId53" Type="http://schemas.openxmlformats.org/officeDocument/2006/relationships/hyperlink" Target="https://www.info-coronavirus.be/nl/quarantaine-isolatie/" TargetMode="External"/><Relationship Id="rId58" Type="http://schemas.openxmlformats.org/officeDocument/2006/relationships/hyperlink" Target="https://economie.fgov.be/nl/themas/ondernemingen/coronavirus/versterkte-maatregelen/coronavirus-raadgevingen-voor?fbclid=IwAR2EeR7oD9F-Lh7mvF4w0OUCXEopfox3U42eIvgTgqFAArY_8QQaWoVBfsk" TargetMode="External"/><Relationship Id="rId5" Type="http://schemas.openxmlformats.org/officeDocument/2006/relationships/customXml" Target="../customXml/item5.xml"/><Relationship Id="rId61"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44" Type="http://schemas.openxmlformats.org/officeDocument/2006/relationships/hyperlink" Target="https://www.info-coronavirus.be/nl/" TargetMode="External"/><Relationship Id="rId52" Type="http://schemas.openxmlformats.org/officeDocument/2006/relationships/hyperlink" Target="https://www.zorg-en-gezondheid.be/contactonderzoek" TargetMode="External"/><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35" Type="http://schemas.openxmlformats.org/officeDocument/2006/relationships/image" Target="media/image24.png"/><Relationship Id="rId43" Type="http://schemas.openxmlformats.org/officeDocument/2006/relationships/hyperlink" Target="https://www.sport.vlaanderen/sporten-in-tijden-van-corona/" TargetMode="External"/><Relationship Id="rId48" Type="http://schemas.openxmlformats.org/officeDocument/2006/relationships/hyperlink" Target="https://overheid.vlaanderen.be/sites/default/files/media/Covid-19%20EHBO-richtlijnen.pdf?timestamp=1586958629" TargetMode="External"/><Relationship Id="rId56" Type="http://schemas.openxmlformats.org/officeDocument/2006/relationships/hyperlink" Target="https://www.info-coronavirus.be/nl/veilig-reizen/" TargetMode="Externa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www.zorg-en-gezondheid.be/sites/default/files/atoms/files/Folder_contactonderzoek_NL.pdf"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s://www.vlaamsesportfederatie.be/coronavirus" TargetMode="External"/><Relationship Id="rId59" Type="http://schemas.openxmlformats.org/officeDocument/2006/relationships/hyperlink" Target="https://heropstarthoreca.be/" TargetMode="Externa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hyperlink" Target="https://www.sport.vlaanderen/sporten-in-tijden-van-corona/"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36" Type="http://schemas.openxmlformats.org/officeDocument/2006/relationships/image" Target="media/image25.png"/><Relationship Id="rId49" Type="http://schemas.openxmlformats.org/officeDocument/2006/relationships/hyperlink" Target="https://werk.belgie.be/sites/default/files/content/documents/Coronavirus/Implementatieplan_ventilatie.pdf" TargetMode="External"/><Relationship Id="rId57" Type="http://schemas.openxmlformats.org/officeDocument/2006/relationships/hyperlink" Target="https://eur03.safelinks.protection.outlook.com/?url=http%3A%2F%2Fwww.ejustice.just.fgov.be%2Fcgi_loi%2Fchange_lg.pl%3Flanguage%3Dnl%26la%3DN%26table_name%3Dwet%26cn%3D2021062502&amp;data=04%7C01%7CBrecht.DeVos%40sport.vlaanderen%7Ccb207fcc00fd478a7d4408d9687429d6%7Cca9d2f79c2d1406f93ca8b96453f4f8d%7C0%7C0%7C637655670400723490%7CUnknown%7CTWFpbGZsb3d8eyJWIjoiMC4wLjAwMDAiLCJQIjoiV2luMzIiLCJBTiI6Ik1haWwiLCJXVCI6Mn0%3D%7C1000&amp;sdata=zgXouWfQrt%2Fnw16eTdma1tqIlWpdlgQCFf4hirJ%2BTTI%3D&amp;reserved=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gebruikersgegevens\fabreri\Desktop\Huisstijl\Cultuur,%20Jeugd%20en%20Media\Sjablonen\Definitieve%20versie\Opmaakstijlen_V3.dotx" TargetMode="External"/></Relationships>
</file>

<file path=word/glossary/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8.xml"/><Relationship Id="rId7" Type="http://schemas.openxmlformats.org/officeDocument/2006/relationships/settings" Target="settings.xml"/><Relationship Id="rId2" Type="http://schemas.openxmlformats.org/officeDocument/2006/relationships/customXml" Target="../../customXml/item7.xml"/><Relationship Id="rId1" Type="http://schemas.openxmlformats.org/officeDocument/2006/relationships/customXml" Target="../../customXml/item6.xml"/><Relationship Id="rId6" Type="http://schemas.openxmlformats.org/officeDocument/2006/relationships/styles" Target="styles.xml"/><Relationship Id="rId5" Type="http://schemas.openxmlformats.org/officeDocument/2006/relationships/customXml" Target="../../customXml/item10.xml"/><Relationship Id="rId4" Type="http://schemas.openxmlformats.org/officeDocument/2006/relationships/customXml" Target="../../customXml/item9.xml"/><Relationship Id="rId9"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09D9BEB3E6F4693834378DFBFA8505D"/>
        <w:category>
          <w:name w:val="Algemeen"/>
          <w:gallery w:val="placeholder"/>
        </w:category>
        <w:types>
          <w:type w:val="bbPlcHdr"/>
        </w:types>
        <w:behaviors>
          <w:behavior w:val="content"/>
        </w:behaviors>
        <w:guid w:val="{46B27609-3B6E-4384-A197-5B13CB65CA57}"/>
      </w:docPartPr>
      <w:docPartBody>
        <w:p w:rsidR="00BA57E6" w:rsidRDefault="00C32ED1">
          <w:r w:rsidRPr="002F548D">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panose1 w:val="00000000000000000000"/>
    <w:charset w:val="00"/>
    <w:family w:val="roman"/>
    <w:notTrueType/>
    <w:pitch w:val="default"/>
  </w:font>
  <w:font w:name="Flanders Art Serif">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ArtSerif-Regular">
    <w:charset w:val="00"/>
    <w:family w:val="auto"/>
    <w:pitch w:val="variable"/>
    <w:sig w:usb0="00000007" w:usb1="00000000" w:usb2="00000000" w:usb3="00000000" w:csb0="00000093" w:csb1="00000000"/>
  </w:font>
  <w:font w:name="Calibri">
    <w:panose1 w:val="020F0502020204030204"/>
    <w:charset w:val="00"/>
    <w:family w:val="swiss"/>
    <w:pitch w:val="variable"/>
    <w:sig w:usb0="E0002EFF" w:usb1="C000247B" w:usb2="00000009" w:usb3="00000000" w:csb0="000001FF" w:csb1="00000000"/>
  </w:font>
  <w:font w:name="&quot;&quot;Courier New&quot;&quot;,serif">
    <w:altName w:val="Cambria"/>
    <w:panose1 w:val="00000000000000000000"/>
    <w:charset w:val="00"/>
    <w:family w:val="roman"/>
    <w:notTrueType/>
    <w:pitch w:val="default"/>
  </w:font>
  <w:font w:name="&quot;Courier New&quot;">
    <w:altName w:val="Cambria"/>
    <w:panose1 w:val="00000000000000000000"/>
    <w:charset w:val="00"/>
    <w:family w:val="roman"/>
    <w:notTrueType/>
    <w:pitch w:val="default"/>
  </w:font>
  <w:font w:name="Wingdings 3">
    <w:charset w:val="02"/>
    <w:family w:val="roman"/>
    <w:pitch w:val="variable"/>
    <w:sig w:usb0="00000000" w:usb1="10000000" w:usb2="00000000" w:usb3="00000000" w:csb0="80000000" w:csb1="00000000"/>
  </w:font>
  <w:font w:name="FlandersArtSans-Bold">
    <w:charset w:val="00"/>
    <w:family w:val="auto"/>
    <w:pitch w:val="variable"/>
    <w:sig w:usb0="00000007" w:usb1="00000000" w:usb2="00000000" w:usb3="00000000" w:csb0="00000093" w:csb1="00000000"/>
  </w:font>
  <w:font w:name="MS PGothic">
    <w:panose1 w:val="020B0600070205080204"/>
    <w:charset w:val="80"/>
    <w:family w:val="swiss"/>
    <w:pitch w:val="variable"/>
    <w:sig w:usb0="E00002FF" w:usb1="6AC7FDFB" w:usb2="08000012" w:usb3="00000000" w:csb0="0002009F" w:csb1="00000000"/>
  </w:font>
  <w:font w:name="FlandersArtSans-Regular">
    <w:charset w:val="00"/>
    <w:family w:val="auto"/>
    <w:pitch w:val="variable"/>
    <w:sig w:usb0="00000007" w:usb1="00000000" w:usb2="00000000" w:usb3="00000000" w:csb0="00000093" w:csb1="00000000"/>
  </w:font>
  <w:font w:name="FlandersArtSerif-Bold">
    <w:charset w:val="00"/>
    <w:family w:val="auto"/>
    <w:pitch w:val="variable"/>
    <w:sig w:usb0="00000007" w:usb1="00000000" w:usb2="00000000" w:usb3="00000000" w:csb0="00000093" w:csb1="00000000"/>
  </w:font>
  <w:font w:name="FlandersArtSerif-Medium">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w:altName w:val="Yu Gothic"/>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ED1"/>
    <w:rsid w:val="00006A1D"/>
    <w:rsid w:val="00071C04"/>
    <w:rsid w:val="00080522"/>
    <w:rsid w:val="000963A8"/>
    <w:rsid w:val="00195969"/>
    <w:rsid w:val="002224B6"/>
    <w:rsid w:val="00240C88"/>
    <w:rsid w:val="002575EB"/>
    <w:rsid w:val="00331E6D"/>
    <w:rsid w:val="00332174"/>
    <w:rsid w:val="0034710A"/>
    <w:rsid w:val="00365F7A"/>
    <w:rsid w:val="003704C8"/>
    <w:rsid w:val="00387150"/>
    <w:rsid w:val="003D6A22"/>
    <w:rsid w:val="003E4A2E"/>
    <w:rsid w:val="00413A7F"/>
    <w:rsid w:val="00457451"/>
    <w:rsid w:val="004908B3"/>
    <w:rsid w:val="004C09F7"/>
    <w:rsid w:val="004D3121"/>
    <w:rsid w:val="004D65A3"/>
    <w:rsid w:val="004F4898"/>
    <w:rsid w:val="005216A5"/>
    <w:rsid w:val="00524042"/>
    <w:rsid w:val="00546DDA"/>
    <w:rsid w:val="0057215A"/>
    <w:rsid w:val="00586C2B"/>
    <w:rsid w:val="005B5C77"/>
    <w:rsid w:val="005D78A7"/>
    <w:rsid w:val="005F7B84"/>
    <w:rsid w:val="00606F12"/>
    <w:rsid w:val="00640F92"/>
    <w:rsid w:val="006513DE"/>
    <w:rsid w:val="006C3728"/>
    <w:rsid w:val="006D4202"/>
    <w:rsid w:val="006E1A03"/>
    <w:rsid w:val="00705747"/>
    <w:rsid w:val="007376EA"/>
    <w:rsid w:val="0078453F"/>
    <w:rsid w:val="007D4D8B"/>
    <w:rsid w:val="0080217A"/>
    <w:rsid w:val="008551A7"/>
    <w:rsid w:val="00857821"/>
    <w:rsid w:val="00865C1F"/>
    <w:rsid w:val="008C1BE6"/>
    <w:rsid w:val="009379FA"/>
    <w:rsid w:val="00955E9B"/>
    <w:rsid w:val="00983602"/>
    <w:rsid w:val="009F0FEE"/>
    <w:rsid w:val="009F74C1"/>
    <w:rsid w:val="00A06CD0"/>
    <w:rsid w:val="00A22856"/>
    <w:rsid w:val="00A44590"/>
    <w:rsid w:val="00A6183B"/>
    <w:rsid w:val="00A75803"/>
    <w:rsid w:val="00A804C6"/>
    <w:rsid w:val="00A848EE"/>
    <w:rsid w:val="00AB054A"/>
    <w:rsid w:val="00B5769F"/>
    <w:rsid w:val="00BA57E6"/>
    <w:rsid w:val="00BB6ECC"/>
    <w:rsid w:val="00C230B8"/>
    <w:rsid w:val="00C32ED1"/>
    <w:rsid w:val="00C33FD6"/>
    <w:rsid w:val="00C37BCD"/>
    <w:rsid w:val="00CE6974"/>
    <w:rsid w:val="00D40A45"/>
    <w:rsid w:val="00D45C11"/>
    <w:rsid w:val="00D6369E"/>
    <w:rsid w:val="00D82B58"/>
    <w:rsid w:val="00E17C3F"/>
    <w:rsid w:val="00E76022"/>
    <w:rsid w:val="00E84D6C"/>
    <w:rsid w:val="00E91C00"/>
    <w:rsid w:val="00F120F9"/>
    <w:rsid w:val="00F27F5F"/>
    <w:rsid w:val="00F372D7"/>
    <w:rsid w:val="00F50B68"/>
    <w:rsid w:val="00F7022F"/>
    <w:rsid w:val="00F70933"/>
    <w:rsid w:val="00F83C1B"/>
    <w:rsid w:val="00F83E30"/>
    <w:rsid w:val="00F85379"/>
    <w:rsid w:val="00F93CA1"/>
    <w:rsid w:val="00FC1543"/>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JSM">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2021-09-01T00:00:00</PublishDate>
  <Abstract/>
  <CompanyAddress/>
  <CompanyPhone/>
  <CompanyFax/>
  <CompanyEmail/>
</CoverPageProperties>
</file>

<file path=customXml/item10.xml><?xml version="1.0" encoding="utf-8"?>
<p:properties xmlns:p="http://schemas.microsoft.com/office/2006/metadata/properties" xmlns:xsi="http://www.w3.org/2001/XMLSchema-instance" xmlns:pc="http://schemas.microsoft.com/office/infopath/2007/PartnerControls">
  <documentManagement>
    <Type_x0020_document xmlns="3f8a729e-5dd1-4843-b941-b3a8c539e362">Leidraad</Type_x0020_document>
    <Sport xmlns="3f8a729e-5dd1-4843-b941-b3a8c539e362" xsi:nil="true"/>
    <SharedWithUsers xmlns="75e7ab04-4b0c-4a5a-8ace-a4db8e1de267">
      <UserInfo>
        <DisplayName>Eyckmans Martje</DisplayName>
        <AccountId>110</AccountId>
        <AccountType/>
      </UserInfo>
      <UserInfo>
        <DisplayName>Mertens Hilde</DisplayName>
        <AccountId>34</AccountId>
        <AccountType/>
      </UserInfo>
      <UserInfo>
        <DisplayName>Vanhoecke Tanja</DisplayName>
        <AccountId>23</AccountId>
        <AccountType/>
      </UserInfo>
      <UserInfo>
        <DisplayName>Vertonghen Jikkemien</DisplayName>
        <AccountId>176</AccountId>
        <AccountType/>
      </UserInfo>
      <UserInfo>
        <DisplayName>Coeckelberghs Tom</DisplayName>
        <AccountId>17</AccountId>
        <AccountType/>
      </UserInfo>
      <UserInfo>
        <DisplayName>Cools Sophie</DisplayName>
        <AccountId>18</AccountId>
        <AccountType/>
      </UserInfo>
      <UserInfo>
        <DisplayName>Eric Vandenabeele</DisplayName>
        <AccountId>47</AccountId>
        <AccountType/>
      </UserInfo>
      <UserInfo>
        <DisplayName>Gert Van Reckem</DisplayName>
        <AccountId>52</AccountId>
        <AccountType/>
      </UserInfo>
      <UserInfo>
        <DisplayName>Haentjens Jo</DisplayName>
        <AccountId>21</AccountId>
        <AccountType/>
      </UserInfo>
      <UserInfo>
        <DisplayName>Tiebout Jeroen</DisplayName>
        <AccountId>119</AccountId>
        <AccountType/>
      </UserInfo>
      <UserInfo>
        <DisplayName>Jessica De Smet</DisplayName>
        <AccountId>60</AccountId>
        <AccountType/>
      </UserInfo>
      <UserInfo>
        <DisplayName>Haepers Karolien</DisplayName>
        <AccountId>238</AccountId>
        <AccountType/>
      </UserInfo>
      <UserInfo>
        <DisplayName>Koen Umans</DisplayName>
        <AccountId>239</AccountId>
        <AccountType/>
      </UserInfo>
      <UserInfo>
        <DisplayName>Marc Geenen</DisplayName>
        <AccountId>175</AccountId>
        <AccountType/>
      </UserInfo>
      <UserInfo>
        <DisplayName>Paquay Philippe</DisplayName>
        <AccountId>11</AccountId>
        <AccountType/>
      </UserInfo>
      <UserInfo>
        <DisplayName>Vangerven Pieterjan</DisplayName>
        <AccountId>199</AccountId>
        <AccountType/>
      </UserInfo>
      <UserInfo>
        <DisplayName>Ponnet Hans</DisplayName>
        <AccountId>16</AccountId>
        <AccountType/>
      </UserInfo>
      <UserInfo>
        <DisplayName>Rowe Paul</DisplayName>
        <AccountId>14</AccountId>
        <AccountType/>
      </UserInfo>
      <UserInfo>
        <DisplayName>Van Briel Diederik</DisplayName>
        <AccountId>15</AccountId>
        <AccountType/>
      </UserInfo>
      <UserInfo>
        <DisplayName>Van der Beken Marc</DisplayName>
        <AccountId>28</AccountId>
        <AccountType/>
      </UserInfo>
      <UserInfo>
        <DisplayName>Van Look Tom</DisplayName>
        <AccountId>19</AccountId>
        <AccountType/>
      </UserInfo>
      <UserInfo>
        <DisplayName>Van Santen Lothar</DisplayName>
        <AccountId>65</AccountId>
        <AccountType/>
      </UserInfo>
      <UserInfo>
        <DisplayName>Vandenhoudt Jord</DisplayName>
        <AccountId>130</AccountId>
        <AccountType/>
      </UserInfo>
      <UserInfo>
        <DisplayName>Voorzitter GSV</DisplayName>
        <AccountId>50</AccountId>
        <AccountType/>
      </UserInfo>
      <UserInfo>
        <DisplayName>Barette Nancy</DisplayName>
        <AccountId>46</AccountId>
        <AccountType/>
      </UserInfo>
      <UserInfo>
        <DisplayName>Cindy Winters</DisplayName>
        <AccountId>49</AccountId>
        <AccountType/>
      </UserInfo>
      <UserInfo>
        <DisplayName>Farid Kempenaers</DisplayName>
        <AccountId>68</AccountId>
        <AccountType/>
      </UserInfo>
      <UserInfo>
        <DisplayName>Jeroen Vanderputte</DisplayName>
        <AccountId>38</AccountId>
        <AccountType/>
      </UserInfo>
      <UserInfo>
        <DisplayName>Robin Ramakers</DisplayName>
        <AccountId>39</AccountId>
        <AccountType/>
      </UserInfo>
      <UserInfo>
        <DisplayName>Tom Teulingkx</DisplayName>
        <AccountId>51</AccountId>
        <AccountType/>
      </UserInfo>
      <UserInfo>
        <DisplayName>Coens Eva</DisplayName>
        <AccountId>177</AccountId>
        <AccountType/>
      </UserInfo>
      <UserInfo>
        <DisplayName>Heylen Dirk</DisplayName>
        <AccountId>100</AccountId>
        <AccountType/>
      </UserInfo>
      <UserInfo>
        <DisplayName>Claes Lieve</DisplayName>
        <AccountId>92</AccountId>
        <AccountType/>
      </UserInfo>
      <UserInfo>
        <DisplayName>Rondelez Anja</DisplayName>
        <AccountId>96</AccountId>
        <AccountType/>
      </UserInfo>
      <UserInfo>
        <DisplayName>Moens Tanja</DisplayName>
        <AccountId>84</AccountId>
        <AccountType/>
      </UserInfo>
      <UserInfo>
        <DisplayName>Lode Grossen</DisplayName>
        <AccountId>240</AccountId>
        <AccountType/>
      </UserInfo>
      <UserInfo>
        <DisplayName>Sofie Blondeel</DisplayName>
        <AccountId>296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FB4F36AACCFB0469EE8AA56F7EE3469" ma:contentTypeVersion="13" ma:contentTypeDescription="Een nieuw document maken." ma:contentTypeScope="" ma:versionID="87af3103226712e47b3de60fe5bdf520">
  <xsd:schema xmlns:xsd="http://www.w3.org/2001/XMLSchema" xmlns:xs="http://www.w3.org/2001/XMLSchema" xmlns:p="http://schemas.microsoft.com/office/2006/metadata/properties" xmlns:ns2="3f8a729e-5dd1-4843-b941-b3a8c539e362" xmlns:ns3="75e7ab04-4b0c-4a5a-8ace-a4db8e1de267" targetNamespace="http://schemas.microsoft.com/office/2006/metadata/properties" ma:root="true" ma:fieldsID="508ef3eebfe9fe43a2a4b1193adb2ea8" ns2:_="" ns3:_="">
    <xsd:import namespace="3f8a729e-5dd1-4843-b941-b3a8c539e362"/>
    <xsd:import namespace="75e7ab04-4b0c-4a5a-8ace-a4db8e1de26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Type_x0020_document"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Spor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a729e-5dd1-4843-b941-b3a8c539e3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Type_x0020_document" ma:index="14" nillable="true" ma:displayName="Type document" ma:default="Leidraad" ma:format="Dropdown" ma:internalName="Type_x0020_document">
      <xsd:simpleType>
        <xsd:restriction base="dms:Choice">
          <xsd:enumeration value="Leidraad"/>
          <xsd:enumeration value="Protocol"/>
          <xsd:enumeration value="Gedragscode"/>
          <xsd:enumeration value="Varia"/>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Sport" ma:index="20" nillable="true" ma:displayName="Sport" ma:format="Dropdown" ma:internalName="Spor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e7ab04-4b0c-4a5a-8ace-a4db8e1de267"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ype_x0020_document xmlns="3f8a729e-5dd1-4843-b941-b3a8c539e362">Leidraad</Type_x0020_document>
    <Sport xmlns="3f8a729e-5dd1-4843-b941-b3a8c539e362" xsi:nil="true"/>
    <SharedWithUsers xmlns="75e7ab04-4b0c-4a5a-8ace-a4db8e1de267">
      <UserInfo>
        <DisplayName>Eyckmans Martje</DisplayName>
        <AccountId>110</AccountId>
        <AccountType/>
      </UserInfo>
      <UserInfo>
        <DisplayName>Mertens Hilde</DisplayName>
        <AccountId>34</AccountId>
        <AccountType/>
      </UserInfo>
      <UserInfo>
        <DisplayName>Vanhoecke Tanja</DisplayName>
        <AccountId>23</AccountId>
        <AccountType/>
      </UserInfo>
      <UserInfo>
        <DisplayName>Vertonghen Jikkemien</DisplayName>
        <AccountId>176</AccountId>
        <AccountType/>
      </UserInfo>
      <UserInfo>
        <DisplayName>Coeckelberghs Tom</DisplayName>
        <AccountId>17</AccountId>
        <AccountType/>
      </UserInfo>
      <UserInfo>
        <DisplayName>Cools Sophie</DisplayName>
        <AccountId>18</AccountId>
        <AccountType/>
      </UserInfo>
      <UserInfo>
        <DisplayName>Eric Vandenabeele</DisplayName>
        <AccountId>47</AccountId>
        <AccountType/>
      </UserInfo>
      <UserInfo>
        <DisplayName>Gert Van Reckem</DisplayName>
        <AccountId>52</AccountId>
        <AccountType/>
      </UserInfo>
      <UserInfo>
        <DisplayName>Haentjens Jo</DisplayName>
        <AccountId>21</AccountId>
        <AccountType/>
      </UserInfo>
      <UserInfo>
        <DisplayName>Tiebout Jeroen</DisplayName>
        <AccountId>119</AccountId>
        <AccountType/>
      </UserInfo>
      <UserInfo>
        <DisplayName>Jessica De Smet</DisplayName>
        <AccountId>60</AccountId>
        <AccountType/>
      </UserInfo>
      <UserInfo>
        <DisplayName>Haepers Karolien</DisplayName>
        <AccountId>238</AccountId>
        <AccountType/>
      </UserInfo>
      <UserInfo>
        <DisplayName>Koen Umans</DisplayName>
        <AccountId>239</AccountId>
        <AccountType/>
      </UserInfo>
      <UserInfo>
        <DisplayName>Marc Geenen</DisplayName>
        <AccountId>175</AccountId>
        <AccountType/>
      </UserInfo>
      <UserInfo>
        <DisplayName>Paquay Philippe</DisplayName>
        <AccountId>11</AccountId>
        <AccountType/>
      </UserInfo>
      <UserInfo>
        <DisplayName>Vangerven Pieterjan</DisplayName>
        <AccountId>199</AccountId>
        <AccountType/>
      </UserInfo>
      <UserInfo>
        <DisplayName>Ponnet Hans</DisplayName>
        <AccountId>16</AccountId>
        <AccountType/>
      </UserInfo>
      <UserInfo>
        <DisplayName>Rowe Paul</DisplayName>
        <AccountId>14</AccountId>
        <AccountType/>
      </UserInfo>
      <UserInfo>
        <DisplayName>Van Briel Diederik</DisplayName>
        <AccountId>15</AccountId>
        <AccountType/>
      </UserInfo>
      <UserInfo>
        <DisplayName>Van der Beken Marc</DisplayName>
        <AccountId>28</AccountId>
        <AccountType/>
      </UserInfo>
      <UserInfo>
        <DisplayName>Van Look Tom</DisplayName>
        <AccountId>19</AccountId>
        <AccountType/>
      </UserInfo>
      <UserInfo>
        <DisplayName>Van Santen Lothar</DisplayName>
        <AccountId>65</AccountId>
        <AccountType/>
      </UserInfo>
      <UserInfo>
        <DisplayName>Vandenhoudt Jord</DisplayName>
        <AccountId>130</AccountId>
        <AccountType/>
      </UserInfo>
      <UserInfo>
        <DisplayName>Voorzitter GSV</DisplayName>
        <AccountId>50</AccountId>
        <AccountType/>
      </UserInfo>
      <UserInfo>
        <DisplayName>Barette Nancy</DisplayName>
        <AccountId>46</AccountId>
        <AccountType/>
      </UserInfo>
      <UserInfo>
        <DisplayName>Cindy Winters</DisplayName>
        <AccountId>49</AccountId>
        <AccountType/>
      </UserInfo>
      <UserInfo>
        <DisplayName>Farid Kempenaers</DisplayName>
        <AccountId>68</AccountId>
        <AccountType/>
      </UserInfo>
      <UserInfo>
        <DisplayName>Jeroen Vanderputte</DisplayName>
        <AccountId>38</AccountId>
        <AccountType/>
      </UserInfo>
      <UserInfo>
        <DisplayName>Robin Ramakers</DisplayName>
        <AccountId>39</AccountId>
        <AccountType/>
      </UserInfo>
      <UserInfo>
        <DisplayName>Tom Teulingkx</DisplayName>
        <AccountId>51</AccountId>
        <AccountType/>
      </UserInfo>
      <UserInfo>
        <DisplayName>Coens Eva</DisplayName>
        <AccountId>177</AccountId>
        <AccountType/>
      </UserInfo>
      <UserInfo>
        <DisplayName>Heylen Dirk</DisplayName>
        <AccountId>100</AccountId>
        <AccountType/>
      </UserInfo>
      <UserInfo>
        <DisplayName>Claes Lieve</DisplayName>
        <AccountId>92</AccountId>
        <AccountType/>
      </UserInfo>
      <UserInfo>
        <DisplayName>Rondelez Anja</DisplayName>
        <AccountId>96</AccountId>
        <AccountType/>
      </UserInfo>
      <UserInfo>
        <DisplayName>Moens Tanja</DisplayName>
        <AccountId>84</AccountId>
        <AccountType/>
      </UserInfo>
      <UserInfo>
        <DisplayName>Lode Grossen</DisplayName>
        <AccountId>240</AccountId>
        <AccountType/>
      </UserInfo>
      <UserInfo>
        <DisplayName>Sofie Blondeel</DisplayName>
        <AccountId>296</AccountId>
        <AccountType/>
      </UserInfo>
    </SharedWithUsers>
  </documentManagement>
</p:properties>
</file>

<file path=customXml/item6.xml><?xml version="1.0" encoding="utf-8"?>
<CoverPageProperties xmlns="http://schemas.microsoft.com/office/2006/coverPageProps">
  <PublishDate>2021-09-01T00:00:00</PublishDate>
  <Abstract/>
  <CompanyAddress/>
  <CompanyPhone/>
  <CompanyFax/>
  <CompanyEmail/>
</CoverPageProperties>
</file>

<file path=customXml/item7.xml><?xml version="1.0" encoding="utf-8"?>
<ct:contentTypeSchema xmlns:ct="http://schemas.microsoft.com/office/2006/metadata/contentType" xmlns:ma="http://schemas.microsoft.com/office/2006/metadata/properties/metaAttributes" ct:_="" ma:_="" ma:contentTypeName="Document" ma:contentTypeID="0x010100EFB4F36AACCFB0469EE8AA56F7EE3469" ma:contentTypeVersion="13" ma:contentTypeDescription="Een nieuw document maken." ma:contentTypeScope="" ma:versionID="87af3103226712e47b3de60fe5bdf520">
  <xsd:schema xmlns:xsd="http://www.w3.org/2001/XMLSchema" xmlns:xs="http://www.w3.org/2001/XMLSchema" xmlns:p="http://schemas.microsoft.com/office/2006/metadata/properties" xmlns:ns2="3f8a729e-5dd1-4843-b941-b3a8c539e362" xmlns:ns3="75e7ab04-4b0c-4a5a-8ace-a4db8e1de267" targetNamespace="http://schemas.microsoft.com/office/2006/metadata/properties" ma:root="true" ma:fieldsID="508ef3eebfe9fe43a2a4b1193adb2ea8" ns2:_="" ns3:_="">
    <xsd:import namespace="3f8a729e-5dd1-4843-b941-b3a8c539e362"/>
    <xsd:import namespace="75e7ab04-4b0c-4a5a-8ace-a4db8e1de26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Type_x0020_document"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Spor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a729e-5dd1-4843-b941-b3a8c539e3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Type_x0020_document" ma:index="14" nillable="true" ma:displayName="Type document" ma:default="Leidraad" ma:format="Dropdown" ma:internalName="Type_x0020_document">
      <xsd:simpleType>
        <xsd:restriction base="dms:Choice">
          <xsd:enumeration value="Leidraad"/>
          <xsd:enumeration value="Protocol"/>
          <xsd:enumeration value="Gedragscode"/>
          <xsd:enumeration value="Varia"/>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Sport" ma:index="20" nillable="true" ma:displayName="Sport" ma:format="Dropdown" ma:internalName="Spor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e7ab04-4b0c-4a5a-8ace-a4db8e1de267"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AF5FFEB-1320-4E67-916D-9449ED251032}">
  <ds:schemaRefs>
    <ds:schemaRef ds:uri="http://schemas.openxmlformats.org/package/2006/metadata/core-properties"/>
    <ds:schemaRef ds:uri="http://purl.org/dc/dcmitype/"/>
    <ds:schemaRef ds:uri="http://purl.org/dc/elements/1.1/"/>
    <ds:schemaRef ds:uri="75e7ab04-4b0c-4a5a-8ace-a4db8e1de267"/>
    <ds:schemaRef ds:uri="http://schemas.microsoft.com/office/2006/documentManagement/types"/>
    <ds:schemaRef ds:uri="http://purl.org/dc/terms/"/>
    <ds:schemaRef ds:uri="http://schemas.microsoft.com/office/2006/metadata/properties"/>
    <ds:schemaRef ds:uri="http://www.w3.org/XML/1998/namespace"/>
    <ds:schemaRef ds:uri="http://schemas.microsoft.com/office/infopath/2007/PartnerControls"/>
    <ds:schemaRef ds:uri="3f8a729e-5dd1-4843-b941-b3a8c539e362"/>
  </ds:schemaRefs>
</ds:datastoreItem>
</file>

<file path=customXml/itemProps2.xml><?xml version="1.0" encoding="utf-8"?>
<ds:datastoreItem xmlns:ds="http://schemas.openxmlformats.org/officeDocument/2006/customXml" ds:itemID="{8C5FBB0E-AD5E-472F-9CF1-43400095D7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a729e-5dd1-4843-b941-b3a8c539e362"/>
    <ds:schemaRef ds:uri="75e7ab04-4b0c-4a5a-8ace-a4db8e1de2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93CDB9-FF12-44E4-BD70-E8320E166A23}">
  <ds:schemaRefs>
    <ds:schemaRef ds:uri="http://schemas.microsoft.com/sharepoint/v3/contenttype/forms"/>
  </ds:schemaRefs>
</ds:datastoreItem>
</file>

<file path=customXml/itemProps4.xml><?xml version="1.0" encoding="utf-8"?>
<ds:datastoreItem xmlns:ds="http://schemas.openxmlformats.org/officeDocument/2006/customXml" ds:itemID="{C9C600E1-7149-4AB0-8EAB-6D8D7F6CF9D5}">
  <ds:schemaRefs>
    <ds:schemaRef ds:uri="http://schemas.openxmlformats.org/officeDocument/2006/bibliography"/>
  </ds:schemaRefs>
</ds:datastoreItem>
</file>

<file path=customXml/itemProps5.xml><?xml version="1.0" encoding="utf-8"?>
<ds:datastoreItem xmlns:ds="http://schemas.openxmlformats.org/officeDocument/2006/customXml" ds:itemID="{6AF5FFEB-1320-4E67-916D-9449ED251032}">
  <ds:schemaRefs>
    <ds:schemaRef ds:uri="http://schemas.openxmlformats.org/package/2006/metadata/core-properties"/>
    <ds:schemaRef ds:uri="http://purl.org/dc/dcmitype/"/>
    <ds:schemaRef ds:uri="http://purl.org/dc/elements/1.1/"/>
    <ds:schemaRef ds:uri="75e7ab04-4b0c-4a5a-8ace-a4db8e1de267"/>
    <ds:schemaRef ds:uri="http://schemas.microsoft.com/office/2006/documentManagement/types"/>
    <ds:schemaRef ds:uri="http://purl.org/dc/terms/"/>
    <ds:schemaRef ds:uri="http://schemas.microsoft.com/office/2006/metadata/properties"/>
    <ds:schemaRef ds:uri="http://www.w3.org/XML/1998/namespace"/>
    <ds:schemaRef ds:uri="http://schemas.microsoft.com/office/infopath/2007/PartnerControls"/>
    <ds:schemaRef ds:uri="3f8a729e-5dd1-4843-b941-b3a8c539e362"/>
  </ds:schemaRefs>
</ds:datastoreItem>
</file>

<file path=customXml/itemProps6.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7.xml><?xml version="1.0" encoding="utf-8"?>
<ds:datastoreItem xmlns:ds="http://schemas.openxmlformats.org/officeDocument/2006/customXml" ds:itemID="{8C5FBB0E-AD5E-472F-9CF1-43400095D7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a729e-5dd1-4843-b941-b3a8c539e362"/>
    <ds:schemaRef ds:uri="75e7ab04-4b0c-4a5a-8ace-a4db8e1de2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9393CDB9-FF12-44E4-BD70-E8320E166A23}">
  <ds:schemaRefs>
    <ds:schemaRef ds:uri="http://schemas.microsoft.com/sharepoint/v3/contenttype/forms"/>
  </ds:schemaRefs>
</ds:datastoreItem>
</file>

<file path=customXml/itemProps9.xml><?xml version="1.0" encoding="utf-8"?>
<ds:datastoreItem xmlns:ds="http://schemas.openxmlformats.org/officeDocument/2006/customXml" ds:itemID="{C9C600E1-7149-4AB0-8EAB-6D8D7F6CF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Opmaakstijlen_V3.dotx</Template>
  <TotalTime>2389</TotalTime>
  <Pages>1</Pages>
  <Words>5245</Words>
  <Characters>29901</Characters>
  <Application>Microsoft Office Word</Application>
  <DocSecurity>4</DocSecurity>
  <Lines>249</Lines>
  <Paragraphs>70</Paragraphs>
  <ScaleCrop>false</ScaleCrop>
  <HeadingPairs>
    <vt:vector size="2" baseType="variant">
      <vt:variant>
        <vt:lpstr>Titel</vt:lpstr>
      </vt:variant>
      <vt:variant>
        <vt:i4>1</vt:i4>
      </vt:variant>
    </vt:vector>
  </HeadingPairs>
  <TitlesOfParts>
    <vt:vector size="1" baseType="lpstr">
      <vt:lpstr>Basisprotocol Sport – vanaf 1 september 2021</vt:lpstr>
    </vt:vector>
  </TitlesOfParts>
  <Company/>
  <LinksUpToDate>false</LinksUpToDate>
  <CharactersWithSpaces>35076</CharactersWithSpaces>
  <SharedDoc>false</SharedDoc>
  <HLinks>
    <vt:vector size="246" baseType="variant">
      <vt:variant>
        <vt:i4>5963806</vt:i4>
      </vt:variant>
      <vt:variant>
        <vt:i4>198</vt:i4>
      </vt:variant>
      <vt:variant>
        <vt:i4>0</vt:i4>
      </vt:variant>
      <vt:variant>
        <vt:i4>5</vt:i4>
      </vt:variant>
      <vt:variant>
        <vt:lpwstr>https://heropstarthoreca.be/</vt:lpwstr>
      </vt:variant>
      <vt:variant>
        <vt:lpwstr/>
      </vt:variant>
      <vt:variant>
        <vt:i4>2555981</vt:i4>
      </vt:variant>
      <vt:variant>
        <vt:i4>195</vt:i4>
      </vt:variant>
      <vt:variant>
        <vt:i4>0</vt:i4>
      </vt:variant>
      <vt:variant>
        <vt:i4>5</vt:i4>
      </vt:variant>
      <vt:variant>
        <vt:lpwstr>https://economie.fgov.be/nl/themas/ondernemingen/coronavirus/versterkte-maatregelen/coronavirus-raadgevingen-voor?fbclid=IwAR2EeR7oD9F-Lh7mvF4w0OUCXEopfox3U42eIvgTgqFAArY_8QQaWoVBfsk</vt:lpwstr>
      </vt:variant>
      <vt:variant>
        <vt:lpwstr/>
      </vt:variant>
      <vt:variant>
        <vt:i4>1638450</vt:i4>
      </vt:variant>
      <vt:variant>
        <vt:i4>192</vt:i4>
      </vt:variant>
      <vt:variant>
        <vt:i4>0</vt:i4>
      </vt:variant>
      <vt:variant>
        <vt:i4>5</vt:i4>
      </vt:variant>
      <vt:variant>
        <vt:lpwstr>https://eur03.safelinks.protection.outlook.com/?url=http%3A%2F%2Fwww.ejustice.just.fgov.be%2Fcgi_loi%2Fchange_lg.pl%3Flanguage%3Dnl%26la%3DN%26table_name%3Dwet%26cn%3D2021062502&amp;data=04%7C01%7CBrecht.DeVos%40sport.vlaanderen%7Ccb207fcc00fd478a7d4408d9687429d6%7Cca9d2f79c2d1406f93ca8b96453f4f8d%7C0%7C0%7C637655670400723490%7CUnknown%7CTWFpbGZsb3d8eyJWIjoiMC4wLjAwMDAiLCJQIjoiV2luMzIiLCJBTiI6Ik1haWwiLCJXVCI6Mn0%3D%7C1000&amp;sdata=zgXouWfQrt%2Fnw16eTdma1tqIlWpdlgQCFf4hirJ%2BTTI%3D&amp;reserved=0</vt:lpwstr>
      </vt:variant>
      <vt:variant>
        <vt:lpwstr/>
      </vt:variant>
      <vt:variant>
        <vt:i4>4849669</vt:i4>
      </vt:variant>
      <vt:variant>
        <vt:i4>189</vt:i4>
      </vt:variant>
      <vt:variant>
        <vt:i4>0</vt:i4>
      </vt:variant>
      <vt:variant>
        <vt:i4>5</vt:i4>
      </vt:variant>
      <vt:variant>
        <vt:lpwstr>https://www.info-coronavirus.be/nl/veilig-reizen/</vt:lpwstr>
      </vt:variant>
      <vt:variant>
        <vt:lpwstr/>
      </vt:variant>
      <vt:variant>
        <vt:i4>4522060</vt:i4>
      </vt:variant>
      <vt:variant>
        <vt:i4>183</vt:i4>
      </vt:variant>
      <vt:variant>
        <vt:i4>0</vt:i4>
      </vt:variant>
      <vt:variant>
        <vt:i4>5</vt:i4>
      </vt:variant>
      <vt:variant>
        <vt:lpwstr>https://onderwijs.vlaanderen.be/nl/coronamaatregelen-informatie-voor-scholen</vt:lpwstr>
      </vt:variant>
      <vt:variant>
        <vt:lpwstr/>
      </vt:variant>
      <vt:variant>
        <vt:i4>7864353</vt:i4>
      </vt:variant>
      <vt:variant>
        <vt:i4>180</vt:i4>
      </vt:variant>
      <vt:variant>
        <vt:i4>0</vt:i4>
      </vt:variant>
      <vt:variant>
        <vt:i4>5</vt:i4>
      </vt:variant>
      <vt:variant>
        <vt:lpwstr>https://www.sport.vlaanderen/sporten-in-tijden-van-corona/</vt:lpwstr>
      </vt:variant>
      <vt:variant>
        <vt:lpwstr/>
      </vt:variant>
      <vt:variant>
        <vt:i4>4718672</vt:i4>
      </vt:variant>
      <vt:variant>
        <vt:i4>177</vt:i4>
      </vt:variant>
      <vt:variant>
        <vt:i4>0</vt:i4>
      </vt:variant>
      <vt:variant>
        <vt:i4>5</vt:i4>
      </vt:variant>
      <vt:variant>
        <vt:lpwstr>https://www.info-coronavirus.be/nl/quarantaine-isolatie/</vt:lpwstr>
      </vt:variant>
      <vt:variant>
        <vt:lpwstr/>
      </vt:variant>
      <vt:variant>
        <vt:i4>3080254</vt:i4>
      </vt:variant>
      <vt:variant>
        <vt:i4>174</vt:i4>
      </vt:variant>
      <vt:variant>
        <vt:i4>0</vt:i4>
      </vt:variant>
      <vt:variant>
        <vt:i4>5</vt:i4>
      </vt:variant>
      <vt:variant>
        <vt:lpwstr>https://www.zorg-en-gezondheid.be/contactonderzoek</vt:lpwstr>
      </vt:variant>
      <vt:variant>
        <vt:lpwstr/>
      </vt:variant>
      <vt:variant>
        <vt:i4>4325462</vt:i4>
      </vt:variant>
      <vt:variant>
        <vt:i4>171</vt:i4>
      </vt:variant>
      <vt:variant>
        <vt:i4>0</vt:i4>
      </vt:variant>
      <vt:variant>
        <vt:i4>5</vt:i4>
      </vt:variant>
      <vt:variant>
        <vt:lpwstr>http://www.zorg-en-gezondheid.be/sites/default/files/atoms/files/Folder_contactonderzoek_NL.pdf</vt:lpwstr>
      </vt:variant>
      <vt:variant>
        <vt:lpwstr/>
      </vt:variant>
      <vt:variant>
        <vt:i4>2359415</vt:i4>
      </vt:variant>
      <vt:variant>
        <vt:i4>165</vt:i4>
      </vt:variant>
      <vt:variant>
        <vt:i4>0</vt:i4>
      </vt:variant>
      <vt:variant>
        <vt:i4>5</vt:i4>
      </vt:variant>
      <vt:variant>
        <vt:lpwstr>https://www.zorg-en-gezondheid.be/ventilatie-en-verluchten-en-covid-19</vt:lpwstr>
      </vt:variant>
      <vt:variant>
        <vt:lpwstr/>
      </vt:variant>
      <vt:variant>
        <vt:i4>1245298</vt:i4>
      </vt:variant>
      <vt:variant>
        <vt:i4>162</vt:i4>
      </vt:variant>
      <vt:variant>
        <vt:i4>0</vt:i4>
      </vt:variant>
      <vt:variant>
        <vt:i4>5</vt:i4>
      </vt:variant>
      <vt:variant>
        <vt:lpwstr>https://werk.belgie.be/sites/default/files/content/documents/Coronavirus/Implementatieplan_ventilatie.pdf</vt:lpwstr>
      </vt:variant>
      <vt:variant>
        <vt:lpwstr/>
      </vt:variant>
      <vt:variant>
        <vt:i4>8126526</vt:i4>
      </vt:variant>
      <vt:variant>
        <vt:i4>159</vt:i4>
      </vt:variant>
      <vt:variant>
        <vt:i4>0</vt:i4>
      </vt:variant>
      <vt:variant>
        <vt:i4>5</vt:i4>
      </vt:variant>
      <vt:variant>
        <vt:lpwstr>https://overheid.vlaanderen.be/sites/default/files/media/Covid-19 EHBO-richtlijnen.pdf?timestamp=1586958629</vt:lpwstr>
      </vt:variant>
      <vt:variant>
        <vt:lpwstr/>
      </vt:variant>
      <vt:variant>
        <vt:i4>2097209</vt:i4>
      </vt:variant>
      <vt:variant>
        <vt:i4>156</vt:i4>
      </vt:variant>
      <vt:variant>
        <vt:i4>0</vt:i4>
      </vt:variant>
      <vt:variant>
        <vt:i4>5</vt:i4>
      </vt:variant>
      <vt:variant>
        <vt:lpwstr>http://www.isbvzw.be/nl/collections/885</vt:lpwstr>
      </vt:variant>
      <vt:variant>
        <vt:lpwstr/>
      </vt:variant>
      <vt:variant>
        <vt:i4>1376268</vt:i4>
      </vt:variant>
      <vt:variant>
        <vt:i4>153</vt:i4>
      </vt:variant>
      <vt:variant>
        <vt:i4>0</vt:i4>
      </vt:variant>
      <vt:variant>
        <vt:i4>5</vt:i4>
      </vt:variant>
      <vt:variant>
        <vt:lpwstr>https://www.vlaamsesportfederatie.be/coronavirus</vt:lpwstr>
      </vt:variant>
      <vt:variant>
        <vt:lpwstr/>
      </vt:variant>
      <vt:variant>
        <vt:i4>7602294</vt:i4>
      </vt:variant>
      <vt:variant>
        <vt:i4>150</vt:i4>
      </vt:variant>
      <vt:variant>
        <vt:i4>0</vt:i4>
      </vt:variant>
      <vt:variant>
        <vt:i4>5</vt:i4>
      </vt:variant>
      <vt:variant>
        <vt:lpwstr>http://www.sport.vlaanderen/corona</vt:lpwstr>
      </vt:variant>
      <vt:variant>
        <vt:lpwstr/>
      </vt:variant>
      <vt:variant>
        <vt:i4>6291514</vt:i4>
      </vt:variant>
      <vt:variant>
        <vt:i4>147</vt:i4>
      </vt:variant>
      <vt:variant>
        <vt:i4>0</vt:i4>
      </vt:variant>
      <vt:variant>
        <vt:i4>5</vt:i4>
      </vt:variant>
      <vt:variant>
        <vt:lpwstr>https://www.info-coronavirus.be/nl/</vt:lpwstr>
      </vt:variant>
      <vt:variant>
        <vt:lpwstr/>
      </vt:variant>
      <vt:variant>
        <vt:i4>7864353</vt:i4>
      </vt:variant>
      <vt:variant>
        <vt:i4>144</vt:i4>
      </vt:variant>
      <vt:variant>
        <vt:i4>0</vt:i4>
      </vt:variant>
      <vt:variant>
        <vt:i4>5</vt:i4>
      </vt:variant>
      <vt:variant>
        <vt:lpwstr>https://www.sport.vlaanderen/sporten-in-tijden-van-corona/</vt:lpwstr>
      </vt:variant>
      <vt:variant>
        <vt:lpwstr/>
      </vt:variant>
      <vt:variant>
        <vt:i4>6684775</vt:i4>
      </vt:variant>
      <vt:variant>
        <vt:i4>141</vt:i4>
      </vt:variant>
      <vt:variant>
        <vt:i4>0</vt:i4>
      </vt:variant>
      <vt:variant>
        <vt:i4>5</vt:i4>
      </vt:variant>
      <vt:variant>
        <vt:lpwstr>https://crisiscentrum.be/nl/news/crisisbeheer/coronavirus-de-antwoorden-op-al-je-vragen</vt:lpwstr>
      </vt:variant>
      <vt:variant>
        <vt:lpwstr/>
      </vt:variant>
      <vt:variant>
        <vt:i4>1638451</vt:i4>
      </vt:variant>
      <vt:variant>
        <vt:i4>134</vt:i4>
      </vt:variant>
      <vt:variant>
        <vt:i4>0</vt:i4>
      </vt:variant>
      <vt:variant>
        <vt:i4>5</vt:i4>
      </vt:variant>
      <vt:variant>
        <vt:lpwstr/>
      </vt:variant>
      <vt:variant>
        <vt:lpwstr>_Toc81407689</vt:lpwstr>
      </vt:variant>
      <vt:variant>
        <vt:i4>1572915</vt:i4>
      </vt:variant>
      <vt:variant>
        <vt:i4>128</vt:i4>
      </vt:variant>
      <vt:variant>
        <vt:i4>0</vt:i4>
      </vt:variant>
      <vt:variant>
        <vt:i4>5</vt:i4>
      </vt:variant>
      <vt:variant>
        <vt:lpwstr/>
      </vt:variant>
      <vt:variant>
        <vt:lpwstr>_Toc81407688</vt:lpwstr>
      </vt:variant>
      <vt:variant>
        <vt:i4>1507379</vt:i4>
      </vt:variant>
      <vt:variant>
        <vt:i4>122</vt:i4>
      </vt:variant>
      <vt:variant>
        <vt:i4>0</vt:i4>
      </vt:variant>
      <vt:variant>
        <vt:i4>5</vt:i4>
      </vt:variant>
      <vt:variant>
        <vt:lpwstr/>
      </vt:variant>
      <vt:variant>
        <vt:lpwstr>_Toc81407687</vt:lpwstr>
      </vt:variant>
      <vt:variant>
        <vt:i4>1441843</vt:i4>
      </vt:variant>
      <vt:variant>
        <vt:i4>116</vt:i4>
      </vt:variant>
      <vt:variant>
        <vt:i4>0</vt:i4>
      </vt:variant>
      <vt:variant>
        <vt:i4>5</vt:i4>
      </vt:variant>
      <vt:variant>
        <vt:lpwstr/>
      </vt:variant>
      <vt:variant>
        <vt:lpwstr>_Toc81407686</vt:lpwstr>
      </vt:variant>
      <vt:variant>
        <vt:i4>1376307</vt:i4>
      </vt:variant>
      <vt:variant>
        <vt:i4>110</vt:i4>
      </vt:variant>
      <vt:variant>
        <vt:i4>0</vt:i4>
      </vt:variant>
      <vt:variant>
        <vt:i4>5</vt:i4>
      </vt:variant>
      <vt:variant>
        <vt:lpwstr/>
      </vt:variant>
      <vt:variant>
        <vt:lpwstr>_Toc81407685</vt:lpwstr>
      </vt:variant>
      <vt:variant>
        <vt:i4>1310771</vt:i4>
      </vt:variant>
      <vt:variant>
        <vt:i4>104</vt:i4>
      </vt:variant>
      <vt:variant>
        <vt:i4>0</vt:i4>
      </vt:variant>
      <vt:variant>
        <vt:i4>5</vt:i4>
      </vt:variant>
      <vt:variant>
        <vt:lpwstr/>
      </vt:variant>
      <vt:variant>
        <vt:lpwstr>_Toc81407684</vt:lpwstr>
      </vt:variant>
      <vt:variant>
        <vt:i4>1245235</vt:i4>
      </vt:variant>
      <vt:variant>
        <vt:i4>98</vt:i4>
      </vt:variant>
      <vt:variant>
        <vt:i4>0</vt:i4>
      </vt:variant>
      <vt:variant>
        <vt:i4>5</vt:i4>
      </vt:variant>
      <vt:variant>
        <vt:lpwstr/>
      </vt:variant>
      <vt:variant>
        <vt:lpwstr>_Toc81407683</vt:lpwstr>
      </vt:variant>
      <vt:variant>
        <vt:i4>1179699</vt:i4>
      </vt:variant>
      <vt:variant>
        <vt:i4>92</vt:i4>
      </vt:variant>
      <vt:variant>
        <vt:i4>0</vt:i4>
      </vt:variant>
      <vt:variant>
        <vt:i4>5</vt:i4>
      </vt:variant>
      <vt:variant>
        <vt:lpwstr/>
      </vt:variant>
      <vt:variant>
        <vt:lpwstr>_Toc81407682</vt:lpwstr>
      </vt:variant>
      <vt:variant>
        <vt:i4>1114163</vt:i4>
      </vt:variant>
      <vt:variant>
        <vt:i4>86</vt:i4>
      </vt:variant>
      <vt:variant>
        <vt:i4>0</vt:i4>
      </vt:variant>
      <vt:variant>
        <vt:i4>5</vt:i4>
      </vt:variant>
      <vt:variant>
        <vt:lpwstr/>
      </vt:variant>
      <vt:variant>
        <vt:lpwstr>_Toc81407681</vt:lpwstr>
      </vt:variant>
      <vt:variant>
        <vt:i4>1048627</vt:i4>
      </vt:variant>
      <vt:variant>
        <vt:i4>80</vt:i4>
      </vt:variant>
      <vt:variant>
        <vt:i4>0</vt:i4>
      </vt:variant>
      <vt:variant>
        <vt:i4>5</vt:i4>
      </vt:variant>
      <vt:variant>
        <vt:lpwstr/>
      </vt:variant>
      <vt:variant>
        <vt:lpwstr>_Toc81407680</vt:lpwstr>
      </vt:variant>
      <vt:variant>
        <vt:i4>1638460</vt:i4>
      </vt:variant>
      <vt:variant>
        <vt:i4>74</vt:i4>
      </vt:variant>
      <vt:variant>
        <vt:i4>0</vt:i4>
      </vt:variant>
      <vt:variant>
        <vt:i4>5</vt:i4>
      </vt:variant>
      <vt:variant>
        <vt:lpwstr/>
      </vt:variant>
      <vt:variant>
        <vt:lpwstr>_Toc81407679</vt:lpwstr>
      </vt:variant>
      <vt:variant>
        <vt:i4>1572924</vt:i4>
      </vt:variant>
      <vt:variant>
        <vt:i4>68</vt:i4>
      </vt:variant>
      <vt:variant>
        <vt:i4>0</vt:i4>
      </vt:variant>
      <vt:variant>
        <vt:i4>5</vt:i4>
      </vt:variant>
      <vt:variant>
        <vt:lpwstr/>
      </vt:variant>
      <vt:variant>
        <vt:lpwstr>_Toc81407678</vt:lpwstr>
      </vt:variant>
      <vt:variant>
        <vt:i4>1507388</vt:i4>
      </vt:variant>
      <vt:variant>
        <vt:i4>62</vt:i4>
      </vt:variant>
      <vt:variant>
        <vt:i4>0</vt:i4>
      </vt:variant>
      <vt:variant>
        <vt:i4>5</vt:i4>
      </vt:variant>
      <vt:variant>
        <vt:lpwstr/>
      </vt:variant>
      <vt:variant>
        <vt:lpwstr>_Toc81407677</vt:lpwstr>
      </vt:variant>
      <vt:variant>
        <vt:i4>1441852</vt:i4>
      </vt:variant>
      <vt:variant>
        <vt:i4>56</vt:i4>
      </vt:variant>
      <vt:variant>
        <vt:i4>0</vt:i4>
      </vt:variant>
      <vt:variant>
        <vt:i4>5</vt:i4>
      </vt:variant>
      <vt:variant>
        <vt:lpwstr/>
      </vt:variant>
      <vt:variant>
        <vt:lpwstr>_Toc81407676</vt:lpwstr>
      </vt:variant>
      <vt:variant>
        <vt:i4>1376316</vt:i4>
      </vt:variant>
      <vt:variant>
        <vt:i4>50</vt:i4>
      </vt:variant>
      <vt:variant>
        <vt:i4>0</vt:i4>
      </vt:variant>
      <vt:variant>
        <vt:i4>5</vt:i4>
      </vt:variant>
      <vt:variant>
        <vt:lpwstr/>
      </vt:variant>
      <vt:variant>
        <vt:lpwstr>_Toc81407675</vt:lpwstr>
      </vt:variant>
      <vt:variant>
        <vt:i4>1310780</vt:i4>
      </vt:variant>
      <vt:variant>
        <vt:i4>44</vt:i4>
      </vt:variant>
      <vt:variant>
        <vt:i4>0</vt:i4>
      </vt:variant>
      <vt:variant>
        <vt:i4>5</vt:i4>
      </vt:variant>
      <vt:variant>
        <vt:lpwstr/>
      </vt:variant>
      <vt:variant>
        <vt:lpwstr>_Toc81407674</vt:lpwstr>
      </vt:variant>
      <vt:variant>
        <vt:i4>1245244</vt:i4>
      </vt:variant>
      <vt:variant>
        <vt:i4>38</vt:i4>
      </vt:variant>
      <vt:variant>
        <vt:i4>0</vt:i4>
      </vt:variant>
      <vt:variant>
        <vt:i4>5</vt:i4>
      </vt:variant>
      <vt:variant>
        <vt:lpwstr/>
      </vt:variant>
      <vt:variant>
        <vt:lpwstr>_Toc81407673</vt:lpwstr>
      </vt:variant>
      <vt:variant>
        <vt:i4>1179708</vt:i4>
      </vt:variant>
      <vt:variant>
        <vt:i4>32</vt:i4>
      </vt:variant>
      <vt:variant>
        <vt:i4>0</vt:i4>
      </vt:variant>
      <vt:variant>
        <vt:i4>5</vt:i4>
      </vt:variant>
      <vt:variant>
        <vt:lpwstr/>
      </vt:variant>
      <vt:variant>
        <vt:lpwstr>_Toc81407672</vt:lpwstr>
      </vt:variant>
      <vt:variant>
        <vt:i4>1114172</vt:i4>
      </vt:variant>
      <vt:variant>
        <vt:i4>26</vt:i4>
      </vt:variant>
      <vt:variant>
        <vt:i4>0</vt:i4>
      </vt:variant>
      <vt:variant>
        <vt:i4>5</vt:i4>
      </vt:variant>
      <vt:variant>
        <vt:lpwstr/>
      </vt:variant>
      <vt:variant>
        <vt:lpwstr>_Toc81407671</vt:lpwstr>
      </vt:variant>
      <vt:variant>
        <vt:i4>1048636</vt:i4>
      </vt:variant>
      <vt:variant>
        <vt:i4>20</vt:i4>
      </vt:variant>
      <vt:variant>
        <vt:i4>0</vt:i4>
      </vt:variant>
      <vt:variant>
        <vt:i4>5</vt:i4>
      </vt:variant>
      <vt:variant>
        <vt:lpwstr/>
      </vt:variant>
      <vt:variant>
        <vt:lpwstr>_Toc81407670</vt:lpwstr>
      </vt:variant>
      <vt:variant>
        <vt:i4>1638461</vt:i4>
      </vt:variant>
      <vt:variant>
        <vt:i4>14</vt:i4>
      </vt:variant>
      <vt:variant>
        <vt:i4>0</vt:i4>
      </vt:variant>
      <vt:variant>
        <vt:i4>5</vt:i4>
      </vt:variant>
      <vt:variant>
        <vt:lpwstr/>
      </vt:variant>
      <vt:variant>
        <vt:lpwstr>_Toc81407669</vt:lpwstr>
      </vt:variant>
      <vt:variant>
        <vt:i4>1572925</vt:i4>
      </vt:variant>
      <vt:variant>
        <vt:i4>8</vt:i4>
      </vt:variant>
      <vt:variant>
        <vt:i4>0</vt:i4>
      </vt:variant>
      <vt:variant>
        <vt:i4>5</vt:i4>
      </vt:variant>
      <vt:variant>
        <vt:lpwstr/>
      </vt:variant>
      <vt:variant>
        <vt:lpwstr>_Toc81407668</vt:lpwstr>
      </vt:variant>
      <vt:variant>
        <vt:i4>1507389</vt:i4>
      </vt:variant>
      <vt:variant>
        <vt:i4>2</vt:i4>
      </vt:variant>
      <vt:variant>
        <vt:i4>0</vt:i4>
      </vt:variant>
      <vt:variant>
        <vt:i4>5</vt:i4>
      </vt:variant>
      <vt:variant>
        <vt:lpwstr/>
      </vt:variant>
      <vt:variant>
        <vt:lpwstr>_Toc81407667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Basisprotocol Sport – vanaf 1 september 2021</dc:title>
  <dc:subject/>
  <dc:creator>Fabre, Rik</dc:creator>
  <cp:keywords/>
  <cp:lastModifiedBy>De Vos Brecht</cp:lastModifiedBy>
  <cp:revision>631</cp:revision>
  <cp:lastPrinted>2020-10-25T22:54:00Z</cp:lastPrinted>
  <dcterms:created xsi:type="dcterms:W3CDTF">2021-05-14T18:53:00Z</dcterms:created>
  <dcterms:modified xsi:type="dcterms:W3CDTF">2021-09-01T23:54:00Z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0x010100EFB4F36AACCFB0469EE8AA56F7EE3469</vt:lpwstr>
  </property>
  <property fmtid="{D5CDD505-2E9C-101B-9397-08002B2CF9AE}" pid="3" name="ebb457a1fa0744688204d54368c02bc9">
    <vt:lpwstr>CJM|5565135a-3776-4f7c-94ba-eeda1ca781b1</vt:lpwstr>
  </property>
  <property fmtid="{D5CDD505-2E9C-101B-9397-08002B2CF9AE}" pid="4" name="Labels">
    <vt:lpwstr>4;#CJM|5565135a-3776-4f7c-94ba-eeda1ca781b1</vt:lpwstr>
  </property>
  <property fmtid="{D5CDD505-2E9C-101B-9397-08002B2CF9AE}" pid="5" name="TaxCatchAll">
    <vt:lpwstr>4;#CJM|5565135a-3776-4f7c-94ba-eeda1ca781b1</vt:lpwstr>
  </property>
  <property fmtid="{D5CDD505-2E9C-101B-9397-08002B2CF9AE}" pid="6" name="Meta_kabb">
    <vt:lpwstr/>
  </property>
  <property fmtid="{D5CDD505-2E9C-101B-9397-08002B2CF9AE}" pid="7" name="_dlc_DocIdItemGuid">
    <vt:lpwstr>fa2576ad-007a-499a-bdd3-3d10592349c0</vt:lpwstr>
  </property>
</Properties>
</file>